
<file path=[Content_Types].xml><?xml version="1.0" encoding="utf-8"?>
<Types xmlns="http://schemas.openxmlformats.org/package/2006/content-types">
  <Default Extension="bin" ContentType="application/vnd.ms-office.vbaProject"/>
  <Default Extension="WMF" ContentType="image/x-wmf"/>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activeX/activeX88.xml" ContentType="application/vnd.ms-office.activeX+xml"/>
  <Override PartName="/word/activeX/activeX88.bin" ContentType="application/vnd.ms-office.activeX"/>
  <Override PartName="/word/activeX/activeX89.xml" ContentType="application/vnd.ms-office.activeX+xml"/>
  <Override PartName="/word/activeX/activeX89.bin" ContentType="application/vnd.ms-office.activeX"/>
  <Override PartName="/word/activeX/activeX90.xml" ContentType="application/vnd.ms-office.activeX+xml"/>
  <Override PartName="/word/activeX/activeX90.bin" ContentType="application/vnd.ms-office.activeX"/>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3268" w:rsidRDefault="00A43268" w:rsidP="00A76658">
      <w:pPr>
        <w:pStyle w:val="Heading1"/>
        <w:rPr>
          <w:rFonts w:ascii="Arial" w:hAnsi="Arial" w:cs="Arial"/>
          <w:szCs w:val="20"/>
        </w:rPr>
      </w:pPr>
    </w:p>
    <w:p w:rsidR="00A76658" w:rsidRPr="00A43268" w:rsidRDefault="000B23B1" w:rsidP="00A76658">
      <w:pPr>
        <w:pStyle w:val="Heading1"/>
        <w:rPr>
          <w:rFonts w:ascii="Arial" w:hAnsi="Arial" w:cs="Arial"/>
          <w:szCs w:val="20"/>
        </w:rPr>
      </w:pPr>
      <w:r w:rsidRPr="00A43268">
        <w:rPr>
          <w:rFonts w:ascii="Arial" w:hAnsi="Arial" w:cs="Arial"/>
          <w:szCs w:val="20"/>
        </w:rPr>
        <w:t>course feedback</w:t>
      </w:r>
    </w:p>
    <w:p w:rsidR="000B23B1" w:rsidRPr="00A43268" w:rsidRDefault="000B23B1" w:rsidP="00A43268">
      <w:pPr>
        <w:ind w:left="1440" w:right="1134"/>
        <w:rPr>
          <w:rFonts w:ascii="Arial" w:hAnsi="Arial" w:cs="Arial"/>
          <w:sz w:val="20"/>
          <w:szCs w:val="20"/>
        </w:rPr>
      </w:pPr>
      <w:r w:rsidRPr="00A43268">
        <w:rPr>
          <w:rFonts w:ascii="Arial" w:hAnsi="Arial" w:cs="Arial"/>
          <w:sz w:val="20"/>
          <w:szCs w:val="20"/>
        </w:rPr>
        <w:t>We are always striving to improve the standards and relevance of the course we offer. To help in this, your immediate impression of this course and accommodation, where applicable, will be most helpful.</w:t>
      </w:r>
      <w:r w:rsidR="000727A7">
        <w:rPr>
          <w:rFonts w:ascii="Arial" w:hAnsi="Arial" w:cs="Arial"/>
          <w:sz w:val="20"/>
          <w:szCs w:val="20"/>
        </w:rPr>
        <w:t xml:space="preserve"> Please click or tick (if printed) the radio button under the smiley that bes</w:t>
      </w:r>
      <w:r w:rsidR="00872B49">
        <w:rPr>
          <w:rFonts w:ascii="Arial" w:hAnsi="Arial" w:cs="Arial"/>
          <w:sz w:val="20"/>
          <w:szCs w:val="20"/>
        </w:rPr>
        <w:t>ts suits your answer, and answer the other questions as honestly as you can.</w:t>
      </w:r>
      <w:r w:rsidR="000727A7">
        <w:rPr>
          <w:rFonts w:ascii="Arial" w:hAnsi="Arial" w:cs="Arial"/>
          <w:sz w:val="20"/>
          <w:szCs w:val="20"/>
        </w:rPr>
        <w:t xml:space="preserve"> </w:t>
      </w:r>
    </w:p>
    <w:p w:rsidR="00A43268" w:rsidRPr="00A43268" w:rsidRDefault="00A43268" w:rsidP="00A43268">
      <w:pPr>
        <w:ind w:left="1440"/>
        <w:rPr>
          <w:rFonts w:ascii="Arial" w:hAnsi="Arial" w:cs="Arial"/>
          <w:sz w:val="20"/>
          <w:szCs w:val="20"/>
        </w:rPr>
      </w:pPr>
    </w:p>
    <w:tbl>
      <w:tblPr>
        <w:tblW w:w="9360" w:type="dxa"/>
        <w:jc w:val="cente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29" w:type="dxa"/>
          <w:left w:w="115" w:type="dxa"/>
          <w:bottom w:w="29" w:type="dxa"/>
          <w:right w:w="115" w:type="dxa"/>
        </w:tblCellMar>
        <w:tblLook w:val="0000" w:firstRow="0" w:lastRow="0" w:firstColumn="0" w:lastColumn="0" w:noHBand="0" w:noVBand="0"/>
      </w:tblPr>
      <w:tblGrid>
        <w:gridCol w:w="6840"/>
        <w:gridCol w:w="504"/>
        <w:gridCol w:w="504"/>
        <w:gridCol w:w="504"/>
        <w:gridCol w:w="504"/>
        <w:gridCol w:w="504"/>
      </w:tblGrid>
      <w:tr w:rsidR="00953CB5" w:rsidRPr="00A43268" w:rsidTr="00DF4F9E">
        <w:trPr>
          <w:trHeight w:val="360"/>
          <w:jc w:val="center"/>
        </w:trPr>
        <w:tc>
          <w:tcPr>
            <w:tcW w:w="9360" w:type="dxa"/>
            <w:gridSpan w:val="6"/>
            <w:shd w:val="clear" w:color="auto" w:fill="auto"/>
            <w:vAlign w:val="center"/>
          </w:tcPr>
          <w:p w:rsidR="00953CB5" w:rsidRPr="00A43268" w:rsidRDefault="000B23B1" w:rsidP="00D91840">
            <w:pPr>
              <w:rPr>
                <w:rFonts w:ascii="Arial" w:hAnsi="Arial" w:cs="Arial"/>
                <w:sz w:val="20"/>
                <w:szCs w:val="20"/>
              </w:rPr>
            </w:pPr>
            <w:r w:rsidRPr="00A43268">
              <w:rPr>
                <w:rFonts w:ascii="Arial" w:hAnsi="Arial" w:cs="Arial"/>
                <w:sz w:val="20"/>
                <w:szCs w:val="20"/>
              </w:rPr>
              <w:t>Course Title:</w:t>
            </w:r>
          </w:p>
        </w:tc>
      </w:tr>
      <w:tr w:rsidR="00953CB5" w:rsidRPr="00A43268" w:rsidTr="00DF4F9E">
        <w:trPr>
          <w:trHeight w:val="360"/>
          <w:jc w:val="center"/>
        </w:trPr>
        <w:tc>
          <w:tcPr>
            <w:tcW w:w="9360" w:type="dxa"/>
            <w:gridSpan w:val="6"/>
            <w:shd w:val="clear" w:color="auto" w:fill="auto"/>
            <w:vAlign w:val="center"/>
          </w:tcPr>
          <w:p w:rsidR="00953CB5" w:rsidRPr="00A43268" w:rsidRDefault="000B23B1" w:rsidP="00D91840">
            <w:pPr>
              <w:rPr>
                <w:rFonts w:ascii="Arial" w:hAnsi="Arial" w:cs="Arial"/>
                <w:sz w:val="20"/>
                <w:szCs w:val="20"/>
              </w:rPr>
            </w:pPr>
            <w:r w:rsidRPr="00A43268">
              <w:rPr>
                <w:rFonts w:ascii="Arial" w:hAnsi="Arial" w:cs="Arial"/>
                <w:sz w:val="20"/>
                <w:szCs w:val="20"/>
              </w:rPr>
              <w:t>Date:</w:t>
            </w:r>
          </w:p>
        </w:tc>
      </w:tr>
      <w:tr w:rsidR="00953CB5" w:rsidRPr="00A43268" w:rsidTr="00DF4F9E">
        <w:trPr>
          <w:trHeight w:val="360"/>
          <w:jc w:val="center"/>
        </w:trPr>
        <w:tc>
          <w:tcPr>
            <w:tcW w:w="9360" w:type="dxa"/>
            <w:gridSpan w:val="6"/>
            <w:shd w:val="clear" w:color="auto" w:fill="auto"/>
            <w:vAlign w:val="center"/>
          </w:tcPr>
          <w:p w:rsidR="00953CB5" w:rsidRPr="00A43268" w:rsidRDefault="000B23B1" w:rsidP="00D91840">
            <w:pPr>
              <w:rPr>
                <w:rFonts w:ascii="Arial" w:hAnsi="Arial" w:cs="Arial"/>
                <w:sz w:val="20"/>
                <w:szCs w:val="20"/>
              </w:rPr>
            </w:pPr>
            <w:r w:rsidRPr="00A43268">
              <w:rPr>
                <w:rFonts w:ascii="Arial" w:hAnsi="Arial" w:cs="Arial"/>
                <w:sz w:val="20"/>
                <w:szCs w:val="20"/>
              </w:rPr>
              <w:t>Your name: (optional)</w:t>
            </w:r>
          </w:p>
        </w:tc>
      </w:tr>
      <w:tr w:rsidR="00864C6B" w:rsidRPr="00D91840" w:rsidTr="000318D0">
        <w:tblPrEx>
          <w:tblCellMar>
            <w:top w:w="0" w:type="dxa"/>
            <w:left w:w="0" w:type="dxa"/>
            <w:bottom w:w="0" w:type="dxa"/>
            <w:right w:w="0" w:type="dxa"/>
          </w:tblCellMar>
        </w:tblPrEx>
        <w:trPr>
          <w:trHeight w:val="180"/>
          <w:jc w:val="center"/>
        </w:trPr>
        <w:tc>
          <w:tcPr>
            <w:tcW w:w="6840" w:type="dxa"/>
            <w:vMerge w:val="restart"/>
            <w:shd w:val="clear" w:color="auto" w:fill="D9D9D9" w:themeFill="background1" w:themeFillShade="D9"/>
            <w:vAlign w:val="center"/>
          </w:tcPr>
          <w:p w:rsidR="00864C6B" w:rsidRPr="00DF29B3" w:rsidRDefault="00E10189" w:rsidP="00E10189">
            <w:pPr>
              <w:pStyle w:val="Heading2"/>
              <w:jc w:val="left"/>
            </w:pPr>
            <w:r>
              <w:t>COURSE CONTENT</w:t>
            </w:r>
          </w:p>
        </w:tc>
        <w:tc>
          <w:tcPr>
            <w:tcW w:w="2520" w:type="dxa"/>
            <w:gridSpan w:val="5"/>
            <w:tcBorders>
              <w:bottom w:val="single" w:sz="4" w:space="0" w:color="7F7F7F" w:themeColor="text1" w:themeTint="80"/>
            </w:tcBorders>
            <w:shd w:val="clear" w:color="auto" w:fill="D9D9D9" w:themeFill="background1" w:themeFillShade="D9"/>
            <w:vAlign w:val="center"/>
          </w:tcPr>
          <w:p w:rsidR="00864C6B" w:rsidRPr="00864C6B" w:rsidRDefault="00864C6B" w:rsidP="00DF4F9E">
            <w:pPr>
              <w:pStyle w:val="Heading2"/>
            </w:pPr>
            <w:r w:rsidRPr="00DF29B3">
              <w:t>Scale</w:t>
            </w:r>
          </w:p>
        </w:tc>
      </w:tr>
      <w:tr w:rsidR="002076B8" w:rsidRPr="00D91840" w:rsidTr="000318D0">
        <w:tblPrEx>
          <w:tblCellMar>
            <w:top w:w="0" w:type="dxa"/>
            <w:left w:w="0" w:type="dxa"/>
            <w:bottom w:w="0" w:type="dxa"/>
            <w:right w:w="0" w:type="dxa"/>
          </w:tblCellMar>
        </w:tblPrEx>
        <w:trPr>
          <w:trHeight w:val="180"/>
          <w:jc w:val="center"/>
        </w:trPr>
        <w:tc>
          <w:tcPr>
            <w:tcW w:w="6840" w:type="dxa"/>
            <w:vMerge/>
            <w:shd w:val="clear" w:color="auto" w:fill="D9D9D9" w:themeFill="background1" w:themeFillShade="D9"/>
            <w:vAlign w:val="center"/>
          </w:tcPr>
          <w:p w:rsidR="00864C6B" w:rsidRPr="00DF29B3" w:rsidRDefault="00864C6B" w:rsidP="00DF29B3">
            <w:pPr>
              <w:pStyle w:val="Heading2"/>
            </w:pPr>
          </w:p>
        </w:tc>
        <w:tc>
          <w:tcPr>
            <w:tcW w:w="504" w:type="dxa"/>
            <w:tcBorders>
              <w:top w:val="single" w:sz="4" w:space="0" w:color="7F7F7F" w:themeColor="text1" w:themeTint="80"/>
              <w:bottom w:val="single" w:sz="4" w:space="0" w:color="7F7F7F" w:themeColor="text1" w:themeTint="80"/>
            </w:tcBorders>
            <w:shd w:val="clear" w:color="auto" w:fill="D9D9D9" w:themeFill="background1" w:themeFillShade="D9"/>
            <w:tcMar>
              <w:left w:w="173" w:type="dxa"/>
              <w:right w:w="173" w:type="dxa"/>
            </w:tcMar>
            <w:vAlign w:val="center"/>
          </w:tcPr>
          <w:p w:rsidR="00864C6B" w:rsidRPr="00DF29B3" w:rsidRDefault="00864C6B" w:rsidP="000318D0">
            <w:pPr>
              <w:pStyle w:val="Heading3"/>
              <w:jc w:val="left"/>
            </w:pPr>
          </w:p>
        </w:tc>
        <w:tc>
          <w:tcPr>
            <w:tcW w:w="1512" w:type="dxa"/>
            <w:gridSpan w:val="3"/>
            <w:tcBorders>
              <w:top w:val="single" w:sz="4" w:space="0" w:color="7F7F7F" w:themeColor="text1" w:themeTint="80"/>
              <w:bottom w:val="single" w:sz="4" w:space="0" w:color="7F7F7F" w:themeColor="text1" w:themeTint="80"/>
            </w:tcBorders>
            <w:shd w:val="clear" w:color="auto" w:fill="D9D9D9" w:themeFill="background1" w:themeFillShade="D9"/>
            <w:vAlign w:val="center"/>
          </w:tcPr>
          <w:p w:rsidR="00864C6B" w:rsidRPr="00DF29B3" w:rsidRDefault="00864C6B" w:rsidP="00DF29B3">
            <w:pPr>
              <w:pStyle w:val="Heading3"/>
            </w:pPr>
          </w:p>
        </w:tc>
        <w:tc>
          <w:tcPr>
            <w:tcW w:w="504" w:type="dxa"/>
            <w:tcBorders>
              <w:top w:val="single" w:sz="4" w:space="0" w:color="7F7F7F" w:themeColor="text1" w:themeTint="80"/>
              <w:bottom w:val="single" w:sz="4" w:space="0" w:color="7F7F7F" w:themeColor="text1" w:themeTint="80"/>
            </w:tcBorders>
            <w:shd w:val="clear" w:color="auto" w:fill="D9D9D9" w:themeFill="background1" w:themeFillShade="D9"/>
            <w:tcMar>
              <w:left w:w="202" w:type="dxa"/>
              <w:right w:w="202" w:type="dxa"/>
            </w:tcMar>
            <w:vAlign w:val="center"/>
          </w:tcPr>
          <w:p w:rsidR="00864C6B" w:rsidRPr="00DF29B3" w:rsidRDefault="00864C6B" w:rsidP="00DF29B3">
            <w:pPr>
              <w:pStyle w:val="Heading3"/>
            </w:pPr>
          </w:p>
        </w:tc>
      </w:tr>
      <w:tr w:rsidR="002076B8" w:rsidRPr="00D91840" w:rsidTr="000318D0">
        <w:tblPrEx>
          <w:tblCellMar>
            <w:top w:w="0" w:type="dxa"/>
            <w:left w:w="0" w:type="dxa"/>
            <w:bottom w:w="0" w:type="dxa"/>
            <w:right w:w="0" w:type="dxa"/>
          </w:tblCellMar>
        </w:tblPrEx>
        <w:trPr>
          <w:trHeight w:val="360"/>
          <w:jc w:val="center"/>
        </w:trPr>
        <w:tc>
          <w:tcPr>
            <w:tcW w:w="6840" w:type="dxa"/>
            <w:shd w:val="clear" w:color="auto" w:fill="auto"/>
            <w:vAlign w:val="center"/>
          </w:tcPr>
          <w:p w:rsidR="00D91840" w:rsidRPr="00D91840" w:rsidRDefault="00D91840" w:rsidP="00B64488">
            <w:pPr>
              <w:pStyle w:val="NumberedList"/>
              <w:numPr>
                <w:ilvl w:val="0"/>
                <w:numId w:val="0"/>
              </w:numPr>
              <w:ind w:left="432" w:hanging="432"/>
            </w:pPr>
          </w:p>
        </w:tc>
        <w:tc>
          <w:tcPr>
            <w:tcW w:w="504" w:type="dxa"/>
            <w:shd w:val="clear" w:color="auto" w:fill="F2F2F2" w:themeFill="background1" w:themeFillShade="F2"/>
            <w:tcMar>
              <w:left w:w="0" w:type="dxa"/>
              <w:right w:w="0" w:type="dxa"/>
            </w:tcMar>
            <w:vAlign w:val="center"/>
          </w:tcPr>
          <w:p w:rsidR="00D91840" w:rsidRPr="00D91840" w:rsidRDefault="000318D0" w:rsidP="000318D0">
            <w:pPr>
              <w:pStyle w:val="Numbers"/>
            </w:pPr>
            <w:r>
              <w:rPr>
                <w:noProof/>
                <w:lang w:val="en-GB" w:eastAsia="en-GB"/>
              </w:rPr>
              <w:drawing>
                <wp:inline distT="0" distB="0" distL="0" distR="0" wp14:anchorId="1E3E9E5B" wp14:editId="634DCD3E">
                  <wp:extent cx="238125" cy="238125"/>
                  <wp:effectExtent l="0" t="0" r="952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MC900423167[1].WMF"/>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8125" cy="238125"/>
                          </a:xfrm>
                          <a:prstGeom prst="rect">
                            <a:avLst/>
                          </a:prstGeom>
                        </pic:spPr>
                      </pic:pic>
                    </a:graphicData>
                  </a:graphic>
                </wp:inline>
              </w:drawing>
            </w:r>
          </w:p>
        </w:tc>
        <w:tc>
          <w:tcPr>
            <w:tcW w:w="504" w:type="dxa"/>
            <w:shd w:val="clear" w:color="auto" w:fill="F2F2F2" w:themeFill="background1" w:themeFillShade="F2"/>
            <w:tcMar>
              <w:left w:w="0" w:type="dxa"/>
              <w:right w:w="0" w:type="dxa"/>
            </w:tcMar>
            <w:vAlign w:val="center"/>
          </w:tcPr>
          <w:p w:rsidR="00D91840" w:rsidRPr="00D91840" w:rsidRDefault="000318D0" w:rsidP="002A3747">
            <w:pPr>
              <w:pStyle w:val="Numbers"/>
            </w:pPr>
            <w:r>
              <w:rPr>
                <w:noProof/>
                <w:lang w:val="en-GB" w:eastAsia="en-GB"/>
              </w:rPr>
              <w:drawing>
                <wp:inline distT="0" distB="0" distL="0" distR="0" wp14:anchorId="3AC7A89A" wp14:editId="189BF710">
                  <wp:extent cx="247650" cy="2476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MC900423165[1].WM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7650" cy="247650"/>
                          </a:xfrm>
                          <a:prstGeom prst="rect">
                            <a:avLst/>
                          </a:prstGeom>
                        </pic:spPr>
                      </pic:pic>
                    </a:graphicData>
                  </a:graphic>
                </wp:inline>
              </w:drawing>
            </w:r>
          </w:p>
        </w:tc>
        <w:tc>
          <w:tcPr>
            <w:tcW w:w="504" w:type="dxa"/>
            <w:shd w:val="clear" w:color="auto" w:fill="F2F2F2" w:themeFill="background1" w:themeFillShade="F2"/>
            <w:tcMar>
              <w:left w:w="0" w:type="dxa"/>
              <w:right w:w="0" w:type="dxa"/>
            </w:tcMar>
            <w:vAlign w:val="center"/>
          </w:tcPr>
          <w:p w:rsidR="00D91840" w:rsidRPr="00D91840" w:rsidRDefault="005E740E" w:rsidP="002A3747">
            <w:pPr>
              <w:pStyle w:val="Numbers"/>
            </w:pPr>
            <w:r>
              <w:rPr>
                <w:noProof/>
                <w:lang w:val="en-GB" w:eastAsia="en-GB"/>
              </w:rPr>
              <mc:AlternateContent>
                <mc:Choice Requires="wpg">
                  <w:drawing>
                    <wp:anchor distT="0" distB="0" distL="114300" distR="114300" simplePos="0" relativeHeight="251659264" behindDoc="0" locked="0" layoutInCell="1" allowOverlap="1" wp14:anchorId="14A96D5F" wp14:editId="42D58564">
                      <wp:simplePos x="0" y="0"/>
                      <wp:positionH relativeFrom="column">
                        <wp:posOffset>0</wp:posOffset>
                      </wp:positionH>
                      <wp:positionV relativeFrom="paragraph">
                        <wp:posOffset>3175</wp:posOffset>
                      </wp:positionV>
                      <wp:extent cx="256540" cy="240030"/>
                      <wp:effectExtent l="0" t="0" r="0" b="7620"/>
                      <wp:wrapNone/>
                      <wp:docPr id="3" name="Group 3"/>
                      <wp:cNvGraphicFramePr/>
                      <a:graphic xmlns:a="http://schemas.openxmlformats.org/drawingml/2006/main">
                        <a:graphicData uri="http://schemas.microsoft.com/office/word/2010/wordprocessingGroup">
                          <wpg:wgp>
                            <wpg:cNvGrpSpPr/>
                            <wpg:grpSpPr>
                              <a:xfrm>
                                <a:off x="0" y="0"/>
                                <a:ext cx="256598" cy="240130"/>
                                <a:chOff x="0" y="0"/>
                                <a:chExt cx="313690" cy="313690"/>
                              </a:xfrm>
                            </wpg:grpSpPr>
                            <wps:wsp>
                              <wps:cNvPr id="4" name="Freeform 5"/>
                              <wps:cNvSpPr>
                                <a:spLocks/>
                              </wps:cNvSpPr>
                              <wps:spPr bwMode="auto">
                                <a:xfrm>
                                  <a:off x="0" y="0"/>
                                  <a:ext cx="313690" cy="313690"/>
                                </a:xfrm>
                                <a:custGeom>
                                  <a:avLst/>
                                  <a:gdLst>
                                    <a:gd name="T0" fmla="*/ 16260 w 16302"/>
                                    <a:gd name="T1" fmla="*/ 7317 h 16302"/>
                                    <a:gd name="T2" fmla="*/ 16045 w 16302"/>
                                    <a:gd name="T3" fmla="*/ 6112 h 16302"/>
                                    <a:gd name="T4" fmla="*/ 15661 w 16302"/>
                                    <a:gd name="T5" fmla="*/ 4976 h 16302"/>
                                    <a:gd name="T6" fmla="*/ 15121 w 16302"/>
                                    <a:gd name="T7" fmla="*/ 3922 h 16302"/>
                                    <a:gd name="T8" fmla="*/ 14439 w 16302"/>
                                    <a:gd name="T9" fmla="*/ 2964 h 16302"/>
                                    <a:gd name="T10" fmla="*/ 13631 w 16302"/>
                                    <a:gd name="T11" fmla="*/ 2115 h 16302"/>
                                    <a:gd name="T12" fmla="*/ 12707 w 16302"/>
                                    <a:gd name="T13" fmla="*/ 1391 h 16302"/>
                                    <a:gd name="T14" fmla="*/ 11683 w 16302"/>
                                    <a:gd name="T15" fmla="*/ 803 h 16302"/>
                                    <a:gd name="T16" fmla="*/ 10574 w 16302"/>
                                    <a:gd name="T17" fmla="*/ 366 h 16302"/>
                                    <a:gd name="T18" fmla="*/ 9392 w 16302"/>
                                    <a:gd name="T19" fmla="*/ 94 h 16302"/>
                                    <a:gd name="T20" fmla="*/ 8151 w 16302"/>
                                    <a:gd name="T21" fmla="*/ 0 h 16302"/>
                                    <a:gd name="T22" fmla="*/ 6910 w 16302"/>
                                    <a:gd name="T23" fmla="*/ 94 h 16302"/>
                                    <a:gd name="T24" fmla="*/ 5728 w 16302"/>
                                    <a:gd name="T25" fmla="*/ 366 h 16302"/>
                                    <a:gd name="T26" fmla="*/ 4619 w 16302"/>
                                    <a:gd name="T27" fmla="*/ 803 h 16302"/>
                                    <a:gd name="T28" fmla="*/ 3595 w 16302"/>
                                    <a:gd name="T29" fmla="*/ 1391 h 16302"/>
                                    <a:gd name="T30" fmla="*/ 2671 w 16302"/>
                                    <a:gd name="T31" fmla="*/ 2115 h 16302"/>
                                    <a:gd name="T32" fmla="*/ 1863 w 16302"/>
                                    <a:gd name="T33" fmla="*/ 2964 h 16302"/>
                                    <a:gd name="T34" fmla="*/ 1181 w 16302"/>
                                    <a:gd name="T35" fmla="*/ 3922 h 16302"/>
                                    <a:gd name="T36" fmla="*/ 641 w 16302"/>
                                    <a:gd name="T37" fmla="*/ 4976 h 16302"/>
                                    <a:gd name="T38" fmla="*/ 257 w 16302"/>
                                    <a:gd name="T39" fmla="*/ 6112 h 16302"/>
                                    <a:gd name="T40" fmla="*/ 42 w 16302"/>
                                    <a:gd name="T41" fmla="*/ 7317 h 16302"/>
                                    <a:gd name="T42" fmla="*/ 10 w 16302"/>
                                    <a:gd name="T43" fmla="*/ 8570 h 16302"/>
                                    <a:gd name="T44" fmla="*/ 166 w 16302"/>
                                    <a:gd name="T45" fmla="*/ 9793 h 16302"/>
                                    <a:gd name="T46" fmla="*/ 495 w 16302"/>
                                    <a:gd name="T47" fmla="*/ 10953 h 16302"/>
                                    <a:gd name="T48" fmla="*/ 984 w 16302"/>
                                    <a:gd name="T49" fmla="*/ 12035 h 16302"/>
                                    <a:gd name="T50" fmla="*/ 1620 w 16302"/>
                                    <a:gd name="T51" fmla="*/ 13027 h 16302"/>
                                    <a:gd name="T52" fmla="*/ 2388 w 16302"/>
                                    <a:gd name="T53" fmla="*/ 13914 h 16302"/>
                                    <a:gd name="T54" fmla="*/ 3275 w 16302"/>
                                    <a:gd name="T55" fmla="*/ 14682 h 16302"/>
                                    <a:gd name="T56" fmla="*/ 4267 w 16302"/>
                                    <a:gd name="T57" fmla="*/ 15318 h 16302"/>
                                    <a:gd name="T58" fmla="*/ 5349 w 16302"/>
                                    <a:gd name="T59" fmla="*/ 15807 h 16302"/>
                                    <a:gd name="T60" fmla="*/ 6509 w 16302"/>
                                    <a:gd name="T61" fmla="*/ 16136 h 16302"/>
                                    <a:gd name="T62" fmla="*/ 7732 w 16302"/>
                                    <a:gd name="T63" fmla="*/ 16292 h 16302"/>
                                    <a:gd name="T64" fmla="*/ 8984 w 16302"/>
                                    <a:gd name="T65" fmla="*/ 16260 h 16302"/>
                                    <a:gd name="T66" fmla="*/ 10188 w 16302"/>
                                    <a:gd name="T67" fmla="*/ 16045 h 16302"/>
                                    <a:gd name="T68" fmla="*/ 11323 w 16302"/>
                                    <a:gd name="T69" fmla="*/ 15661 h 16302"/>
                                    <a:gd name="T70" fmla="*/ 12376 w 16302"/>
                                    <a:gd name="T71" fmla="*/ 15121 h 16302"/>
                                    <a:gd name="T72" fmla="*/ 13335 w 16302"/>
                                    <a:gd name="T73" fmla="*/ 14439 h 16302"/>
                                    <a:gd name="T74" fmla="*/ 14184 w 16302"/>
                                    <a:gd name="T75" fmla="*/ 13631 h 16302"/>
                                    <a:gd name="T76" fmla="*/ 14909 w 16302"/>
                                    <a:gd name="T77" fmla="*/ 12707 h 16302"/>
                                    <a:gd name="T78" fmla="*/ 15498 w 16302"/>
                                    <a:gd name="T79" fmla="*/ 11683 h 16302"/>
                                    <a:gd name="T80" fmla="*/ 15935 w 16302"/>
                                    <a:gd name="T81" fmla="*/ 10574 h 16302"/>
                                    <a:gd name="T82" fmla="*/ 16208 w 16302"/>
                                    <a:gd name="T83" fmla="*/ 9392 h 16302"/>
                                    <a:gd name="T84" fmla="*/ 16302 w 16302"/>
                                    <a:gd name="T85" fmla="*/ 8151 h 163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6302" h="16302">
                                      <a:moveTo>
                                        <a:pt x="16302" y="8151"/>
                                      </a:moveTo>
                                      <a:lnTo>
                                        <a:pt x="16292" y="7731"/>
                                      </a:lnTo>
                                      <a:lnTo>
                                        <a:pt x="16260" y="7317"/>
                                      </a:lnTo>
                                      <a:lnTo>
                                        <a:pt x="16208" y="6908"/>
                                      </a:lnTo>
                                      <a:lnTo>
                                        <a:pt x="16136" y="6507"/>
                                      </a:lnTo>
                                      <a:lnTo>
                                        <a:pt x="16045" y="6112"/>
                                      </a:lnTo>
                                      <a:lnTo>
                                        <a:pt x="15935" y="5725"/>
                                      </a:lnTo>
                                      <a:lnTo>
                                        <a:pt x="15807" y="5346"/>
                                      </a:lnTo>
                                      <a:lnTo>
                                        <a:pt x="15661" y="4976"/>
                                      </a:lnTo>
                                      <a:lnTo>
                                        <a:pt x="15498" y="4614"/>
                                      </a:lnTo>
                                      <a:lnTo>
                                        <a:pt x="15318" y="4263"/>
                                      </a:lnTo>
                                      <a:lnTo>
                                        <a:pt x="15121" y="3922"/>
                                      </a:lnTo>
                                      <a:lnTo>
                                        <a:pt x="14909" y="3592"/>
                                      </a:lnTo>
                                      <a:lnTo>
                                        <a:pt x="14682" y="3272"/>
                                      </a:lnTo>
                                      <a:lnTo>
                                        <a:pt x="14439" y="2964"/>
                                      </a:lnTo>
                                      <a:lnTo>
                                        <a:pt x="14184" y="2668"/>
                                      </a:lnTo>
                                      <a:lnTo>
                                        <a:pt x="13914" y="2385"/>
                                      </a:lnTo>
                                      <a:lnTo>
                                        <a:pt x="13631" y="2115"/>
                                      </a:lnTo>
                                      <a:lnTo>
                                        <a:pt x="13335" y="1859"/>
                                      </a:lnTo>
                                      <a:lnTo>
                                        <a:pt x="13026" y="1618"/>
                                      </a:lnTo>
                                      <a:lnTo>
                                        <a:pt x="12707" y="1391"/>
                                      </a:lnTo>
                                      <a:lnTo>
                                        <a:pt x="12376" y="1179"/>
                                      </a:lnTo>
                                      <a:lnTo>
                                        <a:pt x="12035" y="982"/>
                                      </a:lnTo>
                                      <a:lnTo>
                                        <a:pt x="11683" y="803"/>
                                      </a:lnTo>
                                      <a:lnTo>
                                        <a:pt x="11323" y="640"/>
                                      </a:lnTo>
                                      <a:lnTo>
                                        <a:pt x="10953" y="494"/>
                                      </a:lnTo>
                                      <a:lnTo>
                                        <a:pt x="10574" y="366"/>
                                      </a:lnTo>
                                      <a:lnTo>
                                        <a:pt x="10188" y="257"/>
                                      </a:lnTo>
                                      <a:lnTo>
                                        <a:pt x="9793" y="165"/>
                                      </a:lnTo>
                                      <a:lnTo>
                                        <a:pt x="9392" y="94"/>
                                      </a:lnTo>
                                      <a:lnTo>
                                        <a:pt x="8984" y="42"/>
                                      </a:lnTo>
                                      <a:lnTo>
                                        <a:pt x="8570" y="10"/>
                                      </a:lnTo>
                                      <a:lnTo>
                                        <a:pt x="8151" y="0"/>
                                      </a:lnTo>
                                      <a:lnTo>
                                        <a:pt x="7732" y="10"/>
                                      </a:lnTo>
                                      <a:lnTo>
                                        <a:pt x="7318" y="42"/>
                                      </a:lnTo>
                                      <a:lnTo>
                                        <a:pt x="6910" y="94"/>
                                      </a:lnTo>
                                      <a:lnTo>
                                        <a:pt x="6509" y="165"/>
                                      </a:lnTo>
                                      <a:lnTo>
                                        <a:pt x="6114" y="257"/>
                                      </a:lnTo>
                                      <a:lnTo>
                                        <a:pt x="5728" y="366"/>
                                      </a:lnTo>
                                      <a:lnTo>
                                        <a:pt x="5349" y="494"/>
                                      </a:lnTo>
                                      <a:lnTo>
                                        <a:pt x="4979" y="640"/>
                                      </a:lnTo>
                                      <a:lnTo>
                                        <a:pt x="4619" y="803"/>
                                      </a:lnTo>
                                      <a:lnTo>
                                        <a:pt x="4267" y="982"/>
                                      </a:lnTo>
                                      <a:lnTo>
                                        <a:pt x="3926" y="1179"/>
                                      </a:lnTo>
                                      <a:lnTo>
                                        <a:pt x="3595" y="1391"/>
                                      </a:lnTo>
                                      <a:lnTo>
                                        <a:pt x="3275" y="1618"/>
                                      </a:lnTo>
                                      <a:lnTo>
                                        <a:pt x="2967" y="1859"/>
                                      </a:lnTo>
                                      <a:lnTo>
                                        <a:pt x="2671" y="2115"/>
                                      </a:lnTo>
                                      <a:lnTo>
                                        <a:pt x="2388" y="2385"/>
                                      </a:lnTo>
                                      <a:lnTo>
                                        <a:pt x="2118" y="2668"/>
                                      </a:lnTo>
                                      <a:lnTo>
                                        <a:pt x="1863" y="2964"/>
                                      </a:lnTo>
                                      <a:lnTo>
                                        <a:pt x="1620" y="3272"/>
                                      </a:lnTo>
                                      <a:lnTo>
                                        <a:pt x="1393" y="3592"/>
                                      </a:lnTo>
                                      <a:lnTo>
                                        <a:pt x="1181" y="3922"/>
                                      </a:lnTo>
                                      <a:lnTo>
                                        <a:pt x="984" y="4263"/>
                                      </a:lnTo>
                                      <a:lnTo>
                                        <a:pt x="804" y="4614"/>
                                      </a:lnTo>
                                      <a:lnTo>
                                        <a:pt x="641" y="4976"/>
                                      </a:lnTo>
                                      <a:lnTo>
                                        <a:pt x="495" y="5346"/>
                                      </a:lnTo>
                                      <a:lnTo>
                                        <a:pt x="367" y="5725"/>
                                      </a:lnTo>
                                      <a:lnTo>
                                        <a:pt x="257" y="6112"/>
                                      </a:lnTo>
                                      <a:lnTo>
                                        <a:pt x="166" y="6507"/>
                                      </a:lnTo>
                                      <a:lnTo>
                                        <a:pt x="94" y="6908"/>
                                      </a:lnTo>
                                      <a:lnTo>
                                        <a:pt x="42" y="7317"/>
                                      </a:lnTo>
                                      <a:lnTo>
                                        <a:pt x="10" y="7731"/>
                                      </a:lnTo>
                                      <a:lnTo>
                                        <a:pt x="0" y="8151"/>
                                      </a:lnTo>
                                      <a:lnTo>
                                        <a:pt x="10" y="8570"/>
                                      </a:lnTo>
                                      <a:lnTo>
                                        <a:pt x="42" y="8984"/>
                                      </a:lnTo>
                                      <a:lnTo>
                                        <a:pt x="94" y="9392"/>
                                      </a:lnTo>
                                      <a:lnTo>
                                        <a:pt x="166" y="9793"/>
                                      </a:lnTo>
                                      <a:lnTo>
                                        <a:pt x="257" y="10188"/>
                                      </a:lnTo>
                                      <a:lnTo>
                                        <a:pt x="367" y="10574"/>
                                      </a:lnTo>
                                      <a:lnTo>
                                        <a:pt x="495" y="10953"/>
                                      </a:lnTo>
                                      <a:lnTo>
                                        <a:pt x="641" y="11323"/>
                                      </a:lnTo>
                                      <a:lnTo>
                                        <a:pt x="804" y="11683"/>
                                      </a:lnTo>
                                      <a:lnTo>
                                        <a:pt x="984" y="12035"/>
                                      </a:lnTo>
                                      <a:lnTo>
                                        <a:pt x="1181" y="12376"/>
                                      </a:lnTo>
                                      <a:lnTo>
                                        <a:pt x="1393" y="12707"/>
                                      </a:lnTo>
                                      <a:lnTo>
                                        <a:pt x="1620" y="13027"/>
                                      </a:lnTo>
                                      <a:lnTo>
                                        <a:pt x="1863" y="13335"/>
                                      </a:lnTo>
                                      <a:lnTo>
                                        <a:pt x="2118" y="13631"/>
                                      </a:lnTo>
                                      <a:lnTo>
                                        <a:pt x="2388" y="13914"/>
                                      </a:lnTo>
                                      <a:lnTo>
                                        <a:pt x="2671" y="14184"/>
                                      </a:lnTo>
                                      <a:lnTo>
                                        <a:pt x="2967" y="14439"/>
                                      </a:lnTo>
                                      <a:lnTo>
                                        <a:pt x="3275" y="14682"/>
                                      </a:lnTo>
                                      <a:lnTo>
                                        <a:pt x="3595" y="14909"/>
                                      </a:lnTo>
                                      <a:lnTo>
                                        <a:pt x="3926" y="15121"/>
                                      </a:lnTo>
                                      <a:lnTo>
                                        <a:pt x="4267" y="15318"/>
                                      </a:lnTo>
                                      <a:lnTo>
                                        <a:pt x="4619" y="15498"/>
                                      </a:lnTo>
                                      <a:lnTo>
                                        <a:pt x="4979" y="15661"/>
                                      </a:lnTo>
                                      <a:lnTo>
                                        <a:pt x="5349" y="15807"/>
                                      </a:lnTo>
                                      <a:lnTo>
                                        <a:pt x="5728" y="15935"/>
                                      </a:lnTo>
                                      <a:lnTo>
                                        <a:pt x="6114" y="16045"/>
                                      </a:lnTo>
                                      <a:lnTo>
                                        <a:pt x="6509" y="16136"/>
                                      </a:lnTo>
                                      <a:lnTo>
                                        <a:pt x="6910" y="16208"/>
                                      </a:lnTo>
                                      <a:lnTo>
                                        <a:pt x="7318" y="16260"/>
                                      </a:lnTo>
                                      <a:lnTo>
                                        <a:pt x="7732" y="16292"/>
                                      </a:lnTo>
                                      <a:lnTo>
                                        <a:pt x="8151" y="16302"/>
                                      </a:lnTo>
                                      <a:lnTo>
                                        <a:pt x="8570" y="16292"/>
                                      </a:lnTo>
                                      <a:lnTo>
                                        <a:pt x="8984" y="16260"/>
                                      </a:lnTo>
                                      <a:lnTo>
                                        <a:pt x="9392" y="16208"/>
                                      </a:lnTo>
                                      <a:lnTo>
                                        <a:pt x="9793" y="16136"/>
                                      </a:lnTo>
                                      <a:lnTo>
                                        <a:pt x="10188" y="16045"/>
                                      </a:lnTo>
                                      <a:lnTo>
                                        <a:pt x="10574" y="15935"/>
                                      </a:lnTo>
                                      <a:lnTo>
                                        <a:pt x="10953" y="15807"/>
                                      </a:lnTo>
                                      <a:lnTo>
                                        <a:pt x="11323" y="15661"/>
                                      </a:lnTo>
                                      <a:lnTo>
                                        <a:pt x="11683" y="15498"/>
                                      </a:lnTo>
                                      <a:lnTo>
                                        <a:pt x="12035" y="15318"/>
                                      </a:lnTo>
                                      <a:lnTo>
                                        <a:pt x="12376" y="15121"/>
                                      </a:lnTo>
                                      <a:lnTo>
                                        <a:pt x="12707" y="14909"/>
                                      </a:lnTo>
                                      <a:lnTo>
                                        <a:pt x="13026" y="14682"/>
                                      </a:lnTo>
                                      <a:lnTo>
                                        <a:pt x="13335" y="14439"/>
                                      </a:lnTo>
                                      <a:lnTo>
                                        <a:pt x="13631" y="14184"/>
                                      </a:lnTo>
                                      <a:lnTo>
                                        <a:pt x="13914" y="13914"/>
                                      </a:lnTo>
                                      <a:lnTo>
                                        <a:pt x="14184" y="13631"/>
                                      </a:lnTo>
                                      <a:lnTo>
                                        <a:pt x="14439" y="13335"/>
                                      </a:lnTo>
                                      <a:lnTo>
                                        <a:pt x="14682" y="13027"/>
                                      </a:lnTo>
                                      <a:lnTo>
                                        <a:pt x="14909" y="12707"/>
                                      </a:lnTo>
                                      <a:lnTo>
                                        <a:pt x="15121" y="12376"/>
                                      </a:lnTo>
                                      <a:lnTo>
                                        <a:pt x="15318" y="12035"/>
                                      </a:lnTo>
                                      <a:lnTo>
                                        <a:pt x="15498" y="11683"/>
                                      </a:lnTo>
                                      <a:lnTo>
                                        <a:pt x="15661" y="11323"/>
                                      </a:lnTo>
                                      <a:lnTo>
                                        <a:pt x="15807" y="10953"/>
                                      </a:lnTo>
                                      <a:lnTo>
                                        <a:pt x="15935" y="10574"/>
                                      </a:lnTo>
                                      <a:lnTo>
                                        <a:pt x="16045" y="10188"/>
                                      </a:lnTo>
                                      <a:lnTo>
                                        <a:pt x="16136" y="9793"/>
                                      </a:lnTo>
                                      <a:lnTo>
                                        <a:pt x="16208" y="9392"/>
                                      </a:lnTo>
                                      <a:lnTo>
                                        <a:pt x="16260" y="8984"/>
                                      </a:lnTo>
                                      <a:lnTo>
                                        <a:pt x="16292" y="8570"/>
                                      </a:lnTo>
                                      <a:lnTo>
                                        <a:pt x="16302" y="8151"/>
                                      </a:lnTo>
                                      <a:close/>
                                    </a:path>
                                  </a:pathLst>
                                </a:custGeom>
                                <a:solidFill>
                                  <a:srgbClr val="FCD9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6"/>
                              <wps:cNvSpPr>
                                <a:spLocks/>
                              </wps:cNvSpPr>
                              <wps:spPr bwMode="auto">
                                <a:xfrm>
                                  <a:off x="18415" y="156845"/>
                                  <a:ext cx="276860" cy="138430"/>
                                </a:xfrm>
                                <a:custGeom>
                                  <a:avLst/>
                                  <a:gdLst>
                                    <a:gd name="T0" fmla="*/ 36 w 14378"/>
                                    <a:gd name="T1" fmla="*/ 735 h 7189"/>
                                    <a:gd name="T2" fmla="*/ 226 w 14378"/>
                                    <a:gd name="T3" fmla="*/ 1796 h 7189"/>
                                    <a:gd name="T4" fmla="*/ 565 w 14378"/>
                                    <a:gd name="T5" fmla="*/ 2798 h 7189"/>
                                    <a:gd name="T6" fmla="*/ 1041 w 14378"/>
                                    <a:gd name="T7" fmla="*/ 3727 h 7189"/>
                                    <a:gd name="T8" fmla="*/ 1641 w 14378"/>
                                    <a:gd name="T9" fmla="*/ 4573 h 7189"/>
                                    <a:gd name="T10" fmla="*/ 2355 w 14378"/>
                                    <a:gd name="T11" fmla="*/ 5322 h 7189"/>
                                    <a:gd name="T12" fmla="*/ 3170 w 14378"/>
                                    <a:gd name="T13" fmla="*/ 5961 h 7189"/>
                                    <a:gd name="T14" fmla="*/ 4072 w 14378"/>
                                    <a:gd name="T15" fmla="*/ 6480 h 7189"/>
                                    <a:gd name="T16" fmla="*/ 5051 w 14378"/>
                                    <a:gd name="T17" fmla="*/ 6866 h 7189"/>
                                    <a:gd name="T18" fmla="*/ 6095 w 14378"/>
                                    <a:gd name="T19" fmla="*/ 7107 h 7189"/>
                                    <a:gd name="T20" fmla="*/ 7189 w 14378"/>
                                    <a:gd name="T21" fmla="*/ 7189 h 7189"/>
                                    <a:gd name="T22" fmla="*/ 8283 w 14378"/>
                                    <a:gd name="T23" fmla="*/ 7107 h 7189"/>
                                    <a:gd name="T24" fmla="*/ 9327 w 14378"/>
                                    <a:gd name="T25" fmla="*/ 6866 h 7189"/>
                                    <a:gd name="T26" fmla="*/ 10306 w 14378"/>
                                    <a:gd name="T27" fmla="*/ 6480 h 7189"/>
                                    <a:gd name="T28" fmla="*/ 11208 w 14378"/>
                                    <a:gd name="T29" fmla="*/ 5961 h 7189"/>
                                    <a:gd name="T30" fmla="*/ 12023 w 14378"/>
                                    <a:gd name="T31" fmla="*/ 5322 h 7189"/>
                                    <a:gd name="T32" fmla="*/ 12736 w 14378"/>
                                    <a:gd name="T33" fmla="*/ 4573 h 7189"/>
                                    <a:gd name="T34" fmla="*/ 13337 w 14378"/>
                                    <a:gd name="T35" fmla="*/ 3727 h 7189"/>
                                    <a:gd name="T36" fmla="*/ 13813 w 14378"/>
                                    <a:gd name="T37" fmla="*/ 2798 h 7189"/>
                                    <a:gd name="T38" fmla="*/ 14152 w 14378"/>
                                    <a:gd name="T39" fmla="*/ 1796 h 7189"/>
                                    <a:gd name="T40" fmla="*/ 14342 w 14378"/>
                                    <a:gd name="T41" fmla="*/ 735 h 7189"/>
                                    <a:gd name="T42" fmla="*/ 14377 w 14378"/>
                                    <a:gd name="T43" fmla="*/ 15 h 7189"/>
                                    <a:gd name="T44" fmla="*/ 14357 w 14378"/>
                                    <a:gd name="T45" fmla="*/ 221 h 7189"/>
                                    <a:gd name="T46" fmla="*/ 14282 w 14378"/>
                                    <a:gd name="T47" fmla="*/ 631 h 7189"/>
                                    <a:gd name="T48" fmla="*/ 14122 w 14378"/>
                                    <a:gd name="T49" fmla="*/ 1193 h 7189"/>
                                    <a:gd name="T50" fmla="*/ 13843 w 14378"/>
                                    <a:gd name="T51" fmla="*/ 1857 h 7189"/>
                                    <a:gd name="T52" fmla="*/ 13413 w 14378"/>
                                    <a:gd name="T53" fmla="*/ 2572 h 7189"/>
                                    <a:gd name="T54" fmla="*/ 12800 w 14378"/>
                                    <a:gd name="T55" fmla="*/ 3287 h 7189"/>
                                    <a:gd name="T56" fmla="*/ 11970 w 14378"/>
                                    <a:gd name="T57" fmla="*/ 3950 h 7189"/>
                                    <a:gd name="T58" fmla="*/ 10891 w 14378"/>
                                    <a:gd name="T59" fmla="*/ 4513 h 7189"/>
                                    <a:gd name="T60" fmla="*/ 9530 w 14378"/>
                                    <a:gd name="T61" fmla="*/ 4922 h 7189"/>
                                    <a:gd name="T62" fmla="*/ 7855 w 14378"/>
                                    <a:gd name="T63" fmla="*/ 5129 h 7189"/>
                                    <a:gd name="T64" fmla="*/ 5992 w 14378"/>
                                    <a:gd name="T65" fmla="*/ 5085 h 7189"/>
                                    <a:gd name="T66" fmla="*/ 4422 w 14378"/>
                                    <a:gd name="T67" fmla="*/ 4806 h 7189"/>
                                    <a:gd name="T68" fmla="*/ 3153 w 14378"/>
                                    <a:gd name="T69" fmla="*/ 4339 h 7189"/>
                                    <a:gd name="T70" fmla="*/ 2153 w 14378"/>
                                    <a:gd name="T71" fmla="*/ 3738 h 7189"/>
                                    <a:gd name="T72" fmla="*/ 1390 w 14378"/>
                                    <a:gd name="T73" fmla="*/ 3052 h 7189"/>
                                    <a:gd name="T74" fmla="*/ 832 w 14378"/>
                                    <a:gd name="T75" fmla="*/ 2331 h 7189"/>
                                    <a:gd name="T76" fmla="*/ 447 w 14378"/>
                                    <a:gd name="T77" fmla="*/ 1627 h 7189"/>
                                    <a:gd name="T78" fmla="*/ 204 w 14378"/>
                                    <a:gd name="T79" fmla="*/ 991 h 7189"/>
                                    <a:gd name="T80" fmla="*/ 69 w 14378"/>
                                    <a:gd name="T81" fmla="*/ 475 h 7189"/>
                                    <a:gd name="T82" fmla="*/ 12 w 14378"/>
                                    <a:gd name="T83" fmla="*/ 127 h 7189"/>
                                    <a:gd name="T84" fmla="*/ 0 w 14378"/>
                                    <a:gd name="T85" fmla="*/ 0 h 71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4378" h="7189">
                                      <a:moveTo>
                                        <a:pt x="0" y="0"/>
                                      </a:moveTo>
                                      <a:lnTo>
                                        <a:pt x="9" y="370"/>
                                      </a:lnTo>
                                      <a:lnTo>
                                        <a:pt x="36" y="735"/>
                                      </a:lnTo>
                                      <a:lnTo>
                                        <a:pt x="82" y="1094"/>
                                      </a:lnTo>
                                      <a:lnTo>
                                        <a:pt x="146" y="1449"/>
                                      </a:lnTo>
                                      <a:lnTo>
                                        <a:pt x="226" y="1796"/>
                                      </a:lnTo>
                                      <a:lnTo>
                                        <a:pt x="323" y="2138"/>
                                      </a:lnTo>
                                      <a:lnTo>
                                        <a:pt x="436" y="2472"/>
                                      </a:lnTo>
                                      <a:lnTo>
                                        <a:pt x="565" y="2798"/>
                                      </a:lnTo>
                                      <a:lnTo>
                                        <a:pt x="709" y="3117"/>
                                      </a:lnTo>
                                      <a:lnTo>
                                        <a:pt x="868" y="3426"/>
                                      </a:lnTo>
                                      <a:lnTo>
                                        <a:pt x="1041" y="3727"/>
                                      </a:lnTo>
                                      <a:lnTo>
                                        <a:pt x="1228" y="4019"/>
                                      </a:lnTo>
                                      <a:lnTo>
                                        <a:pt x="1428" y="4301"/>
                                      </a:lnTo>
                                      <a:lnTo>
                                        <a:pt x="1641" y="4573"/>
                                      </a:lnTo>
                                      <a:lnTo>
                                        <a:pt x="1867" y="4834"/>
                                      </a:lnTo>
                                      <a:lnTo>
                                        <a:pt x="2106" y="5083"/>
                                      </a:lnTo>
                                      <a:lnTo>
                                        <a:pt x="2355" y="5322"/>
                                      </a:lnTo>
                                      <a:lnTo>
                                        <a:pt x="2616" y="5548"/>
                                      </a:lnTo>
                                      <a:lnTo>
                                        <a:pt x="2888" y="5761"/>
                                      </a:lnTo>
                                      <a:lnTo>
                                        <a:pt x="3170" y="5961"/>
                                      </a:lnTo>
                                      <a:lnTo>
                                        <a:pt x="3462" y="6148"/>
                                      </a:lnTo>
                                      <a:lnTo>
                                        <a:pt x="3763" y="6321"/>
                                      </a:lnTo>
                                      <a:lnTo>
                                        <a:pt x="4072" y="6480"/>
                                      </a:lnTo>
                                      <a:lnTo>
                                        <a:pt x="4391" y="6624"/>
                                      </a:lnTo>
                                      <a:lnTo>
                                        <a:pt x="4717" y="6753"/>
                                      </a:lnTo>
                                      <a:lnTo>
                                        <a:pt x="5051" y="6866"/>
                                      </a:lnTo>
                                      <a:lnTo>
                                        <a:pt x="5393" y="6963"/>
                                      </a:lnTo>
                                      <a:lnTo>
                                        <a:pt x="5740" y="7043"/>
                                      </a:lnTo>
                                      <a:lnTo>
                                        <a:pt x="6095" y="7107"/>
                                      </a:lnTo>
                                      <a:lnTo>
                                        <a:pt x="6454" y="7153"/>
                                      </a:lnTo>
                                      <a:lnTo>
                                        <a:pt x="6819" y="7180"/>
                                      </a:lnTo>
                                      <a:lnTo>
                                        <a:pt x="7189" y="7189"/>
                                      </a:lnTo>
                                      <a:lnTo>
                                        <a:pt x="7559" y="7180"/>
                                      </a:lnTo>
                                      <a:lnTo>
                                        <a:pt x="7924" y="7153"/>
                                      </a:lnTo>
                                      <a:lnTo>
                                        <a:pt x="8283" y="7107"/>
                                      </a:lnTo>
                                      <a:lnTo>
                                        <a:pt x="8638" y="7043"/>
                                      </a:lnTo>
                                      <a:lnTo>
                                        <a:pt x="8985" y="6963"/>
                                      </a:lnTo>
                                      <a:lnTo>
                                        <a:pt x="9327" y="6866"/>
                                      </a:lnTo>
                                      <a:lnTo>
                                        <a:pt x="9661" y="6753"/>
                                      </a:lnTo>
                                      <a:lnTo>
                                        <a:pt x="9987" y="6624"/>
                                      </a:lnTo>
                                      <a:lnTo>
                                        <a:pt x="10306" y="6480"/>
                                      </a:lnTo>
                                      <a:lnTo>
                                        <a:pt x="10615" y="6321"/>
                                      </a:lnTo>
                                      <a:lnTo>
                                        <a:pt x="10916" y="6148"/>
                                      </a:lnTo>
                                      <a:lnTo>
                                        <a:pt x="11208" y="5961"/>
                                      </a:lnTo>
                                      <a:lnTo>
                                        <a:pt x="11490" y="5761"/>
                                      </a:lnTo>
                                      <a:lnTo>
                                        <a:pt x="11762" y="5548"/>
                                      </a:lnTo>
                                      <a:lnTo>
                                        <a:pt x="12023" y="5322"/>
                                      </a:lnTo>
                                      <a:lnTo>
                                        <a:pt x="12272" y="5083"/>
                                      </a:lnTo>
                                      <a:lnTo>
                                        <a:pt x="12511" y="4834"/>
                                      </a:lnTo>
                                      <a:lnTo>
                                        <a:pt x="12736" y="4573"/>
                                      </a:lnTo>
                                      <a:lnTo>
                                        <a:pt x="12950" y="4301"/>
                                      </a:lnTo>
                                      <a:lnTo>
                                        <a:pt x="13150" y="4019"/>
                                      </a:lnTo>
                                      <a:lnTo>
                                        <a:pt x="13337" y="3727"/>
                                      </a:lnTo>
                                      <a:lnTo>
                                        <a:pt x="13510" y="3426"/>
                                      </a:lnTo>
                                      <a:lnTo>
                                        <a:pt x="13669" y="3117"/>
                                      </a:lnTo>
                                      <a:lnTo>
                                        <a:pt x="13813" y="2798"/>
                                      </a:lnTo>
                                      <a:lnTo>
                                        <a:pt x="13942" y="2472"/>
                                      </a:lnTo>
                                      <a:lnTo>
                                        <a:pt x="14055" y="2138"/>
                                      </a:lnTo>
                                      <a:lnTo>
                                        <a:pt x="14152" y="1796"/>
                                      </a:lnTo>
                                      <a:lnTo>
                                        <a:pt x="14232" y="1449"/>
                                      </a:lnTo>
                                      <a:lnTo>
                                        <a:pt x="14296" y="1094"/>
                                      </a:lnTo>
                                      <a:lnTo>
                                        <a:pt x="14342" y="735"/>
                                      </a:lnTo>
                                      <a:lnTo>
                                        <a:pt x="14369" y="370"/>
                                      </a:lnTo>
                                      <a:lnTo>
                                        <a:pt x="14378" y="0"/>
                                      </a:lnTo>
                                      <a:lnTo>
                                        <a:pt x="14377" y="15"/>
                                      </a:lnTo>
                                      <a:lnTo>
                                        <a:pt x="14374" y="58"/>
                                      </a:lnTo>
                                      <a:lnTo>
                                        <a:pt x="14368" y="127"/>
                                      </a:lnTo>
                                      <a:lnTo>
                                        <a:pt x="14357" y="221"/>
                                      </a:lnTo>
                                      <a:lnTo>
                                        <a:pt x="14339" y="337"/>
                                      </a:lnTo>
                                      <a:lnTo>
                                        <a:pt x="14315" y="475"/>
                                      </a:lnTo>
                                      <a:lnTo>
                                        <a:pt x="14282" y="631"/>
                                      </a:lnTo>
                                      <a:lnTo>
                                        <a:pt x="14240" y="804"/>
                                      </a:lnTo>
                                      <a:lnTo>
                                        <a:pt x="14187" y="991"/>
                                      </a:lnTo>
                                      <a:lnTo>
                                        <a:pt x="14122" y="1193"/>
                                      </a:lnTo>
                                      <a:lnTo>
                                        <a:pt x="14044" y="1405"/>
                                      </a:lnTo>
                                      <a:lnTo>
                                        <a:pt x="13951" y="1627"/>
                                      </a:lnTo>
                                      <a:lnTo>
                                        <a:pt x="13843" y="1857"/>
                                      </a:lnTo>
                                      <a:lnTo>
                                        <a:pt x="13718" y="2092"/>
                                      </a:lnTo>
                                      <a:lnTo>
                                        <a:pt x="13575" y="2331"/>
                                      </a:lnTo>
                                      <a:lnTo>
                                        <a:pt x="13413" y="2572"/>
                                      </a:lnTo>
                                      <a:lnTo>
                                        <a:pt x="13231" y="2812"/>
                                      </a:lnTo>
                                      <a:lnTo>
                                        <a:pt x="13026" y="3052"/>
                                      </a:lnTo>
                                      <a:lnTo>
                                        <a:pt x="12800" y="3287"/>
                                      </a:lnTo>
                                      <a:lnTo>
                                        <a:pt x="12548" y="3516"/>
                                      </a:lnTo>
                                      <a:lnTo>
                                        <a:pt x="12272" y="3738"/>
                                      </a:lnTo>
                                      <a:lnTo>
                                        <a:pt x="11970" y="3950"/>
                                      </a:lnTo>
                                      <a:lnTo>
                                        <a:pt x="11639" y="4152"/>
                                      </a:lnTo>
                                      <a:lnTo>
                                        <a:pt x="11280" y="4339"/>
                                      </a:lnTo>
                                      <a:lnTo>
                                        <a:pt x="10891" y="4513"/>
                                      </a:lnTo>
                                      <a:lnTo>
                                        <a:pt x="10470" y="4668"/>
                                      </a:lnTo>
                                      <a:lnTo>
                                        <a:pt x="10016" y="4806"/>
                                      </a:lnTo>
                                      <a:lnTo>
                                        <a:pt x="9530" y="4922"/>
                                      </a:lnTo>
                                      <a:lnTo>
                                        <a:pt x="9009" y="5016"/>
                                      </a:lnTo>
                                      <a:lnTo>
                                        <a:pt x="8450" y="5085"/>
                                      </a:lnTo>
                                      <a:lnTo>
                                        <a:pt x="7855" y="5129"/>
                                      </a:lnTo>
                                      <a:lnTo>
                                        <a:pt x="7222" y="5143"/>
                                      </a:lnTo>
                                      <a:lnTo>
                                        <a:pt x="6588" y="5129"/>
                                      </a:lnTo>
                                      <a:lnTo>
                                        <a:pt x="5992" y="5085"/>
                                      </a:lnTo>
                                      <a:lnTo>
                                        <a:pt x="5433" y="5016"/>
                                      </a:lnTo>
                                      <a:lnTo>
                                        <a:pt x="4911" y="4922"/>
                                      </a:lnTo>
                                      <a:lnTo>
                                        <a:pt x="4422" y="4806"/>
                                      </a:lnTo>
                                      <a:lnTo>
                                        <a:pt x="3967" y="4668"/>
                                      </a:lnTo>
                                      <a:lnTo>
                                        <a:pt x="3544" y="4513"/>
                                      </a:lnTo>
                                      <a:lnTo>
                                        <a:pt x="3153" y="4339"/>
                                      </a:lnTo>
                                      <a:lnTo>
                                        <a:pt x="2792" y="4152"/>
                                      </a:lnTo>
                                      <a:lnTo>
                                        <a:pt x="2458" y="3950"/>
                                      </a:lnTo>
                                      <a:lnTo>
                                        <a:pt x="2153" y="3738"/>
                                      </a:lnTo>
                                      <a:lnTo>
                                        <a:pt x="1874" y="3516"/>
                                      </a:lnTo>
                                      <a:lnTo>
                                        <a:pt x="1620" y="3287"/>
                                      </a:lnTo>
                                      <a:lnTo>
                                        <a:pt x="1390" y="3052"/>
                                      </a:lnTo>
                                      <a:lnTo>
                                        <a:pt x="1183" y="2812"/>
                                      </a:lnTo>
                                      <a:lnTo>
                                        <a:pt x="997" y="2572"/>
                                      </a:lnTo>
                                      <a:lnTo>
                                        <a:pt x="832" y="2331"/>
                                      </a:lnTo>
                                      <a:lnTo>
                                        <a:pt x="687" y="2092"/>
                                      </a:lnTo>
                                      <a:lnTo>
                                        <a:pt x="558" y="1857"/>
                                      </a:lnTo>
                                      <a:lnTo>
                                        <a:pt x="447" y="1627"/>
                                      </a:lnTo>
                                      <a:lnTo>
                                        <a:pt x="352" y="1405"/>
                                      </a:lnTo>
                                      <a:lnTo>
                                        <a:pt x="271" y="1193"/>
                                      </a:lnTo>
                                      <a:lnTo>
                                        <a:pt x="204" y="991"/>
                                      </a:lnTo>
                                      <a:lnTo>
                                        <a:pt x="149" y="804"/>
                                      </a:lnTo>
                                      <a:lnTo>
                                        <a:pt x="104" y="631"/>
                                      </a:lnTo>
                                      <a:lnTo>
                                        <a:pt x="69" y="475"/>
                                      </a:lnTo>
                                      <a:lnTo>
                                        <a:pt x="43" y="337"/>
                                      </a:lnTo>
                                      <a:lnTo>
                                        <a:pt x="24" y="221"/>
                                      </a:lnTo>
                                      <a:lnTo>
                                        <a:pt x="12" y="127"/>
                                      </a:lnTo>
                                      <a:lnTo>
                                        <a:pt x="4" y="58"/>
                                      </a:lnTo>
                                      <a:lnTo>
                                        <a:pt x="1" y="15"/>
                                      </a:lnTo>
                                      <a:lnTo>
                                        <a:pt x="0" y="0"/>
                                      </a:lnTo>
                                      <a:close/>
                                    </a:path>
                                  </a:pathLst>
                                </a:custGeom>
                                <a:solidFill>
                                  <a:srgbClr val="F9C8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7"/>
                              <wps:cNvSpPr>
                                <a:spLocks/>
                              </wps:cNvSpPr>
                              <wps:spPr bwMode="auto">
                                <a:xfrm>
                                  <a:off x="98425" y="81915"/>
                                  <a:ext cx="31750" cy="57785"/>
                                </a:xfrm>
                                <a:custGeom>
                                  <a:avLst/>
                                  <a:gdLst>
                                    <a:gd name="T0" fmla="*/ 1650 w 1654"/>
                                    <a:gd name="T1" fmla="*/ 1346 h 2991"/>
                                    <a:gd name="T2" fmla="*/ 1629 w 1654"/>
                                    <a:gd name="T3" fmla="*/ 1124 h 2991"/>
                                    <a:gd name="T4" fmla="*/ 1590 w 1654"/>
                                    <a:gd name="T5" fmla="*/ 915 h 2991"/>
                                    <a:gd name="T6" fmla="*/ 1535 w 1654"/>
                                    <a:gd name="T7" fmla="*/ 720 h 2991"/>
                                    <a:gd name="T8" fmla="*/ 1466 w 1654"/>
                                    <a:gd name="T9" fmla="*/ 544 h 2991"/>
                                    <a:gd name="T10" fmla="*/ 1384 w 1654"/>
                                    <a:gd name="T11" fmla="*/ 388 h 2991"/>
                                    <a:gd name="T12" fmla="*/ 1291 w 1654"/>
                                    <a:gd name="T13" fmla="*/ 256 h 2991"/>
                                    <a:gd name="T14" fmla="*/ 1186 w 1654"/>
                                    <a:gd name="T15" fmla="*/ 148 h 2991"/>
                                    <a:gd name="T16" fmla="*/ 1073 w 1654"/>
                                    <a:gd name="T17" fmla="*/ 67 h 2991"/>
                                    <a:gd name="T18" fmla="*/ 950 w 1654"/>
                                    <a:gd name="T19" fmla="*/ 17 h 2991"/>
                                    <a:gd name="T20" fmla="*/ 823 w 1654"/>
                                    <a:gd name="T21" fmla="*/ 0 h 2991"/>
                                    <a:gd name="T22" fmla="*/ 698 w 1654"/>
                                    <a:gd name="T23" fmla="*/ 17 h 2991"/>
                                    <a:gd name="T24" fmla="*/ 578 w 1654"/>
                                    <a:gd name="T25" fmla="*/ 67 h 2991"/>
                                    <a:gd name="T26" fmla="*/ 465 w 1654"/>
                                    <a:gd name="T27" fmla="*/ 148 h 2991"/>
                                    <a:gd name="T28" fmla="*/ 362 w 1654"/>
                                    <a:gd name="T29" fmla="*/ 256 h 2991"/>
                                    <a:gd name="T30" fmla="*/ 269 w 1654"/>
                                    <a:gd name="T31" fmla="*/ 388 h 2991"/>
                                    <a:gd name="T32" fmla="*/ 187 w 1654"/>
                                    <a:gd name="T33" fmla="*/ 544 h 2991"/>
                                    <a:gd name="T34" fmla="*/ 119 w 1654"/>
                                    <a:gd name="T35" fmla="*/ 720 h 2991"/>
                                    <a:gd name="T36" fmla="*/ 64 w 1654"/>
                                    <a:gd name="T37" fmla="*/ 915 h 2991"/>
                                    <a:gd name="T38" fmla="*/ 25 w 1654"/>
                                    <a:gd name="T39" fmla="*/ 1124 h 2991"/>
                                    <a:gd name="T40" fmla="*/ 4 w 1654"/>
                                    <a:gd name="T41" fmla="*/ 1346 h 2991"/>
                                    <a:gd name="T42" fmla="*/ 1 w 1654"/>
                                    <a:gd name="T43" fmla="*/ 1576 h 2991"/>
                                    <a:gd name="T44" fmla="*/ 16 w 1654"/>
                                    <a:gd name="T45" fmla="*/ 1800 h 2991"/>
                                    <a:gd name="T46" fmla="*/ 50 w 1654"/>
                                    <a:gd name="T47" fmla="*/ 2012 h 2991"/>
                                    <a:gd name="T48" fmla="*/ 99 w 1654"/>
                                    <a:gd name="T49" fmla="*/ 2211 h 2991"/>
                                    <a:gd name="T50" fmla="*/ 163 w 1654"/>
                                    <a:gd name="T51" fmla="*/ 2392 h 2991"/>
                                    <a:gd name="T52" fmla="*/ 240 w 1654"/>
                                    <a:gd name="T53" fmla="*/ 2554 h 2991"/>
                                    <a:gd name="T54" fmla="*/ 330 w 1654"/>
                                    <a:gd name="T55" fmla="*/ 2695 h 2991"/>
                                    <a:gd name="T56" fmla="*/ 430 w 1654"/>
                                    <a:gd name="T57" fmla="*/ 2811 h 2991"/>
                                    <a:gd name="T58" fmla="*/ 539 w 1654"/>
                                    <a:gd name="T59" fmla="*/ 2901 h 2991"/>
                                    <a:gd name="T60" fmla="*/ 657 w 1654"/>
                                    <a:gd name="T61" fmla="*/ 2961 h 2991"/>
                                    <a:gd name="T62" fmla="*/ 780 w 1654"/>
                                    <a:gd name="T63" fmla="*/ 2989 h 2991"/>
                                    <a:gd name="T64" fmla="*/ 909 w 1654"/>
                                    <a:gd name="T65" fmla="*/ 2983 h 2991"/>
                                    <a:gd name="T66" fmla="*/ 1033 w 1654"/>
                                    <a:gd name="T67" fmla="*/ 2944 h 2991"/>
                                    <a:gd name="T68" fmla="*/ 1149 w 1654"/>
                                    <a:gd name="T69" fmla="*/ 2874 h 2991"/>
                                    <a:gd name="T70" fmla="*/ 1256 w 1654"/>
                                    <a:gd name="T71" fmla="*/ 2775 h 2991"/>
                                    <a:gd name="T72" fmla="*/ 1354 w 1654"/>
                                    <a:gd name="T73" fmla="*/ 2651 h 2991"/>
                                    <a:gd name="T74" fmla="*/ 1441 w 1654"/>
                                    <a:gd name="T75" fmla="*/ 2502 h 2991"/>
                                    <a:gd name="T76" fmla="*/ 1514 w 1654"/>
                                    <a:gd name="T77" fmla="*/ 2333 h 2991"/>
                                    <a:gd name="T78" fmla="*/ 1573 w 1654"/>
                                    <a:gd name="T79" fmla="*/ 2147 h 2991"/>
                                    <a:gd name="T80" fmla="*/ 1618 w 1654"/>
                                    <a:gd name="T81" fmla="*/ 1943 h 2991"/>
                                    <a:gd name="T82" fmla="*/ 1645 w 1654"/>
                                    <a:gd name="T83" fmla="*/ 1727 h 2991"/>
                                    <a:gd name="T84" fmla="*/ 1654 w 1654"/>
                                    <a:gd name="T85" fmla="*/ 1500 h 29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654" h="2991">
                                      <a:moveTo>
                                        <a:pt x="1654" y="1500"/>
                                      </a:moveTo>
                                      <a:lnTo>
                                        <a:pt x="1653" y="1422"/>
                                      </a:lnTo>
                                      <a:lnTo>
                                        <a:pt x="1650" y="1346"/>
                                      </a:lnTo>
                                      <a:lnTo>
                                        <a:pt x="1645" y="1270"/>
                                      </a:lnTo>
                                      <a:lnTo>
                                        <a:pt x="1638" y="1196"/>
                                      </a:lnTo>
                                      <a:lnTo>
                                        <a:pt x="1629" y="1124"/>
                                      </a:lnTo>
                                      <a:lnTo>
                                        <a:pt x="1618" y="1052"/>
                                      </a:lnTo>
                                      <a:lnTo>
                                        <a:pt x="1605" y="983"/>
                                      </a:lnTo>
                                      <a:lnTo>
                                        <a:pt x="1590" y="915"/>
                                      </a:lnTo>
                                      <a:lnTo>
                                        <a:pt x="1573" y="849"/>
                                      </a:lnTo>
                                      <a:lnTo>
                                        <a:pt x="1556" y="783"/>
                                      </a:lnTo>
                                      <a:lnTo>
                                        <a:pt x="1535" y="720"/>
                                      </a:lnTo>
                                      <a:lnTo>
                                        <a:pt x="1514" y="660"/>
                                      </a:lnTo>
                                      <a:lnTo>
                                        <a:pt x="1490" y="601"/>
                                      </a:lnTo>
                                      <a:lnTo>
                                        <a:pt x="1466" y="544"/>
                                      </a:lnTo>
                                      <a:lnTo>
                                        <a:pt x="1441" y="490"/>
                                      </a:lnTo>
                                      <a:lnTo>
                                        <a:pt x="1413" y="438"/>
                                      </a:lnTo>
                                      <a:lnTo>
                                        <a:pt x="1384" y="388"/>
                                      </a:lnTo>
                                      <a:lnTo>
                                        <a:pt x="1354" y="341"/>
                                      </a:lnTo>
                                      <a:lnTo>
                                        <a:pt x="1322" y="297"/>
                                      </a:lnTo>
                                      <a:lnTo>
                                        <a:pt x="1291" y="256"/>
                                      </a:lnTo>
                                      <a:lnTo>
                                        <a:pt x="1256" y="216"/>
                                      </a:lnTo>
                                      <a:lnTo>
                                        <a:pt x="1221" y="180"/>
                                      </a:lnTo>
                                      <a:lnTo>
                                        <a:pt x="1186" y="148"/>
                                      </a:lnTo>
                                      <a:lnTo>
                                        <a:pt x="1149" y="117"/>
                                      </a:lnTo>
                                      <a:lnTo>
                                        <a:pt x="1111" y="91"/>
                                      </a:lnTo>
                                      <a:lnTo>
                                        <a:pt x="1073" y="67"/>
                                      </a:lnTo>
                                      <a:lnTo>
                                        <a:pt x="1033" y="47"/>
                                      </a:lnTo>
                                      <a:lnTo>
                                        <a:pt x="992" y="30"/>
                                      </a:lnTo>
                                      <a:lnTo>
                                        <a:pt x="950" y="17"/>
                                      </a:lnTo>
                                      <a:lnTo>
                                        <a:pt x="909" y="8"/>
                                      </a:lnTo>
                                      <a:lnTo>
                                        <a:pt x="866" y="2"/>
                                      </a:lnTo>
                                      <a:lnTo>
                                        <a:pt x="823" y="0"/>
                                      </a:lnTo>
                                      <a:lnTo>
                                        <a:pt x="780" y="2"/>
                                      </a:lnTo>
                                      <a:lnTo>
                                        <a:pt x="739" y="8"/>
                                      </a:lnTo>
                                      <a:lnTo>
                                        <a:pt x="698" y="17"/>
                                      </a:lnTo>
                                      <a:lnTo>
                                        <a:pt x="657" y="30"/>
                                      </a:lnTo>
                                      <a:lnTo>
                                        <a:pt x="616" y="47"/>
                                      </a:lnTo>
                                      <a:lnTo>
                                        <a:pt x="578" y="67"/>
                                      </a:lnTo>
                                      <a:lnTo>
                                        <a:pt x="539" y="91"/>
                                      </a:lnTo>
                                      <a:lnTo>
                                        <a:pt x="502" y="117"/>
                                      </a:lnTo>
                                      <a:lnTo>
                                        <a:pt x="465" y="148"/>
                                      </a:lnTo>
                                      <a:lnTo>
                                        <a:pt x="430" y="180"/>
                                      </a:lnTo>
                                      <a:lnTo>
                                        <a:pt x="395" y="216"/>
                                      </a:lnTo>
                                      <a:lnTo>
                                        <a:pt x="362" y="256"/>
                                      </a:lnTo>
                                      <a:lnTo>
                                        <a:pt x="330" y="297"/>
                                      </a:lnTo>
                                      <a:lnTo>
                                        <a:pt x="298" y="341"/>
                                      </a:lnTo>
                                      <a:lnTo>
                                        <a:pt x="269" y="388"/>
                                      </a:lnTo>
                                      <a:lnTo>
                                        <a:pt x="240" y="438"/>
                                      </a:lnTo>
                                      <a:lnTo>
                                        <a:pt x="213" y="490"/>
                                      </a:lnTo>
                                      <a:lnTo>
                                        <a:pt x="187" y="544"/>
                                      </a:lnTo>
                                      <a:lnTo>
                                        <a:pt x="163" y="601"/>
                                      </a:lnTo>
                                      <a:lnTo>
                                        <a:pt x="139" y="660"/>
                                      </a:lnTo>
                                      <a:lnTo>
                                        <a:pt x="119" y="720"/>
                                      </a:lnTo>
                                      <a:lnTo>
                                        <a:pt x="99" y="783"/>
                                      </a:lnTo>
                                      <a:lnTo>
                                        <a:pt x="80" y="849"/>
                                      </a:lnTo>
                                      <a:lnTo>
                                        <a:pt x="64" y="915"/>
                                      </a:lnTo>
                                      <a:lnTo>
                                        <a:pt x="50" y="983"/>
                                      </a:lnTo>
                                      <a:lnTo>
                                        <a:pt x="37" y="1052"/>
                                      </a:lnTo>
                                      <a:lnTo>
                                        <a:pt x="25" y="1124"/>
                                      </a:lnTo>
                                      <a:lnTo>
                                        <a:pt x="16" y="1196"/>
                                      </a:lnTo>
                                      <a:lnTo>
                                        <a:pt x="9" y="1270"/>
                                      </a:lnTo>
                                      <a:lnTo>
                                        <a:pt x="4" y="1346"/>
                                      </a:lnTo>
                                      <a:lnTo>
                                        <a:pt x="1" y="1422"/>
                                      </a:lnTo>
                                      <a:lnTo>
                                        <a:pt x="0" y="1500"/>
                                      </a:lnTo>
                                      <a:lnTo>
                                        <a:pt x="1" y="1576"/>
                                      </a:lnTo>
                                      <a:lnTo>
                                        <a:pt x="4" y="1652"/>
                                      </a:lnTo>
                                      <a:lnTo>
                                        <a:pt x="9" y="1727"/>
                                      </a:lnTo>
                                      <a:lnTo>
                                        <a:pt x="16" y="1800"/>
                                      </a:lnTo>
                                      <a:lnTo>
                                        <a:pt x="25" y="1873"/>
                                      </a:lnTo>
                                      <a:lnTo>
                                        <a:pt x="37" y="1943"/>
                                      </a:lnTo>
                                      <a:lnTo>
                                        <a:pt x="50" y="2012"/>
                                      </a:lnTo>
                                      <a:lnTo>
                                        <a:pt x="64" y="2080"/>
                                      </a:lnTo>
                                      <a:lnTo>
                                        <a:pt x="80" y="2147"/>
                                      </a:lnTo>
                                      <a:lnTo>
                                        <a:pt x="99" y="2211"/>
                                      </a:lnTo>
                                      <a:lnTo>
                                        <a:pt x="119" y="2273"/>
                                      </a:lnTo>
                                      <a:lnTo>
                                        <a:pt x="139" y="2333"/>
                                      </a:lnTo>
                                      <a:lnTo>
                                        <a:pt x="163" y="2392"/>
                                      </a:lnTo>
                                      <a:lnTo>
                                        <a:pt x="187" y="2448"/>
                                      </a:lnTo>
                                      <a:lnTo>
                                        <a:pt x="213" y="2502"/>
                                      </a:lnTo>
                                      <a:lnTo>
                                        <a:pt x="240" y="2554"/>
                                      </a:lnTo>
                                      <a:lnTo>
                                        <a:pt x="269" y="2604"/>
                                      </a:lnTo>
                                      <a:lnTo>
                                        <a:pt x="298" y="2651"/>
                                      </a:lnTo>
                                      <a:lnTo>
                                        <a:pt x="330" y="2695"/>
                                      </a:lnTo>
                                      <a:lnTo>
                                        <a:pt x="362" y="2737"/>
                                      </a:lnTo>
                                      <a:lnTo>
                                        <a:pt x="395" y="2775"/>
                                      </a:lnTo>
                                      <a:lnTo>
                                        <a:pt x="430" y="2811"/>
                                      </a:lnTo>
                                      <a:lnTo>
                                        <a:pt x="465" y="2845"/>
                                      </a:lnTo>
                                      <a:lnTo>
                                        <a:pt x="502" y="2874"/>
                                      </a:lnTo>
                                      <a:lnTo>
                                        <a:pt x="539" y="2901"/>
                                      </a:lnTo>
                                      <a:lnTo>
                                        <a:pt x="578" y="2924"/>
                                      </a:lnTo>
                                      <a:lnTo>
                                        <a:pt x="616" y="2944"/>
                                      </a:lnTo>
                                      <a:lnTo>
                                        <a:pt x="657" y="2961"/>
                                      </a:lnTo>
                                      <a:lnTo>
                                        <a:pt x="698" y="2974"/>
                                      </a:lnTo>
                                      <a:lnTo>
                                        <a:pt x="739" y="2983"/>
                                      </a:lnTo>
                                      <a:lnTo>
                                        <a:pt x="780" y="2989"/>
                                      </a:lnTo>
                                      <a:lnTo>
                                        <a:pt x="823" y="2991"/>
                                      </a:lnTo>
                                      <a:lnTo>
                                        <a:pt x="866" y="2989"/>
                                      </a:lnTo>
                                      <a:lnTo>
                                        <a:pt x="909" y="2983"/>
                                      </a:lnTo>
                                      <a:lnTo>
                                        <a:pt x="950" y="2974"/>
                                      </a:lnTo>
                                      <a:lnTo>
                                        <a:pt x="992" y="2961"/>
                                      </a:lnTo>
                                      <a:lnTo>
                                        <a:pt x="1033" y="2944"/>
                                      </a:lnTo>
                                      <a:lnTo>
                                        <a:pt x="1073" y="2924"/>
                                      </a:lnTo>
                                      <a:lnTo>
                                        <a:pt x="1111" y="2901"/>
                                      </a:lnTo>
                                      <a:lnTo>
                                        <a:pt x="1149" y="2874"/>
                                      </a:lnTo>
                                      <a:lnTo>
                                        <a:pt x="1186" y="2845"/>
                                      </a:lnTo>
                                      <a:lnTo>
                                        <a:pt x="1221" y="2811"/>
                                      </a:lnTo>
                                      <a:lnTo>
                                        <a:pt x="1256" y="2775"/>
                                      </a:lnTo>
                                      <a:lnTo>
                                        <a:pt x="1291" y="2737"/>
                                      </a:lnTo>
                                      <a:lnTo>
                                        <a:pt x="1322" y="2695"/>
                                      </a:lnTo>
                                      <a:lnTo>
                                        <a:pt x="1354" y="2651"/>
                                      </a:lnTo>
                                      <a:lnTo>
                                        <a:pt x="1384" y="2604"/>
                                      </a:lnTo>
                                      <a:lnTo>
                                        <a:pt x="1413" y="2554"/>
                                      </a:lnTo>
                                      <a:lnTo>
                                        <a:pt x="1441" y="2502"/>
                                      </a:lnTo>
                                      <a:lnTo>
                                        <a:pt x="1466" y="2448"/>
                                      </a:lnTo>
                                      <a:lnTo>
                                        <a:pt x="1490" y="2392"/>
                                      </a:lnTo>
                                      <a:lnTo>
                                        <a:pt x="1514" y="2333"/>
                                      </a:lnTo>
                                      <a:lnTo>
                                        <a:pt x="1535" y="2273"/>
                                      </a:lnTo>
                                      <a:lnTo>
                                        <a:pt x="1556" y="2211"/>
                                      </a:lnTo>
                                      <a:lnTo>
                                        <a:pt x="1573" y="2147"/>
                                      </a:lnTo>
                                      <a:lnTo>
                                        <a:pt x="1590" y="2080"/>
                                      </a:lnTo>
                                      <a:lnTo>
                                        <a:pt x="1605" y="2012"/>
                                      </a:lnTo>
                                      <a:lnTo>
                                        <a:pt x="1618" y="1943"/>
                                      </a:lnTo>
                                      <a:lnTo>
                                        <a:pt x="1629" y="1873"/>
                                      </a:lnTo>
                                      <a:lnTo>
                                        <a:pt x="1638" y="1800"/>
                                      </a:lnTo>
                                      <a:lnTo>
                                        <a:pt x="1645" y="1727"/>
                                      </a:lnTo>
                                      <a:lnTo>
                                        <a:pt x="1650" y="1652"/>
                                      </a:lnTo>
                                      <a:lnTo>
                                        <a:pt x="1653" y="1576"/>
                                      </a:lnTo>
                                      <a:lnTo>
                                        <a:pt x="1654" y="150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8"/>
                              <wps:cNvSpPr>
                                <a:spLocks/>
                              </wps:cNvSpPr>
                              <wps:spPr bwMode="auto">
                                <a:xfrm>
                                  <a:off x="183515" y="81915"/>
                                  <a:ext cx="31750" cy="57785"/>
                                </a:xfrm>
                                <a:custGeom>
                                  <a:avLst/>
                                  <a:gdLst>
                                    <a:gd name="T0" fmla="*/ 4 w 1662"/>
                                    <a:gd name="T1" fmla="*/ 1346 h 2991"/>
                                    <a:gd name="T2" fmla="*/ 25 w 1662"/>
                                    <a:gd name="T3" fmla="*/ 1124 h 2991"/>
                                    <a:gd name="T4" fmla="*/ 64 w 1662"/>
                                    <a:gd name="T5" fmla="*/ 915 h 2991"/>
                                    <a:gd name="T6" fmla="*/ 119 w 1662"/>
                                    <a:gd name="T7" fmla="*/ 720 h 2991"/>
                                    <a:gd name="T8" fmla="*/ 188 w 1662"/>
                                    <a:gd name="T9" fmla="*/ 544 h 2991"/>
                                    <a:gd name="T10" fmla="*/ 270 w 1662"/>
                                    <a:gd name="T11" fmla="*/ 388 h 2991"/>
                                    <a:gd name="T12" fmla="*/ 363 w 1662"/>
                                    <a:gd name="T13" fmla="*/ 256 h 2991"/>
                                    <a:gd name="T14" fmla="*/ 468 w 1662"/>
                                    <a:gd name="T15" fmla="*/ 148 h 2991"/>
                                    <a:gd name="T16" fmla="*/ 581 w 1662"/>
                                    <a:gd name="T17" fmla="*/ 67 h 2991"/>
                                    <a:gd name="T18" fmla="*/ 703 w 1662"/>
                                    <a:gd name="T19" fmla="*/ 17 h 2991"/>
                                    <a:gd name="T20" fmla="*/ 831 w 1662"/>
                                    <a:gd name="T21" fmla="*/ 0 h 2991"/>
                                    <a:gd name="T22" fmla="*/ 957 w 1662"/>
                                    <a:gd name="T23" fmla="*/ 17 h 2991"/>
                                    <a:gd name="T24" fmla="*/ 1077 w 1662"/>
                                    <a:gd name="T25" fmla="*/ 67 h 2991"/>
                                    <a:gd name="T26" fmla="*/ 1191 w 1662"/>
                                    <a:gd name="T27" fmla="*/ 148 h 2991"/>
                                    <a:gd name="T28" fmla="*/ 1295 w 1662"/>
                                    <a:gd name="T29" fmla="*/ 256 h 2991"/>
                                    <a:gd name="T30" fmla="*/ 1389 w 1662"/>
                                    <a:gd name="T31" fmla="*/ 388 h 2991"/>
                                    <a:gd name="T32" fmla="*/ 1472 w 1662"/>
                                    <a:gd name="T33" fmla="*/ 544 h 2991"/>
                                    <a:gd name="T34" fmla="*/ 1541 w 1662"/>
                                    <a:gd name="T35" fmla="*/ 720 h 2991"/>
                                    <a:gd name="T36" fmla="*/ 1596 w 1662"/>
                                    <a:gd name="T37" fmla="*/ 915 h 2991"/>
                                    <a:gd name="T38" fmla="*/ 1636 w 1662"/>
                                    <a:gd name="T39" fmla="*/ 1124 h 2991"/>
                                    <a:gd name="T40" fmla="*/ 1658 w 1662"/>
                                    <a:gd name="T41" fmla="*/ 1346 h 2991"/>
                                    <a:gd name="T42" fmla="*/ 1661 w 1662"/>
                                    <a:gd name="T43" fmla="*/ 1576 h 2991"/>
                                    <a:gd name="T44" fmla="*/ 1645 w 1662"/>
                                    <a:gd name="T45" fmla="*/ 1800 h 2991"/>
                                    <a:gd name="T46" fmla="*/ 1611 w 1662"/>
                                    <a:gd name="T47" fmla="*/ 2012 h 2991"/>
                                    <a:gd name="T48" fmla="*/ 1561 w 1662"/>
                                    <a:gd name="T49" fmla="*/ 2211 h 2991"/>
                                    <a:gd name="T50" fmla="*/ 1496 w 1662"/>
                                    <a:gd name="T51" fmla="*/ 2392 h 2991"/>
                                    <a:gd name="T52" fmla="*/ 1418 w 1662"/>
                                    <a:gd name="T53" fmla="*/ 2554 h 2991"/>
                                    <a:gd name="T54" fmla="*/ 1327 w 1662"/>
                                    <a:gd name="T55" fmla="*/ 2695 h 2991"/>
                                    <a:gd name="T56" fmla="*/ 1226 w 1662"/>
                                    <a:gd name="T57" fmla="*/ 2811 h 2991"/>
                                    <a:gd name="T58" fmla="*/ 1115 w 1662"/>
                                    <a:gd name="T59" fmla="*/ 2901 h 2991"/>
                                    <a:gd name="T60" fmla="*/ 998 w 1662"/>
                                    <a:gd name="T61" fmla="*/ 2961 h 2991"/>
                                    <a:gd name="T62" fmla="*/ 874 w 1662"/>
                                    <a:gd name="T63" fmla="*/ 2989 h 2991"/>
                                    <a:gd name="T64" fmla="*/ 745 w 1662"/>
                                    <a:gd name="T65" fmla="*/ 2983 h 2991"/>
                                    <a:gd name="T66" fmla="*/ 621 w 1662"/>
                                    <a:gd name="T67" fmla="*/ 2944 h 2991"/>
                                    <a:gd name="T68" fmla="*/ 505 w 1662"/>
                                    <a:gd name="T69" fmla="*/ 2874 h 2991"/>
                                    <a:gd name="T70" fmla="*/ 397 w 1662"/>
                                    <a:gd name="T71" fmla="*/ 2775 h 2991"/>
                                    <a:gd name="T72" fmla="*/ 300 w 1662"/>
                                    <a:gd name="T73" fmla="*/ 2651 h 2991"/>
                                    <a:gd name="T74" fmla="*/ 213 w 1662"/>
                                    <a:gd name="T75" fmla="*/ 2502 h 2991"/>
                                    <a:gd name="T76" fmla="*/ 140 w 1662"/>
                                    <a:gd name="T77" fmla="*/ 2333 h 2991"/>
                                    <a:gd name="T78" fmla="*/ 80 w 1662"/>
                                    <a:gd name="T79" fmla="*/ 2147 h 2991"/>
                                    <a:gd name="T80" fmla="*/ 36 w 1662"/>
                                    <a:gd name="T81" fmla="*/ 1943 h 2991"/>
                                    <a:gd name="T82" fmla="*/ 9 w 1662"/>
                                    <a:gd name="T83" fmla="*/ 1727 h 2991"/>
                                    <a:gd name="T84" fmla="*/ 0 w 1662"/>
                                    <a:gd name="T85" fmla="*/ 1500 h 29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662" h="2991">
                                      <a:moveTo>
                                        <a:pt x="0" y="1500"/>
                                      </a:moveTo>
                                      <a:lnTo>
                                        <a:pt x="1" y="1422"/>
                                      </a:lnTo>
                                      <a:lnTo>
                                        <a:pt x="4" y="1346"/>
                                      </a:lnTo>
                                      <a:lnTo>
                                        <a:pt x="9" y="1270"/>
                                      </a:lnTo>
                                      <a:lnTo>
                                        <a:pt x="16" y="1196"/>
                                      </a:lnTo>
                                      <a:lnTo>
                                        <a:pt x="25" y="1124"/>
                                      </a:lnTo>
                                      <a:lnTo>
                                        <a:pt x="36" y="1052"/>
                                      </a:lnTo>
                                      <a:lnTo>
                                        <a:pt x="49" y="983"/>
                                      </a:lnTo>
                                      <a:lnTo>
                                        <a:pt x="64" y="915"/>
                                      </a:lnTo>
                                      <a:lnTo>
                                        <a:pt x="80" y="849"/>
                                      </a:lnTo>
                                      <a:lnTo>
                                        <a:pt x="98" y="783"/>
                                      </a:lnTo>
                                      <a:lnTo>
                                        <a:pt x="119" y="720"/>
                                      </a:lnTo>
                                      <a:lnTo>
                                        <a:pt x="140" y="660"/>
                                      </a:lnTo>
                                      <a:lnTo>
                                        <a:pt x="163" y="601"/>
                                      </a:lnTo>
                                      <a:lnTo>
                                        <a:pt x="188" y="544"/>
                                      </a:lnTo>
                                      <a:lnTo>
                                        <a:pt x="213" y="490"/>
                                      </a:lnTo>
                                      <a:lnTo>
                                        <a:pt x="241" y="438"/>
                                      </a:lnTo>
                                      <a:lnTo>
                                        <a:pt x="270" y="388"/>
                                      </a:lnTo>
                                      <a:lnTo>
                                        <a:pt x="300" y="341"/>
                                      </a:lnTo>
                                      <a:lnTo>
                                        <a:pt x="331" y="297"/>
                                      </a:lnTo>
                                      <a:lnTo>
                                        <a:pt x="363" y="256"/>
                                      </a:lnTo>
                                      <a:lnTo>
                                        <a:pt x="397" y="216"/>
                                      </a:lnTo>
                                      <a:lnTo>
                                        <a:pt x="433" y="180"/>
                                      </a:lnTo>
                                      <a:lnTo>
                                        <a:pt x="468" y="148"/>
                                      </a:lnTo>
                                      <a:lnTo>
                                        <a:pt x="505" y="117"/>
                                      </a:lnTo>
                                      <a:lnTo>
                                        <a:pt x="543" y="91"/>
                                      </a:lnTo>
                                      <a:lnTo>
                                        <a:pt x="581" y="67"/>
                                      </a:lnTo>
                                      <a:lnTo>
                                        <a:pt x="621" y="47"/>
                                      </a:lnTo>
                                      <a:lnTo>
                                        <a:pt x="662" y="30"/>
                                      </a:lnTo>
                                      <a:lnTo>
                                        <a:pt x="703" y="17"/>
                                      </a:lnTo>
                                      <a:lnTo>
                                        <a:pt x="745" y="8"/>
                                      </a:lnTo>
                                      <a:lnTo>
                                        <a:pt x="787" y="2"/>
                                      </a:lnTo>
                                      <a:lnTo>
                                        <a:pt x="831" y="0"/>
                                      </a:lnTo>
                                      <a:lnTo>
                                        <a:pt x="874" y="2"/>
                                      </a:lnTo>
                                      <a:lnTo>
                                        <a:pt x="915" y="8"/>
                                      </a:lnTo>
                                      <a:lnTo>
                                        <a:pt x="957" y="17"/>
                                      </a:lnTo>
                                      <a:lnTo>
                                        <a:pt x="998" y="30"/>
                                      </a:lnTo>
                                      <a:lnTo>
                                        <a:pt x="1038" y="47"/>
                                      </a:lnTo>
                                      <a:lnTo>
                                        <a:pt x="1077" y="67"/>
                                      </a:lnTo>
                                      <a:lnTo>
                                        <a:pt x="1115" y="91"/>
                                      </a:lnTo>
                                      <a:lnTo>
                                        <a:pt x="1153" y="117"/>
                                      </a:lnTo>
                                      <a:lnTo>
                                        <a:pt x="1191" y="148"/>
                                      </a:lnTo>
                                      <a:lnTo>
                                        <a:pt x="1226" y="180"/>
                                      </a:lnTo>
                                      <a:lnTo>
                                        <a:pt x="1261" y="216"/>
                                      </a:lnTo>
                                      <a:lnTo>
                                        <a:pt x="1295" y="256"/>
                                      </a:lnTo>
                                      <a:lnTo>
                                        <a:pt x="1327" y="297"/>
                                      </a:lnTo>
                                      <a:lnTo>
                                        <a:pt x="1359" y="341"/>
                                      </a:lnTo>
                                      <a:lnTo>
                                        <a:pt x="1389" y="388"/>
                                      </a:lnTo>
                                      <a:lnTo>
                                        <a:pt x="1418" y="438"/>
                                      </a:lnTo>
                                      <a:lnTo>
                                        <a:pt x="1445" y="490"/>
                                      </a:lnTo>
                                      <a:lnTo>
                                        <a:pt x="1472" y="544"/>
                                      </a:lnTo>
                                      <a:lnTo>
                                        <a:pt x="1496" y="601"/>
                                      </a:lnTo>
                                      <a:lnTo>
                                        <a:pt x="1520" y="660"/>
                                      </a:lnTo>
                                      <a:lnTo>
                                        <a:pt x="1541" y="720"/>
                                      </a:lnTo>
                                      <a:lnTo>
                                        <a:pt x="1561" y="783"/>
                                      </a:lnTo>
                                      <a:lnTo>
                                        <a:pt x="1580" y="849"/>
                                      </a:lnTo>
                                      <a:lnTo>
                                        <a:pt x="1596" y="915"/>
                                      </a:lnTo>
                                      <a:lnTo>
                                        <a:pt x="1611" y="983"/>
                                      </a:lnTo>
                                      <a:lnTo>
                                        <a:pt x="1625" y="1052"/>
                                      </a:lnTo>
                                      <a:lnTo>
                                        <a:pt x="1636" y="1124"/>
                                      </a:lnTo>
                                      <a:lnTo>
                                        <a:pt x="1645" y="1196"/>
                                      </a:lnTo>
                                      <a:lnTo>
                                        <a:pt x="1652" y="1270"/>
                                      </a:lnTo>
                                      <a:lnTo>
                                        <a:pt x="1658" y="1346"/>
                                      </a:lnTo>
                                      <a:lnTo>
                                        <a:pt x="1661" y="1422"/>
                                      </a:lnTo>
                                      <a:lnTo>
                                        <a:pt x="1662" y="1500"/>
                                      </a:lnTo>
                                      <a:lnTo>
                                        <a:pt x="1661" y="1576"/>
                                      </a:lnTo>
                                      <a:lnTo>
                                        <a:pt x="1658" y="1652"/>
                                      </a:lnTo>
                                      <a:lnTo>
                                        <a:pt x="1652" y="1727"/>
                                      </a:lnTo>
                                      <a:lnTo>
                                        <a:pt x="1645" y="1800"/>
                                      </a:lnTo>
                                      <a:lnTo>
                                        <a:pt x="1636" y="1873"/>
                                      </a:lnTo>
                                      <a:lnTo>
                                        <a:pt x="1625" y="1943"/>
                                      </a:lnTo>
                                      <a:lnTo>
                                        <a:pt x="1611" y="2012"/>
                                      </a:lnTo>
                                      <a:lnTo>
                                        <a:pt x="1596" y="2080"/>
                                      </a:lnTo>
                                      <a:lnTo>
                                        <a:pt x="1580" y="2147"/>
                                      </a:lnTo>
                                      <a:lnTo>
                                        <a:pt x="1561" y="2211"/>
                                      </a:lnTo>
                                      <a:lnTo>
                                        <a:pt x="1541" y="2273"/>
                                      </a:lnTo>
                                      <a:lnTo>
                                        <a:pt x="1520" y="2333"/>
                                      </a:lnTo>
                                      <a:lnTo>
                                        <a:pt x="1496" y="2392"/>
                                      </a:lnTo>
                                      <a:lnTo>
                                        <a:pt x="1472" y="2448"/>
                                      </a:lnTo>
                                      <a:lnTo>
                                        <a:pt x="1445" y="2502"/>
                                      </a:lnTo>
                                      <a:lnTo>
                                        <a:pt x="1418" y="2554"/>
                                      </a:lnTo>
                                      <a:lnTo>
                                        <a:pt x="1389" y="2604"/>
                                      </a:lnTo>
                                      <a:lnTo>
                                        <a:pt x="1359" y="2651"/>
                                      </a:lnTo>
                                      <a:lnTo>
                                        <a:pt x="1327" y="2695"/>
                                      </a:lnTo>
                                      <a:lnTo>
                                        <a:pt x="1295" y="2737"/>
                                      </a:lnTo>
                                      <a:lnTo>
                                        <a:pt x="1261" y="2775"/>
                                      </a:lnTo>
                                      <a:lnTo>
                                        <a:pt x="1226" y="2811"/>
                                      </a:lnTo>
                                      <a:lnTo>
                                        <a:pt x="1191" y="2845"/>
                                      </a:lnTo>
                                      <a:lnTo>
                                        <a:pt x="1153" y="2874"/>
                                      </a:lnTo>
                                      <a:lnTo>
                                        <a:pt x="1115" y="2901"/>
                                      </a:lnTo>
                                      <a:lnTo>
                                        <a:pt x="1077" y="2924"/>
                                      </a:lnTo>
                                      <a:lnTo>
                                        <a:pt x="1038" y="2944"/>
                                      </a:lnTo>
                                      <a:lnTo>
                                        <a:pt x="998" y="2961"/>
                                      </a:lnTo>
                                      <a:lnTo>
                                        <a:pt x="957" y="2974"/>
                                      </a:lnTo>
                                      <a:lnTo>
                                        <a:pt x="915" y="2983"/>
                                      </a:lnTo>
                                      <a:lnTo>
                                        <a:pt x="874" y="2989"/>
                                      </a:lnTo>
                                      <a:lnTo>
                                        <a:pt x="831" y="2991"/>
                                      </a:lnTo>
                                      <a:lnTo>
                                        <a:pt x="787" y="2989"/>
                                      </a:lnTo>
                                      <a:lnTo>
                                        <a:pt x="745" y="2983"/>
                                      </a:lnTo>
                                      <a:lnTo>
                                        <a:pt x="703" y="2974"/>
                                      </a:lnTo>
                                      <a:lnTo>
                                        <a:pt x="662" y="2961"/>
                                      </a:lnTo>
                                      <a:lnTo>
                                        <a:pt x="621" y="2944"/>
                                      </a:lnTo>
                                      <a:lnTo>
                                        <a:pt x="581" y="2924"/>
                                      </a:lnTo>
                                      <a:lnTo>
                                        <a:pt x="543" y="2901"/>
                                      </a:lnTo>
                                      <a:lnTo>
                                        <a:pt x="505" y="2874"/>
                                      </a:lnTo>
                                      <a:lnTo>
                                        <a:pt x="468" y="2845"/>
                                      </a:lnTo>
                                      <a:lnTo>
                                        <a:pt x="433" y="2811"/>
                                      </a:lnTo>
                                      <a:lnTo>
                                        <a:pt x="397" y="2775"/>
                                      </a:lnTo>
                                      <a:lnTo>
                                        <a:pt x="363" y="2737"/>
                                      </a:lnTo>
                                      <a:lnTo>
                                        <a:pt x="331" y="2695"/>
                                      </a:lnTo>
                                      <a:lnTo>
                                        <a:pt x="300" y="2651"/>
                                      </a:lnTo>
                                      <a:lnTo>
                                        <a:pt x="270" y="2604"/>
                                      </a:lnTo>
                                      <a:lnTo>
                                        <a:pt x="241" y="2554"/>
                                      </a:lnTo>
                                      <a:lnTo>
                                        <a:pt x="213" y="2502"/>
                                      </a:lnTo>
                                      <a:lnTo>
                                        <a:pt x="188" y="2448"/>
                                      </a:lnTo>
                                      <a:lnTo>
                                        <a:pt x="163" y="2392"/>
                                      </a:lnTo>
                                      <a:lnTo>
                                        <a:pt x="140" y="2333"/>
                                      </a:lnTo>
                                      <a:lnTo>
                                        <a:pt x="119" y="2273"/>
                                      </a:lnTo>
                                      <a:lnTo>
                                        <a:pt x="98" y="2211"/>
                                      </a:lnTo>
                                      <a:lnTo>
                                        <a:pt x="80" y="2147"/>
                                      </a:lnTo>
                                      <a:lnTo>
                                        <a:pt x="64" y="2080"/>
                                      </a:lnTo>
                                      <a:lnTo>
                                        <a:pt x="49" y="2012"/>
                                      </a:lnTo>
                                      <a:lnTo>
                                        <a:pt x="36" y="1943"/>
                                      </a:lnTo>
                                      <a:lnTo>
                                        <a:pt x="25" y="1873"/>
                                      </a:lnTo>
                                      <a:lnTo>
                                        <a:pt x="16" y="1800"/>
                                      </a:lnTo>
                                      <a:lnTo>
                                        <a:pt x="9" y="1727"/>
                                      </a:lnTo>
                                      <a:lnTo>
                                        <a:pt x="4" y="1652"/>
                                      </a:lnTo>
                                      <a:lnTo>
                                        <a:pt x="1" y="1576"/>
                                      </a:lnTo>
                                      <a:lnTo>
                                        <a:pt x="0" y="150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9"/>
                              <wps:cNvSpPr>
                                <a:spLocks/>
                              </wps:cNvSpPr>
                              <wps:spPr bwMode="auto">
                                <a:xfrm>
                                  <a:off x="90170" y="51435"/>
                                  <a:ext cx="45720" cy="14605"/>
                                </a:xfrm>
                                <a:custGeom>
                                  <a:avLst/>
                                  <a:gdLst>
                                    <a:gd name="T0" fmla="*/ 2356 w 2356"/>
                                    <a:gd name="T1" fmla="*/ 698 h 788"/>
                                    <a:gd name="T2" fmla="*/ 2324 w 2356"/>
                                    <a:gd name="T3" fmla="*/ 627 h 788"/>
                                    <a:gd name="T4" fmla="*/ 2286 w 2356"/>
                                    <a:gd name="T5" fmla="*/ 559 h 788"/>
                                    <a:gd name="T6" fmla="*/ 2242 w 2356"/>
                                    <a:gd name="T7" fmla="*/ 493 h 788"/>
                                    <a:gd name="T8" fmla="*/ 2190 w 2356"/>
                                    <a:gd name="T9" fmla="*/ 430 h 788"/>
                                    <a:gd name="T10" fmla="*/ 2132 w 2356"/>
                                    <a:gd name="T11" fmla="*/ 372 h 788"/>
                                    <a:gd name="T12" fmla="*/ 2070 w 2356"/>
                                    <a:gd name="T13" fmla="*/ 316 h 788"/>
                                    <a:gd name="T14" fmla="*/ 2003 w 2356"/>
                                    <a:gd name="T15" fmla="*/ 265 h 788"/>
                                    <a:gd name="T16" fmla="*/ 1932 w 2356"/>
                                    <a:gd name="T17" fmla="*/ 217 h 788"/>
                                    <a:gd name="T18" fmla="*/ 1855 w 2356"/>
                                    <a:gd name="T19" fmla="*/ 173 h 788"/>
                                    <a:gd name="T20" fmla="*/ 1776 w 2356"/>
                                    <a:gd name="T21" fmla="*/ 135 h 788"/>
                                    <a:gd name="T22" fmla="*/ 1693 w 2356"/>
                                    <a:gd name="T23" fmla="*/ 100 h 788"/>
                                    <a:gd name="T24" fmla="*/ 1608 w 2356"/>
                                    <a:gd name="T25" fmla="*/ 71 h 788"/>
                                    <a:gd name="T26" fmla="*/ 1520 w 2356"/>
                                    <a:gd name="T27" fmla="*/ 46 h 788"/>
                                    <a:gd name="T28" fmla="*/ 1430 w 2356"/>
                                    <a:gd name="T29" fmla="*/ 26 h 788"/>
                                    <a:gd name="T30" fmla="*/ 1340 w 2356"/>
                                    <a:gd name="T31" fmla="*/ 11 h 788"/>
                                    <a:gd name="T32" fmla="*/ 1248 w 2356"/>
                                    <a:gd name="T33" fmla="*/ 3 h 788"/>
                                    <a:gd name="T34" fmla="*/ 1155 w 2356"/>
                                    <a:gd name="T35" fmla="*/ 0 h 788"/>
                                    <a:gd name="T36" fmla="*/ 1063 w 2356"/>
                                    <a:gd name="T37" fmla="*/ 3 h 788"/>
                                    <a:gd name="T38" fmla="*/ 971 w 2356"/>
                                    <a:gd name="T39" fmla="*/ 14 h 788"/>
                                    <a:gd name="T40" fmla="*/ 879 w 2356"/>
                                    <a:gd name="T41" fmla="*/ 29 h 788"/>
                                    <a:gd name="T42" fmla="*/ 789 w 2356"/>
                                    <a:gd name="T43" fmla="*/ 51 h 788"/>
                                    <a:gd name="T44" fmla="*/ 700 w 2356"/>
                                    <a:gd name="T45" fmla="*/ 80 h 788"/>
                                    <a:gd name="T46" fmla="*/ 613 w 2356"/>
                                    <a:gd name="T47" fmla="*/ 116 h 788"/>
                                    <a:gd name="T48" fmla="*/ 530 w 2356"/>
                                    <a:gd name="T49" fmla="*/ 159 h 788"/>
                                    <a:gd name="T50" fmla="*/ 448 w 2356"/>
                                    <a:gd name="T51" fmla="*/ 210 h 788"/>
                                    <a:gd name="T52" fmla="*/ 371 w 2356"/>
                                    <a:gd name="T53" fmla="*/ 268 h 788"/>
                                    <a:gd name="T54" fmla="*/ 296 w 2356"/>
                                    <a:gd name="T55" fmla="*/ 334 h 788"/>
                                    <a:gd name="T56" fmla="*/ 227 w 2356"/>
                                    <a:gd name="T57" fmla="*/ 408 h 788"/>
                                    <a:gd name="T58" fmla="*/ 162 w 2356"/>
                                    <a:gd name="T59" fmla="*/ 490 h 788"/>
                                    <a:gd name="T60" fmla="*/ 103 w 2356"/>
                                    <a:gd name="T61" fmla="*/ 581 h 788"/>
                                    <a:gd name="T62" fmla="*/ 48 w 2356"/>
                                    <a:gd name="T63" fmla="*/ 680 h 788"/>
                                    <a:gd name="T64" fmla="*/ 0 w 2356"/>
                                    <a:gd name="T65" fmla="*/ 788 h 788"/>
                                    <a:gd name="T66" fmla="*/ 15 w 2356"/>
                                    <a:gd name="T67" fmla="*/ 780 h 788"/>
                                    <a:gd name="T68" fmla="*/ 60 w 2356"/>
                                    <a:gd name="T69" fmla="*/ 756 h 788"/>
                                    <a:gd name="T70" fmla="*/ 92 w 2356"/>
                                    <a:gd name="T71" fmla="*/ 740 h 788"/>
                                    <a:gd name="T72" fmla="*/ 130 w 2356"/>
                                    <a:gd name="T73" fmla="*/ 722 h 788"/>
                                    <a:gd name="T74" fmla="*/ 175 w 2356"/>
                                    <a:gd name="T75" fmla="*/ 701 h 788"/>
                                    <a:gd name="T76" fmla="*/ 226 w 2356"/>
                                    <a:gd name="T77" fmla="*/ 679 h 788"/>
                                    <a:gd name="T78" fmla="*/ 282 w 2356"/>
                                    <a:gd name="T79" fmla="*/ 655 h 788"/>
                                    <a:gd name="T80" fmla="*/ 342 w 2356"/>
                                    <a:gd name="T81" fmla="*/ 631 h 788"/>
                                    <a:gd name="T82" fmla="*/ 409 w 2356"/>
                                    <a:gd name="T83" fmla="*/ 607 h 788"/>
                                    <a:gd name="T84" fmla="*/ 479 w 2356"/>
                                    <a:gd name="T85" fmla="*/ 581 h 788"/>
                                    <a:gd name="T86" fmla="*/ 553 w 2356"/>
                                    <a:gd name="T87" fmla="*/ 557 h 788"/>
                                    <a:gd name="T88" fmla="*/ 632 w 2356"/>
                                    <a:gd name="T89" fmla="*/ 533 h 788"/>
                                    <a:gd name="T90" fmla="*/ 713 w 2356"/>
                                    <a:gd name="T91" fmla="*/ 511 h 788"/>
                                    <a:gd name="T92" fmla="*/ 799 w 2356"/>
                                    <a:gd name="T93" fmla="*/ 489 h 788"/>
                                    <a:gd name="T94" fmla="*/ 886 w 2356"/>
                                    <a:gd name="T95" fmla="*/ 470 h 788"/>
                                    <a:gd name="T96" fmla="*/ 978 w 2356"/>
                                    <a:gd name="T97" fmla="*/ 454 h 788"/>
                                    <a:gd name="T98" fmla="*/ 1071 w 2356"/>
                                    <a:gd name="T99" fmla="*/ 440 h 788"/>
                                    <a:gd name="T100" fmla="*/ 1166 w 2356"/>
                                    <a:gd name="T101" fmla="*/ 429 h 788"/>
                                    <a:gd name="T102" fmla="*/ 1263 w 2356"/>
                                    <a:gd name="T103" fmla="*/ 422 h 788"/>
                                    <a:gd name="T104" fmla="*/ 1361 w 2356"/>
                                    <a:gd name="T105" fmla="*/ 419 h 788"/>
                                    <a:gd name="T106" fmla="*/ 1461 w 2356"/>
                                    <a:gd name="T107" fmla="*/ 421 h 788"/>
                                    <a:gd name="T108" fmla="*/ 1561 w 2356"/>
                                    <a:gd name="T109" fmla="*/ 427 h 788"/>
                                    <a:gd name="T110" fmla="*/ 1662 w 2356"/>
                                    <a:gd name="T111" fmla="*/ 438 h 788"/>
                                    <a:gd name="T112" fmla="*/ 1763 w 2356"/>
                                    <a:gd name="T113" fmla="*/ 456 h 788"/>
                                    <a:gd name="T114" fmla="*/ 1863 w 2356"/>
                                    <a:gd name="T115" fmla="*/ 478 h 788"/>
                                    <a:gd name="T116" fmla="*/ 1964 w 2356"/>
                                    <a:gd name="T117" fmla="*/ 508 h 788"/>
                                    <a:gd name="T118" fmla="*/ 2064 w 2356"/>
                                    <a:gd name="T119" fmla="*/ 544 h 788"/>
                                    <a:gd name="T120" fmla="*/ 2163 w 2356"/>
                                    <a:gd name="T121" fmla="*/ 588 h 788"/>
                                    <a:gd name="T122" fmla="*/ 2260 w 2356"/>
                                    <a:gd name="T123" fmla="*/ 639 h 788"/>
                                    <a:gd name="T124" fmla="*/ 2356 w 2356"/>
                                    <a:gd name="T125" fmla="*/ 698 h 7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2356" h="788">
                                      <a:moveTo>
                                        <a:pt x="2356" y="698"/>
                                      </a:moveTo>
                                      <a:lnTo>
                                        <a:pt x="2324" y="627"/>
                                      </a:lnTo>
                                      <a:lnTo>
                                        <a:pt x="2286" y="559"/>
                                      </a:lnTo>
                                      <a:lnTo>
                                        <a:pt x="2242" y="493"/>
                                      </a:lnTo>
                                      <a:lnTo>
                                        <a:pt x="2190" y="430"/>
                                      </a:lnTo>
                                      <a:lnTo>
                                        <a:pt x="2132" y="372"/>
                                      </a:lnTo>
                                      <a:lnTo>
                                        <a:pt x="2070" y="316"/>
                                      </a:lnTo>
                                      <a:lnTo>
                                        <a:pt x="2003" y="265"/>
                                      </a:lnTo>
                                      <a:lnTo>
                                        <a:pt x="1932" y="217"/>
                                      </a:lnTo>
                                      <a:lnTo>
                                        <a:pt x="1855" y="173"/>
                                      </a:lnTo>
                                      <a:lnTo>
                                        <a:pt x="1776" y="135"/>
                                      </a:lnTo>
                                      <a:lnTo>
                                        <a:pt x="1693" y="100"/>
                                      </a:lnTo>
                                      <a:lnTo>
                                        <a:pt x="1608" y="71"/>
                                      </a:lnTo>
                                      <a:lnTo>
                                        <a:pt x="1520" y="46"/>
                                      </a:lnTo>
                                      <a:lnTo>
                                        <a:pt x="1430" y="26"/>
                                      </a:lnTo>
                                      <a:lnTo>
                                        <a:pt x="1340" y="11"/>
                                      </a:lnTo>
                                      <a:lnTo>
                                        <a:pt x="1248" y="3"/>
                                      </a:lnTo>
                                      <a:lnTo>
                                        <a:pt x="1155" y="0"/>
                                      </a:lnTo>
                                      <a:lnTo>
                                        <a:pt x="1063" y="3"/>
                                      </a:lnTo>
                                      <a:lnTo>
                                        <a:pt x="971" y="14"/>
                                      </a:lnTo>
                                      <a:lnTo>
                                        <a:pt x="879" y="29"/>
                                      </a:lnTo>
                                      <a:lnTo>
                                        <a:pt x="789" y="51"/>
                                      </a:lnTo>
                                      <a:lnTo>
                                        <a:pt x="700" y="80"/>
                                      </a:lnTo>
                                      <a:lnTo>
                                        <a:pt x="613" y="116"/>
                                      </a:lnTo>
                                      <a:lnTo>
                                        <a:pt x="530" y="159"/>
                                      </a:lnTo>
                                      <a:lnTo>
                                        <a:pt x="448" y="210"/>
                                      </a:lnTo>
                                      <a:lnTo>
                                        <a:pt x="371" y="268"/>
                                      </a:lnTo>
                                      <a:lnTo>
                                        <a:pt x="296" y="334"/>
                                      </a:lnTo>
                                      <a:lnTo>
                                        <a:pt x="227" y="408"/>
                                      </a:lnTo>
                                      <a:lnTo>
                                        <a:pt x="162" y="490"/>
                                      </a:lnTo>
                                      <a:lnTo>
                                        <a:pt x="103" y="581"/>
                                      </a:lnTo>
                                      <a:lnTo>
                                        <a:pt x="48" y="680"/>
                                      </a:lnTo>
                                      <a:lnTo>
                                        <a:pt x="0" y="788"/>
                                      </a:lnTo>
                                      <a:lnTo>
                                        <a:pt x="15" y="780"/>
                                      </a:lnTo>
                                      <a:lnTo>
                                        <a:pt x="60" y="756"/>
                                      </a:lnTo>
                                      <a:lnTo>
                                        <a:pt x="92" y="740"/>
                                      </a:lnTo>
                                      <a:lnTo>
                                        <a:pt x="130" y="722"/>
                                      </a:lnTo>
                                      <a:lnTo>
                                        <a:pt x="175" y="701"/>
                                      </a:lnTo>
                                      <a:lnTo>
                                        <a:pt x="226" y="679"/>
                                      </a:lnTo>
                                      <a:lnTo>
                                        <a:pt x="282" y="655"/>
                                      </a:lnTo>
                                      <a:lnTo>
                                        <a:pt x="342" y="631"/>
                                      </a:lnTo>
                                      <a:lnTo>
                                        <a:pt x="409" y="607"/>
                                      </a:lnTo>
                                      <a:lnTo>
                                        <a:pt x="479" y="581"/>
                                      </a:lnTo>
                                      <a:lnTo>
                                        <a:pt x="553" y="557"/>
                                      </a:lnTo>
                                      <a:lnTo>
                                        <a:pt x="632" y="533"/>
                                      </a:lnTo>
                                      <a:lnTo>
                                        <a:pt x="713" y="511"/>
                                      </a:lnTo>
                                      <a:lnTo>
                                        <a:pt x="799" y="489"/>
                                      </a:lnTo>
                                      <a:lnTo>
                                        <a:pt x="886" y="470"/>
                                      </a:lnTo>
                                      <a:lnTo>
                                        <a:pt x="978" y="454"/>
                                      </a:lnTo>
                                      <a:lnTo>
                                        <a:pt x="1071" y="440"/>
                                      </a:lnTo>
                                      <a:lnTo>
                                        <a:pt x="1166" y="429"/>
                                      </a:lnTo>
                                      <a:lnTo>
                                        <a:pt x="1263" y="422"/>
                                      </a:lnTo>
                                      <a:lnTo>
                                        <a:pt x="1361" y="419"/>
                                      </a:lnTo>
                                      <a:lnTo>
                                        <a:pt x="1461" y="421"/>
                                      </a:lnTo>
                                      <a:lnTo>
                                        <a:pt x="1561" y="427"/>
                                      </a:lnTo>
                                      <a:lnTo>
                                        <a:pt x="1662" y="438"/>
                                      </a:lnTo>
                                      <a:lnTo>
                                        <a:pt x="1763" y="456"/>
                                      </a:lnTo>
                                      <a:lnTo>
                                        <a:pt x="1863" y="478"/>
                                      </a:lnTo>
                                      <a:lnTo>
                                        <a:pt x="1964" y="508"/>
                                      </a:lnTo>
                                      <a:lnTo>
                                        <a:pt x="2064" y="544"/>
                                      </a:lnTo>
                                      <a:lnTo>
                                        <a:pt x="2163" y="588"/>
                                      </a:lnTo>
                                      <a:lnTo>
                                        <a:pt x="2260" y="639"/>
                                      </a:lnTo>
                                      <a:lnTo>
                                        <a:pt x="2356" y="69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
                              <wps:cNvSpPr>
                                <a:spLocks/>
                              </wps:cNvSpPr>
                              <wps:spPr bwMode="auto">
                                <a:xfrm>
                                  <a:off x="178435" y="51435"/>
                                  <a:ext cx="44450" cy="14605"/>
                                </a:xfrm>
                                <a:custGeom>
                                  <a:avLst/>
                                  <a:gdLst>
                                    <a:gd name="T0" fmla="*/ 0 w 2339"/>
                                    <a:gd name="T1" fmla="*/ 698 h 788"/>
                                    <a:gd name="T2" fmla="*/ 30 w 2339"/>
                                    <a:gd name="T3" fmla="*/ 627 h 788"/>
                                    <a:gd name="T4" fmla="*/ 68 w 2339"/>
                                    <a:gd name="T5" fmla="*/ 559 h 788"/>
                                    <a:gd name="T6" fmla="*/ 112 w 2339"/>
                                    <a:gd name="T7" fmla="*/ 493 h 788"/>
                                    <a:gd name="T8" fmla="*/ 163 w 2339"/>
                                    <a:gd name="T9" fmla="*/ 430 h 788"/>
                                    <a:gd name="T10" fmla="*/ 219 w 2339"/>
                                    <a:gd name="T11" fmla="*/ 372 h 788"/>
                                    <a:gd name="T12" fmla="*/ 281 w 2339"/>
                                    <a:gd name="T13" fmla="*/ 316 h 788"/>
                                    <a:gd name="T14" fmla="*/ 348 w 2339"/>
                                    <a:gd name="T15" fmla="*/ 265 h 788"/>
                                    <a:gd name="T16" fmla="*/ 419 w 2339"/>
                                    <a:gd name="T17" fmla="*/ 217 h 788"/>
                                    <a:gd name="T18" fmla="*/ 495 w 2339"/>
                                    <a:gd name="T19" fmla="*/ 173 h 788"/>
                                    <a:gd name="T20" fmla="*/ 573 w 2339"/>
                                    <a:gd name="T21" fmla="*/ 135 h 788"/>
                                    <a:gd name="T22" fmla="*/ 656 w 2339"/>
                                    <a:gd name="T23" fmla="*/ 100 h 788"/>
                                    <a:gd name="T24" fmla="*/ 740 w 2339"/>
                                    <a:gd name="T25" fmla="*/ 71 h 788"/>
                                    <a:gd name="T26" fmla="*/ 828 w 2339"/>
                                    <a:gd name="T27" fmla="*/ 46 h 788"/>
                                    <a:gd name="T28" fmla="*/ 917 w 2339"/>
                                    <a:gd name="T29" fmla="*/ 26 h 788"/>
                                    <a:gd name="T30" fmla="*/ 1007 w 2339"/>
                                    <a:gd name="T31" fmla="*/ 11 h 788"/>
                                    <a:gd name="T32" fmla="*/ 1099 w 2339"/>
                                    <a:gd name="T33" fmla="*/ 3 h 788"/>
                                    <a:gd name="T34" fmla="*/ 1191 w 2339"/>
                                    <a:gd name="T35" fmla="*/ 0 h 788"/>
                                    <a:gd name="T36" fmla="*/ 1283 w 2339"/>
                                    <a:gd name="T37" fmla="*/ 3 h 788"/>
                                    <a:gd name="T38" fmla="*/ 1375 w 2339"/>
                                    <a:gd name="T39" fmla="*/ 14 h 788"/>
                                    <a:gd name="T40" fmla="*/ 1466 w 2339"/>
                                    <a:gd name="T41" fmla="*/ 29 h 788"/>
                                    <a:gd name="T42" fmla="*/ 1556 w 2339"/>
                                    <a:gd name="T43" fmla="*/ 51 h 788"/>
                                    <a:gd name="T44" fmla="*/ 1644 w 2339"/>
                                    <a:gd name="T45" fmla="*/ 80 h 788"/>
                                    <a:gd name="T46" fmla="*/ 1731 w 2339"/>
                                    <a:gd name="T47" fmla="*/ 116 h 788"/>
                                    <a:gd name="T48" fmla="*/ 1814 w 2339"/>
                                    <a:gd name="T49" fmla="*/ 159 h 788"/>
                                    <a:gd name="T50" fmla="*/ 1895 w 2339"/>
                                    <a:gd name="T51" fmla="*/ 210 h 788"/>
                                    <a:gd name="T52" fmla="*/ 1972 w 2339"/>
                                    <a:gd name="T53" fmla="*/ 268 h 788"/>
                                    <a:gd name="T54" fmla="*/ 2045 w 2339"/>
                                    <a:gd name="T55" fmla="*/ 334 h 788"/>
                                    <a:gd name="T56" fmla="*/ 2115 w 2339"/>
                                    <a:gd name="T57" fmla="*/ 408 h 788"/>
                                    <a:gd name="T58" fmla="*/ 2179 w 2339"/>
                                    <a:gd name="T59" fmla="*/ 490 h 788"/>
                                    <a:gd name="T60" fmla="*/ 2238 w 2339"/>
                                    <a:gd name="T61" fmla="*/ 581 h 788"/>
                                    <a:gd name="T62" fmla="*/ 2291 w 2339"/>
                                    <a:gd name="T63" fmla="*/ 680 h 788"/>
                                    <a:gd name="T64" fmla="*/ 2339 w 2339"/>
                                    <a:gd name="T65" fmla="*/ 788 h 788"/>
                                    <a:gd name="T66" fmla="*/ 2324 w 2339"/>
                                    <a:gd name="T67" fmla="*/ 780 h 788"/>
                                    <a:gd name="T68" fmla="*/ 2280 w 2339"/>
                                    <a:gd name="T69" fmla="*/ 756 h 788"/>
                                    <a:gd name="T70" fmla="*/ 2247 w 2339"/>
                                    <a:gd name="T71" fmla="*/ 740 h 788"/>
                                    <a:gd name="T72" fmla="*/ 2208 w 2339"/>
                                    <a:gd name="T73" fmla="*/ 722 h 788"/>
                                    <a:gd name="T74" fmla="*/ 2165 w 2339"/>
                                    <a:gd name="T75" fmla="*/ 701 h 788"/>
                                    <a:gd name="T76" fmla="*/ 2115 w 2339"/>
                                    <a:gd name="T77" fmla="*/ 679 h 788"/>
                                    <a:gd name="T78" fmla="*/ 2059 w 2339"/>
                                    <a:gd name="T79" fmla="*/ 655 h 788"/>
                                    <a:gd name="T80" fmla="*/ 1999 w 2339"/>
                                    <a:gd name="T81" fmla="*/ 631 h 788"/>
                                    <a:gd name="T82" fmla="*/ 1932 w 2339"/>
                                    <a:gd name="T83" fmla="*/ 607 h 788"/>
                                    <a:gd name="T84" fmla="*/ 1863 w 2339"/>
                                    <a:gd name="T85" fmla="*/ 581 h 788"/>
                                    <a:gd name="T86" fmla="*/ 1789 w 2339"/>
                                    <a:gd name="T87" fmla="*/ 557 h 788"/>
                                    <a:gd name="T88" fmla="*/ 1711 w 2339"/>
                                    <a:gd name="T89" fmla="*/ 533 h 788"/>
                                    <a:gd name="T90" fmla="*/ 1630 w 2339"/>
                                    <a:gd name="T91" fmla="*/ 511 h 788"/>
                                    <a:gd name="T92" fmla="*/ 1545 w 2339"/>
                                    <a:gd name="T93" fmla="*/ 489 h 788"/>
                                    <a:gd name="T94" fmla="*/ 1458 w 2339"/>
                                    <a:gd name="T95" fmla="*/ 470 h 788"/>
                                    <a:gd name="T96" fmla="*/ 1367 w 2339"/>
                                    <a:gd name="T97" fmla="*/ 454 h 788"/>
                                    <a:gd name="T98" fmla="*/ 1275 w 2339"/>
                                    <a:gd name="T99" fmla="*/ 440 h 788"/>
                                    <a:gd name="T100" fmla="*/ 1180 w 2339"/>
                                    <a:gd name="T101" fmla="*/ 429 h 788"/>
                                    <a:gd name="T102" fmla="*/ 1084 w 2339"/>
                                    <a:gd name="T103" fmla="*/ 422 h 788"/>
                                    <a:gd name="T104" fmla="*/ 986 w 2339"/>
                                    <a:gd name="T105" fmla="*/ 419 h 788"/>
                                    <a:gd name="T106" fmla="*/ 887 w 2339"/>
                                    <a:gd name="T107" fmla="*/ 421 h 788"/>
                                    <a:gd name="T108" fmla="*/ 788 w 2339"/>
                                    <a:gd name="T109" fmla="*/ 427 h 788"/>
                                    <a:gd name="T110" fmla="*/ 688 w 2339"/>
                                    <a:gd name="T111" fmla="*/ 438 h 788"/>
                                    <a:gd name="T112" fmla="*/ 587 w 2339"/>
                                    <a:gd name="T113" fmla="*/ 456 h 788"/>
                                    <a:gd name="T114" fmla="*/ 488 w 2339"/>
                                    <a:gd name="T115" fmla="*/ 478 h 788"/>
                                    <a:gd name="T116" fmla="*/ 388 w 2339"/>
                                    <a:gd name="T117" fmla="*/ 508 h 788"/>
                                    <a:gd name="T118" fmla="*/ 289 w 2339"/>
                                    <a:gd name="T119" fmla="*/ 544 h 788"/>
                                    <a:gd name="T120" fmla="*/ 191 w 2339"/>
                                    <a:gd name="T121" fmla="*/ 588 h 788"/>
                                    <a:gd name="T122" fmla="*/ 94 w 2339"/>
                                    <a:gd name="T123" fmla="*/ 639 h 788"/>
                                    <a:gd name="T124" fmla="*/ 0 w 2339"/>
                                    <a:gd name="T125" fmla="*/ 698 h 7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2339" h="788">
                                      <a:moveTo>
                                        <a:pt x="0" y="698"/>
                                      </a:moveTo>
                                      <a:lnTo>
                                        <a:pt x="30" y="627"/>
                                      </a:lnTo>
                                      <a:lnTo>
                                        <a:pt x="68" y="559"/>
                                      </a:lnTo>
                                      <a:lnTo>
                                        <a:pt x="112" y="493"/>
                                      </a:lnTo>
                                      <a:lnTo>
                                        <a:pt x="163" y="430"/>
                                      </a:lnTo>
                                      <a:lnTo>
                                        <a:pt x="219" y="372"/>
                                      </a:lnTo>
                                      <a:lnTo>
                                        <a:pt x="281" y="316"/>
                                      </a:lnTo>
                                      <a:lnTo>
                                        <a:pt x="348" y="265"/>
                                      </a:lnTo>
                                      <a:lnTo>
                                        <a:pt x="419" y="217"/>
                                      </a:lnTo>
                                      <a:lnTo>
                                        <a:pt x="495" y="173"/>
                                      </a:lnTo>
                                      <a:lnTo>
                                        <a:pt x="573" y="135"/>
                                      </a:lnTo>
                                      <a:lnTo>
                                        <a:pt x="656" y="100"/>
                                      </a:lnTo>
                                      <a:lnTo>
                                        <a:pt x="740" y="71"/>
                                      </a:lnTo>
                                      <a:lnTo>
                                        <a:pt x="828" y="46"/>
                                      </a:lnTo>
                                      <a:lnTo>
                                        <a:pt x="917" y="26"/>
                                      </a:lnTo>
                                      <a:lnTo>
                                        <a:pt x="1007" y="11"/>
                                      </a:lnTo>
                                      <a:lnTo>
                                        <a:pt x="1099" y="3"/>
                                      </a:lnTo>
                                      <a:lnTo>
                                        <a:pt x="1191" y="0"/>
                                      </a:lnTo>
                                      <a:lnTo>
                                        <a:pt x="1283" y="3"/>
                                      </a:lnTo>
                                      <a:lnTo>
                                        <a:pt x="1375" y="14"/>
                                      </a:lnTo>
                                      <a:lnTo>
                                        <a:pt x="1466" y="29"/>
                                      </a:lnTo>
                                      <a:lnTo>
                                        <a:pt x="1556" y="51"/>
                                      </a:lnTo>
                                      <a:lnTo>
                                        <a:pt x="1644" y="80"/>
                                      </a:lnTo>
                                      <a:lnTo>
                                        <a:pt x="1731" y="116"/>
                                      </a:lnTo>
                                      <a:lnTo>
                                        <a:pt x="1814" y="159"/>
                                      </a:lnTo>
                                      <a:lnTo>
                                        <a:pt x="1895" y="210"/>
                                      </a:lnTo>
                                      <a:lnTo>
                                        <a:pt x="1972" y="268"/>
                                      </a:lnTo>
                                      <a:lnTo>
                                        <a:pt x="2045" y="334"/>
                                      </a:lnTo>
                                      <a:lnTo>
                                        <a:pt x="2115" y="408"/>
                                      </a:lnTo>
                                      <a:lnTo>
                                        <a:pt x="2179" y="490"/>
                                      </a:lnTo>
                                      <a:lnTo>
                                        <a:pt x="2238" y="581"/>
                                      </a:lnTo>
                                      <a:lnTo>
                                        <a:pt x="2291" y="680"/>
                                      </a:lnTo>
                                      <a:lnTo>
                                        <a:pt x="2339" y="788"/>
                                      </a:lnTo>
                                      <a:lnTo>
                                        <a:pt x="2324" y="780"/>
                                      </a:lnTo>
                                      <a:lnTo>
                                        <a:pt x="2280" y="756"/>
                                      </a:lnTo>
                                      <a:lnTo>
                                        <a:pt x="2247" y="740"/>
                                      </a:lnTo>
                                      <a:lnTo>
                                        <a:pt x="2208" y="722"/>
                                      </a:lnTo>
                                      <a:lnTo>
                                        <a:pt x="2165" y="701"/>
                                      </a:lnTo>
                                      <a:lnTo>
                                        <a:pt x="2115" y="679"/>
                                      </a:lnTo>
                                      <a:lnTo>
                                        <a:pt x="2059" y="655"/>
                                      </a:lnTo>
                                      <a:lnTo>
                                        <a:pt x="1999" y="631"/>
                                      </a:lnTo>
                                      <a:lnTo>
                                        <a:pt x="1932" y="607"/>
                                      </a:lnTo>
                                      <a:lnTo>
                                        <a:pt x="1863" y="581"/>
                                      </a:lnTo>
                                      <a:lnTo>
                                        <a:pt x="1789" y="557"/>
                                      </a:lnTo>
                                      <a:lnTo>
                                        <a:pt x="1711" y="533"/>
                                      </a:lnTo>
                                      <a:lnTo>
                                        <a:pt x="1630" y="511"/>
                                      </a:lnTo>
                                      <a:lnTo>
                                        <a:pt x="1545" y="489"/>
                                      </a:lnTo>
                                      <a:lnTo>
                                        <a:pt x="1458" y="470"/>
                                      </a:lnTo>
                                      <a:lnTo>
                                        <a:pt x="1367" y="454"/>
                                      </a:lnTo>
                                      <a:lnTo>
                                        <a:pt x="1275" y="440"/>
                                      </a:lnTo>
                                      <a:lnTo>
                                        <a:pt x="1180" y="429"/>
                                      </a:lnTo>
                                      <a:lnTo>
                                        <a:pt x="1084" y="422"/>
                                      </a:lnTo>
                                      <a:lnTo>
                                        <a:pt x="986" y="419"/>
                                      </a:lnTo>
                                      <a:lnTo>
                                        <a:pt x="887" y="421"/>
                                      </a:lnTo>
                                      <a:lnTo>
                                        <a:pt x="788" y="427"/>
                                      </a:lnTo>
                                      <a:lnTo>
                                        <a:pt x="688" y="438"/>
                                      </a:lnTo>
                                      <a:lnTo>
                                        <a:pt x="587" y="456"/>
                                      </a:lnTo>
                                      <a:lnTo>
                                        <a:pt x="488" y="478"/>
                                      </a:lnTo>
                                      <a:lnTo>
                                        <a:pt x="388" y="508"/>
                                      </a:lnTo>
                                      <a:lnTo>
                                        <a:pt x="289" y="544"/>
                                      </a:lnTo>
                                      <a:lnTo>
                                        <a:pt x="191" y="588"/>
                                      </a:lnTo>
                                      <a:lnTo>
                                        <a:pt x="94" y="639"/>
                                      </a:lnTo>
                                      <a:lnTo>
                                        <a:pt x="0" y="69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1"/>
                              <wps:cNvSpPr>
                                <a:spLocks/>
                              </wps:cNvSpPr>
                              <wps:spPr bwMode="auto">
                                <a:xfrm>
                                  <a:off x="154940" y="10795"/>
                                  <a:ext cx="132080" cy="78740"/>
                                </a:xfrm>
                                <a:custGeom>
                                  <a:avLst/>
                                  <a:gdLst>
                                    <a:gd name="T0" fmla="*/ 0 w 6847"/>
                                    <a:gd name="T1" fmla="*/ 6 h 4097"/>
                                    <a:gd name="T2" fmla="*/ 385 w 6847"/>
                                    <a:gd name="T3" fmla="*/ 0 h 4097"/>
                                    <a:gd name="T4" fmla="*/ 762 w 6847"/>
                                    <a:gd name="T5" fmla="*/ 21 h 4097"/>
                                    <a:gd name="T6" fmla="*/ 1129 w 6847"/>
                                    <a:gd name="T7" fmla="*/ 64 h 4097"/>
                                    <a:gd name="T8" fmla="*/ 1488 w 6847"/>
                                    <a:gd name="T9" fmla="*/ 128 h 4097"/>
                                    <a:gd name="T10" fmla="*/ 1836 w 6847"/>
                                    <a:gd name="T11" fmla="*/ 211 h 4097"/>
                                    <a:gd name="T12" fmla="*/ 2175 w 6847"/>
                                    <a:gd name="T13" fmla="*/ 313 h 4097"/>
                                    <a:gd name="T14" fmla="*/ 2505 w 6847"/>
                                    <a:gd name="T15" fmla="*/ 432 h 4097"/>
                                    <a:gd name="T16" fmla="*/ 2823 w 6847"/>
                                    <a:gd name="T17" fmla="*/ 566 h 4097"/>
                                    <a:gd name="T18" fmla="*/ 3132 w 6847"/>
                                    <a:gd name="T19" fmla="*/ 713 h 4097"/>
                                    <a:gd name="T20" fmla="*/ 3430 w 6847"/>
                                    <a:gd name="T21" fmla="*/ 872 h 4097"/>
                                    <a:gd name="T22" fmla="*/ 3717 w 6847"/>
                                    <a:gd name="T23" fmla="*/ 1041 h 4097"/>
                                    <a:gd name="T24" fmla="*/ 3993 w 6847"/>
                                    <a:gd name="T25" fmla="*/ 1218 h 4097"/>
                                    <a:gd name="T26" fmla="*/ 4258 w 6847"/>
                                    <a:gd name="T27" fmla="*/ 1402 h 4097"/>
                                    <a:gd name="T28" fmla="*/ 4512 w 6847"/>
                                    <a:gd name="T29" fmla="*/ 1592 h 4097"/>
                                    <a:gd name="T30" fmla="*/ 4753 w 6847"/>
                                    <a:gd name="T31" fmla="*/ 1786 h 4097"/>
                                    <a:gd name="T32" fmla="*/ 4982 w 6847"/>
                                    <a:gd name="T33" fmla="*/ 1981 h 4097"/>
                                    <a:gd name="T34" fmla="*/ 5200 w 6847"/>
                                    <a:gd name="T35" fmla="*/ 2178 h 4097"/>
                                    <a:gd name="T36" fmla="*/ 5405 w 6847"/>
                                    <a:gd name="T37" fmla="*/ 2372 h 4097"/>
                                    <a:gd name="T38" fmla="*/ 5597 w 6847"/>
                                    <a:gd name="T39" fmla="*/ 2565 h 4097"/>
                                    <a:gd name="T40" fmla="*/ 5776 w 6847"/>
                                    <a:gd name="T41" fmla="*/ 2753 h 4097"/>
                                    <a:gd name="T42" fmla="*/ 5943 w 6847"/>
                                    <a:gd name="T43" fmla="*/ 2936 h 4097"/>
                                    <a:gd name="T44" fmla="*/ 6096 w 6847"/>
                                    <a:gd name="T45" fmla="*/ 3111 h 4097"/>
                                    <a:gd name="T46" fmla="*/ 6236 w 6847"/>
                                    <a:gd name="T47" fmla="*/ 3276 h 4097"/>
                                    <a:gd name="T48" fmla="*/ 6362 w 6847"/>
                                    <a:gd name="T49" fmla="*/ 3432 h 4097"/>
                                    <a:gd name="T50" fmla="*/ 6474 w 6847"/>
                                    <a:gd name="T51" fmla="*/ 3575 h 4097"/>
                                    <a:gd name="T52" fmla="*/ 6571 w 6847"/>
                                    <a:gd name="T53" fmla="*/ 3704 h 4097"/>
                                    <a:gd name="T54" fmla="*/ 6654 w 6847"/>
                                    <a:gd name="T55" fmla="*/ 3817 h 4097"/>
                                    <a:gd name="T56" fmla="*/ 6724 w 6847"/>
                                    <a:gd name="T57" fmla="*/ 3914 h 4097"/>
                                    <a:gd name="T58" fmla="*/ 6815 w 6847"/>
                                    <a:gd name="T59" fmla="*/ 4049 h 4097"/>
                                    <a:gd name="T60" fmla="*/ 6847 w 6847"/>
                                    <a:gd name="T61" fmla="*/ 4097 h 4097"/>
                                    <a:gd name="T62" fmla="*/ 6806 w 6847"/>
                                    <a:gd name="T63" fmla="*/ 4057 h 4097"/>
                                    <a:gd name="T64" fmla="*/ 6686 w 6847"/>
                                    <a:gd name="T65" fmla="*/ 3943 h 4097"/>
                                    <a:gd name="T66" fmla="*/ 6599 w 6847"/>
                                    <a:gd name="T67" fmla="*/ 3861 h 4097"/>
                                    <a:gd name="T68" fmla="*/ 6494 w 6847"/>
                                    <a:gd name="T69" fmla="*/ 3764 h 4097"/>
                                    <a:gd name="T70" fmla="*/ 6373 w 6847"/>
                                    <a:gd name="T71" fmla="*/ 3653 h 4097"/>
                                    <a:gd name="T72" fmla="*/ 6236 w 6847"/>
                                    <a:gd name="T73" fmla="*/ 3530 h 4097"/>
                                    <a:gd name="T74" fmla="*/ 6083 w 6847"/>
                                    <a:gd name="T75" fmla="*/ 3396 h 4097"/>
                                    <a:gd name="T76" fmla="*/ 5916 w 6847"/>
                                    <a:gd name="T77" fmla="*/ 3252 h 4097"/>
                                    <a:gd name="T78" fmla="*/ 5734 w 6847"/>
                                    <a:gd name="T79" fmla="*/ 3099 h 4097"/>
                                    <a:gd name="T80" fmla="*/ 5540 w 6847"/>
                                    <a:gd name="T81" fmla="*/ 2938 h 4097"/>
                                    <a:gd name="T82" fmla="*/ 5334 w 6847"/>
                                    <a:gd name="T83" fmla="*/ 2771 h 4097"/>
                                    <a:gd name="T84" fmla="*/ 5115 w 6847"/>
                                    <a:gd name="T85" fmla="*/ 2599 h 4097"/>
                                    <a:gd name="T86" fmla="*/ 4886 w 6847"/>
                                    <a:gd name="T87" fmla="*/ 2423 h 4097"/>
                                    <a:gd name="T88" fmla="*/ 4646 w 6847"/>
                                    <a:gd name="T89" fmla="*/ 2244 h 4097"/>
                                    <a:gd name="T90" fmla="*/ 4397 w 6847"/>
                                    <a:gd name="T91" fmla="*/ 2064 h 4097"/>
                                    <a:gd name="T92" fmla="*/ 4139 w 6847"/>
                                    <a:gd name="T93" fmla="*/ 1883 h 4097"/>
                                    <a:gd name="T94" fmla="*/ 3873 w 6847"/>
                                    <a:gd name="T95" fmla="*/ 1703 h 4097"/>
                                    <a:gd name="T96" fmla="*/ 3599 w 6847"/>
                                    <a:gd name="T97" fmla="*/ 1526 h 4097"/>
                                    <a:gd name="T98" fmla="*/ 3319 w 6847"/>
                                    <a:gd name="T99" fmla="*/ 1352 h 4097"/>
                                    <a:gd name="T100" fmla="*/ 3033 w 6847"/>
                                    <a:gd name="T101" fmla="*/ 1182 h 4097"/>
                                    <a:gd name="T102" fmla="*/ 2741 w 6847"/>
                                    <a:gd name="T103" fmla="*/ 1018 h 4097"/>
                                    <a:gd name="T104" fmla="*/ 2445 w 6847"/>
                                    <a:gd name="T105" fmla="*/ 861 h 4097"/>
                                    <a:gd name="T106" fmla="*/ 2146 w 6847"/>
                                    <a:gd name="T107" fmla="*/ 713 h 4097"/>
                                    <a:gd name="T108" fmla="*/ 1842 w 6847"/>
                                    <a:gd name="T109" fmla="*/ 574 h 4097"/>
                                    <a:gd name="T110" fmla="*/ 1538 w 6847"/>
                                    <a:gd name="T111" fmla="*/ 446 h 4097"/>
                                    <a:gd name="T112" fmla="*/ 1230 w 6847"/>
                                    <a:gd name="T113" fmla="*/ 329 h 4097"/>
                                    <a:gd name="T114" fmla="*/ 922 w 6847"/>
                                    <a:gd name="T115" fmla="*/ 226 h 4097"/>
                                    <a:gd name="T116" fmla="*/ 615 w 6847"/>
                                    <a:gd name="T117" fmla="*/ 136 h 4097"/>
                                    <a:gd name="T118" fmla="*/ 307 w 6847"/>
                                    <a:gd name="T119" fmla="*/ 63 h 4097"/>
                                    <a:gd name="T120" fmla="*/ 0 w 6847"/>
                                    <a:gd name="T121" fmla="*/ 6 h 40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6847" h="4097">
                                      <a:moveTo>
                                        <a:pt x="0" y="6"/>
                                      </a:moveTo>
                                      <a:lnTo>
                                        <a:pt x="385" y="0"/>
                                      </a:lnTo>
                                      <a:lnTo>
                                        <a:pt x="762" y="21"/>
                                      </a:lnTo>
                                      <a:lnTo>
                                        <a:pt x="1129" y="64"/>
                                      </a:lnTo>
                                      <a:lnTo>
                                        <a:pt x="1488" y="128"/>
                                      </a:lnTo>
                                      <a:lnTo>
                                        <a:pt x="1836" y="211"/>
                                      </a:lnTo>
                                      <a:lnTo>
                                        <a:pt x="2175" y="313"/>
                                      </a:lnTo>
                                      <a:lnTo>
                                        <a:pt x="2505" y="432"/>
                                      </a:lnTo>
                                      <a:lnTo>
                                        <a:pt x="2823" y="566"/>
                                      </a:lnTo>
                                      <a:lnTo>
                                        <a:pt x="3132" y="713"/>
                                      </a:lnTo>
                                      <a:lnTo>
                                        <a:pt x="3430" y="872"/>
                                      </a:lnTo>
                                      <a:lnTo>
                                        <a:pt x="3717" y="1041"/>
                                      </a:lnTo>
                                      <a:lnTo>
                                        <a:pt x="3993" y="1218"/>
                                      </a:lnTo>
                                      <a:lnTo>
                                        <a:pt x="4258" y="1402"/>
                                      </a:lnTo>
                                      <a:lnTo>
                                        <a:pt x="4512" y="1592"/>
                                      </a:lnTo>
                                      <a:lnTo>
                                        <a:pt x="4753" y="1786"/>
                                      </a:lnTo>
                                      <a:lnTo>
                                        <a:pt x="4982" y="1981"/>
                                      </a:lnTo>
                                      <a:lnTo>
                                        <a:pt x="5200" y="2178"/>
                                      </a:lnTo>
                                      <a:lnTo>
                                        <a:pt x="5405" y="2372"/>
                                      </a:lnTo>
                                      <a:lnTo>
                                        <a:pt x="5597" y="2565"/>
                                      </a:lnTo>
                                      <a:lnTo>
                                        <a:pt x="5776" y="2753"/>
                                      </a:lnTo>
                                      <a:lnTo>
                                        <a:pt x="5943" y="2936"/>
                                      </a:lnTo>
                                      <a:lnTo>
                                        <a:pt x="6096" y="3111"/>
                                      </a:lnTo>
                                      <a:lnTo>
                                        <a:pt x="6236" y="3276"/>
                                      </a:lnTo>
                                      <a:lnTo>
                                        <a:pt x="6362" y="3432"/>
                                      </a:lnTo>
                                      <a:lnTo>
                                        <a:pt x="6474" y="3575"/>
                                      </a:lnTo>
                                      <a:lnTo>
                                        <a:pt x="6571" y="3704"/>
                                      </a:lnTo>
                                      <a:lnTo>
                                        <a:pt x="6654" y="3817"/>
                                      </a:lnTo>
                                      <a:lnTo>
                                        <a:pt x="6724" y="3914"/>
                                      </a:lnTo>
                                      <a:lnTo>
                                        <a:pt x="6815" y="4049"/>
                                      </a:lnTo>
                                      <a:lnTo>
                                        <a:pt x="6847" y="4097"/>
                                      </a:lnTo>
                                      <a:lnTo>
                                        <a:pt x="6806" y="4057"/>
                                      </a:lnTo>
                                      <a:lnTo>
                                        <a:pt x="6686" y="3943"/>
                                      </a:lnTo>
                                      <a:lnTo>
                                        <a:pt x="6599" y="3861"/>
                                      </a:lnTo>
                                      <a:lnTo>
                                        <a:pt x="6494" y="3764"/>
                                      </a:lnTo>
                                      <a:lnTo>
                                        <a:pt x="6373" y="3653"/>
                                      </a:lnTo>
                                      <a:lnTo>
                                        <a:pt x="6236" y="3530"/>
                                      </a:lnTo>
                                      <a:lnTo>
                                        <a:pt x="6083" y="3396"/>
                                      </a:lnTo>
                                      <a:lnTo>
                                        <a:pt x="5916" y="3252"/>
                                      </a:lnTo>
                                      <a:lnTo>
                                        <a:pt x="5734" y="3099"/>
                                      </a:lnTo>
                                      <a:lnTo>
                                        <a:pt x="5540" y="2938"/>
                                      </a:lnTo>
                                      <a:lnTo>
                                        <a:pt x="5334" y="2771"/>
                                      </a:lnTo>
                                      <a:lnTo>
                                        <a:pt x="5115" y="2599"/>
                                      </a:lnTo>
                                      <a:lnTo>
                                        <a:pt x="4886" y="2423"/>
                                      </a:lnTo>
                                      <a:lnTo>
                                        <a:pt x="4646" y="2244"/>
                                      </a:lnTo>
                                      <a:lnTo>
                                        <a:pt x="4397" y="2064"/>
                                      </a:lnTo>
                                      <a:lnTo>
                                        <a:pt x="4139" y="1883"/>
                                      </a:lnTo>
                                      <a:lnTo>
                                        <a:pt x="3873" y="1703"/>
                                      </a:lnTo>
                                      <a:lnTo>
                                        <a:pt x="3599" y="1526"/>
                                      </a:lnTo>
                                      <a:lnTo>
                                        <a:pt x="3319" y="1352"/>
                                      </a:lnTo>
                                      <a:lnTo>
                                        <a:pt x="3033" y="1182"/>
                                      </a:lnTo>
                                      <a:lnTo>
                                        <a:pt x="2741" y="1018"/>
                                      </a:lnTo>
                                      <a:lnTo>
                                        <a:pt x="2445" y="861"/>
                                      </a:lnTo>
                                      <a:lnTo>
                                        <a:pt x="2146" y="713"/>
                                      </a:lnTo>
                                      <a:lnTo>
                                        <a:pt x="1842" y="574"/>
                                      </a:lnTo>
                                      <a:lnTo>
                                        <a:pt x="1538" y="446"/>
                                      </a:lnTo>
                                      <a:lnTo>
                                        <a:pt x="1230" y="329"/>
                                      </a:lnTo>
                                      <a:lnTo>
                                        <a:pt x="922" y="226"/>
                                      </a:lnTo>
                                      <a:lnTo>
                                        <a:pt x="615" y="136"/>
                                      </a:lnTo>
                                      <a:lnTo>
                                        <a:pt x="307" y="63"/>
                                      </a:lnTo>
                                      <a:lnTo>
                                        <a:pt x="0" y="6"/>
                                      </a:lnTo>
                                      <a:close/>
                                    </a:path>
                                  </a:pathLst>
                                </a:custGeom>
                                <a:solidFill>
                                  <a:srgbClr val="FEEE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3"/>
                              <wps:cNvSpPr>
                                <a:spLocks/>
                              </wps:cNvSpPr>
                              <wps:spPr bwMode="auto">
                                <a:xfrm>
                                  <a:off x="195580" y="86360"/>
                                  <a:ext cx="14605" cy="24765"/>
                                </a:xfrm>
                                <a:custGeom>
                                  <a:avLst/>
                                  <a:gdLst>
                                    <a:gd name="T0" fmla="*/ 764 w 766"/>
                                    <a:gd name="T1" fmla="*/ 578 h 1280"/>
                                    <a:gd name="T2" fmla="*/ 754 w 766"/>
                                    <a:gd name="T3" fmla="*/ 482 h 1280"/>
                                    <a:gd name="T4" fmla="*/ 736 w 766"/>
                                    <a:gd name="T5" fmla="*/ 393 h 1280"/>
                                    <a:gd name="T6" fmla="*/ 711 w 766"/>
                                    <a:gd name="T7" fmla="*/ 309 h 1280"/>
                                    <a:gd name="T8" fmla="*/ 679 w 766"/>
                                    <a:gd name="T9" fmla="*/ 234 h 1280"/>
                                    <a:gd name="T10" fmla="*/ 641 w 766"/>
                                    <a:gd name="T11" fmla="*/ 166 h 1280"/>
                                    <a:gd name="T12" fmla="*/ 597 w 766"/>
                                    <a:gd name="T13" fmla="*/ 109 h 1280"/>
                                    <a:gd name="T14" fmla="*/ 549 w 766"/>
                                    <a:gd name="T15" fmla="*/ 64 h 1280"/>
                                    <a:gd name="T16" fmla="*/ 498 w 766"/>
                                    <a:gd name="T17" fmla="*/ 29 h 1280"/>
                                    <a:gd name="T18" fmla="*/ 441 w 766"/>
                                    <a:gd name="T19" fmla="*/ 7 h 1280"/>
                                    <a:gd name="T20" fmla="*/ 383 w 766"/>
                                    <a:gd name="T21" fmla="*/ 0 h 1280"/>
                                    <a:gd name="T22" fmla="*/ 325 w 766"/>
                                    <a:gd name="T23" fmla="*/ 7 h 1280"/>
                                    <a:gd name="T24" fmla="*/ 269 w 766"/>
                                    <a:gd name="T25" fmla="*/ 29 h 1280"/>
                                    <a:gd name="T26" fmla="*/ 217 w 766"/>
                                    <a:gd name="T27" fmla="*/ 64 h 1280"/>
                                    <a:gd name="T28" fmla="*/ 169 w 766"/>
                                    <a:gd name="T29" fmla="*/ 109 h 1280"/>
                                    <a:gd name="T30" fmla="*/ 126 w 766"/>
                                    <a:gd name="T31" fmla="*/ 166 h 1280"/>
                                    <a:gd name="T32" fmla="*/ 88 w 766"/>
                                    <a:gd name="T33" fmla="*/ 234 h 1280"/>
                                    <a:gd name="T34" fmla="*/ 55 w 766"/>
                                    <a:gd name="T35" fmla="*/ 309 h 1280"/>
                                    <a:gd name="T36" fmla="*/ 30 w 766"/>
                                    <a:gd name="T37" fmla="*/ 393 h 1280"/>
                                    <a:gd name="T38" fmla="*/ 13 w 766"/>
                                    <a:gd name="T39" fmla="*/ 482 h 1280"/>
                                    <a:gd name="T40" fmla="*/ 2 w 766"/>
                                    <a:gd name="T41" fmla="*/ 578 h 1280"/>
                                    <a:gd name="T42" fmla="*/ 0 w 766"/>
                                    <a:gd name="T43" fmla="*/ 677 h 1280"/>
                                    <a:gd name="T44" fmla="*/ 8 w 766"/>
                                    <a:gd name="T45" fmla="*/ 773 h 1280"/>
                                    <a:gd name="T46" fmla="*/ 24 w 766"/>
                                    <a:gd name="T47" fmla="*/ 862 h 1280"/>
                                    <a:gd name="T48" fmla="*/ 46 w 766"/>
                                    <a:gd name="T49" fmla="*/ 947 h 1280"/>
                                    <a:gd name="T50" fmla="*/ 76 w 766"/>
                                    <a:gd name="T51" fmla="*/ 1024 h 1280"/>
                                    <a:gd name="T52" fmla="*/ 112 w 766"/>
                                    <a:gd name="T53" fmla="*/ 1094 h 1280"/>
                                    <a:gd name="T54" fmla="*/ 154 w 766"/>
                                    <a:gd name="T55" fmla="*/ 1154 h 1280"/>
                                    <a:gd name="T56" fmla="*/ 201 w 766"/>
                                    <a:gd name="T57" fmla="*/ 1204 h 1280"/>
                                    <a:gd name="T58" fmla="*/ 252 w 766"/>
                                    <a:gd name="T59" fmla="*/ 1241 h 1280"/>
                                    <a:gd name="T60" fmla="*/ 306 w 766"/>
                                    <a:gd name="T61" fmla="*/ 1267 h 1280"/>
                                    <a:gd name="T62" fmla="*/ 364 w 766"/>
                                    <a:gd name="T63" fmla="*/ 1279 h 1280"/>
                                    <a:gd name="T64" fmla="*/ 422 w 766"/>
                                    <a:gd name="T65" fmla="*/ 1277 h 1280"/>
                                    <a:gd name="T66" fmla="*/ 479 w 766"/>
                                    <a:gd name="T67" fmla="*/ 1260 h 1280"/>
                                    <a:gd name="T68" fmla="*/ 532 w 766"/>
                                    <a:gd name="T69" fmla="*/ 1230 h 1280"/>
                                    <a:gd name="T70" fmla="*/ 582 w 766"/>
                                    <a:gd name="T71" fmla="*/ 1188 h 1280"/>
                                    <a:gd name="T72" fmla="*/ 627 w 766"/>
                                    <a:gd name="T73" fmla="*/ 1134 h 1280"/>
                                    <a:gd name="T74" fmla="*/ 667 w 766"/>
                                    <a:gd name="T75" fmla="*/ 1071 h 1280"/>
                                    <a:gd name="T76" fmla="*/ 701 w 766"/>
                                    <a:gd name="T77" fmla="*/ 1000 h 1280"/>
                                    <a:gd name="T78" fmla="*/ 729 w 766"/>
                                    <a:gd name="T79" fmla="*/ 919 h 1280"/>
                                    <a:gd name="T80" fmla="*/ 749 w 766"/>
                                    <a:gd name="T81" fmla="*/ 833 h 1280"/>
                                    <a:gd name="T82" fmla="*/ 762 w 766"/>
                                    <a:gd name="T83" fmla="*/ 741 h 1280"/>
                                    <a:gd name="T84" fmla="*/ 766 w 766"/>
                                    <a:gd name="T85" fmla="*/ 644 h 12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766" h="1280">
                                      <a:moveTo>
                                        <a:pt x="766" y="644"/>
                                      </a:moveTo>
                                      <a:lnTo>
                                        <a:pt x="765" y="611"/>
                                      </a:lnTo>
                                      <a:lnTo>
                                        <a:pt x="764" y="578"/>
                                      </a:lnTo>
                                      <a:lnTo>
                                        <a:pt x="762" y="545"/>
                                      </a:lnTo>
                                      <a:lnTo>
                                        <a:pt x="758" y="514"/>
                                      </a:lnTo>
                                      <a:lnTo>
                                        <a:pt x="754" y="482"/>
                                      </a:lnTo>
                                      <a:lnTo>
                                        <a:pt x="749" y="452"/>
                                      </a:lnTo>
                                      <a:lnTo>
                                        <a:pt x="743" y="422"/>
                                      </a:lnTo>
                                      <a:lnTo>
                                        <a:pt x="736" y="393"/>
                                      </a:lnTo>
                                      <a:lnTo>
                                        <a:pt x="729" y="364"/>
                                      </a:lnTo>
                                      <a:lnTo>
                                        <a:pt x="721" y="337"/>
                                      </a:lnTo>
                                      <a:lnTo>
                                        <a:pt x="711" y="309"/>
                                      </a:lnTo>
                                      <a:lnTo>
                                        <a:pt x="701" y="283"/>
                                      </a:lnTo>
                                      <a:lnTo>
                                        <a:pt x="690" y="258"/>
                                      </a:lnTo>
                                      <a:lnTo>
                                        <a:pt x="679" y="234"/>
                                      </a:lnTo>
                                      <a:lnTo>
                                        <a:pt x="667" y="210"/>
                                      </a:lnTo>
                                      <a:lnTo>
                                        <a:pt x="654" y="188"/>
                                      </a:lnTo>
                                      <a:lnTo>
                                        <a:pt x="641" y="166"/>
                                      </a:lnTo>
                                      <a:lnTo>
                                        <a:pt x="627" y="146"/>
                                      </a:lnTo>
                                      <a:lnTo>
                                        <a:pt x="613" y="128"/>
                                      </a:lnTo>
                                      <a:lnTo>
                                        <a:pt x="597" y="109"/>
                                      </a:lnTo>
                                      <a:lnTo>
                                        <a:pt x="582" y="93"/>
                                      </a:lnTo>
                                      <a:lnTo>
                                        <a:pt x="566" y="78"/>
                                      </a:lnTo>
                                      <a:lnTo>
                                        <a:pt x="549" y="64"/>
                                      </a:lnTo>
                                      <a:lnTo>
                                        <a:pt x="532" y="50"/>
                                      </a:lnTo>
                                      <a:lnTo>
                                        <a:pt x="515" y="39"/>
                                      </a:lnTo>
                                      <a:lnTo>
                                        <a:pt x="498" y="29"/>
                                      </a:lnTo>
                                      <a:lnTo>
                                        <a:pt x="479" y="21"/>
                                      </a:lnTo>
                                      <a:lnTo>
                                        <a:pt x="461" y="14"/>
                                      </a:lnTo>
                                      <a:lnTo>
                                        <a:pt x="441" y="7"/>
                                      </a:lnTo>
                                      <a:lnTo>
                                        <a:pt x="422" y="3"/>
                                      </a:lnTo>
                                      <a:lnTo>
                                        <a:pt x="403" y="1"/>
                                      </a:lnTo>
                                      <a:lnTo>
                                        <a:pt x="383" y="0"/>
                                      </a:lnTo>
                                      <a:lnTo>
                                        <a:pt x="364" y="1"/>
                                      </a:lnTo>
                                      <a:lnTo>
                                        <a:pt x="344" y="3"/>
                                      </a:lnTo>
                                      <a:lnTo>
                                        <a:pt x="325" y="7"/>
                                      </a:lnTo>
                                      <a:lnTo>
                                        <a:pt x="306" y="14"/>
                                      </a:lnTo>
                                      <a:lnTo>
                                        <a:pt x="288" y="21"/>
                                      </a:lnTo>
                                      <a:lnTo>
                                        <a:pt x="269" y="29"/>
                                      </a:lnTo>
                                      <a:lnTo>
                                        <a:pt x="252" y="39"/>
                                      </a:lnTo>
                                      <a:lnTo>
                                        <a:pt x="234" y="50"/>
                                      </a:lnTo>
                                      <a:lnTo>
                                        <a:pt x="217" y="64"/>
                                      </a:lnTo>
                                      <a:lnTo>
                                        <a:pt x="201" y="78"/>
                                      </a:lnTo>
                                      <a:lnTo>
                                        <a:pt x="185" y="93"/>
                                      </a:lnTo>
                                      <a:lnTo>
                                        <a:pt x="169" y="109"/>
                                      </a:lnTo>
                                      <a:lnTo>
                                        <a:pt x="154" y="128"/>
                                      </a:lnTo>
                                      <a:lnTo>
                                        <a:pt x="140" y="146"/>
                                      </a:lnTo>
                                      <a:lnTo>
                                        <a:pt x="126" y="166"/>
                                      </a:lnTo>
                                      <a:lnTo>
                                        <a:pt x="112" y="188"/>
                                      </a:lnTo>
                                      <a:lnTo>
                                        <a:pt x="100" y="210"/>
                                      </a:lnTo>
                                      <a:lnTo>
                                        <a:pt x="88" y="234"/>
                                      </a:lnTo>
                                      <a:lnTo>
                                        <a:pt x="76" y="258"/>
                                      </a:lnTo>
                                      <a:lnTo>
                                        <a:pt x="66" y="283"/>
                                      </a:lnTo>
                                      <a:lnTo>
                                        <a:pt x="55" y="309"/>
                                      </a:lnTo>
                                      <a:lnTo>
                                        <a:pt x="46" y="337"/>
                                      </a:lnTo>
                                      <a:lnTo>
                                        <a:pt x="38" y="364"/>
                                      </a:lnTo>
                                      <a:lnTo>
                                        <a:pt x="30" y="393"/>
                                      </a:lnTo>
                                      <a:lnTo>
                                        <a:pt x="24" y="422"/>
                                      </a:lnTo>
                                      <a:lnTo>
                                        <a:pt x="18" y="452"/>
                                      </a:lnTo>
                                      <a:lnTo>
                                        <a:pt x="13" y="482"/>
                                      </a:lnTo>
                                      <a:lnTo>
                                        <a:pt x="8" y="514"/>
                                      </a:lnTo>
                                      <a:lnTo>
                                        <a:pt x="4" y="545"/>
                                      </a:lnTo>
                                      <a:lnTo>
                                        <a:pt x="2" y="578"/>
                                      </a:lnTo>
                                      <a:lnTo>
                                        <a:pt x="0" y="611"/>
                                      </a:lnTo>
                                      <a:lnTo>
                                        <a:pt x="0" y="644"/>
                                      </a:lnTo>
                                      <a:lnTo>
                                        <a:pt x="0" y="677"/>
                                      </a:lnTo>
                                      <a:lnTo>
                                        <a:pt x="2" y="709"/>
                                      </a:lnTo>
                                      <a:lnTo>
                                        <a:pt x="4" y="741"/>
                                      </a:lnTo>
                                      <a:lnTo>
                                        <a:pt x="8" y="773"/>
                                      </a:lnTo>
                                      <a:lnTo>
                                        <a:pt x="13" y="803"/>
                                      </a:lnTo>
                                      <a:lnTo>
                                        <a:pt x="18" y="833"/>
                                      </a:lnTo>
                                      <a:lnTo>
                                        <a:pt x="24" y="862"/>
                                      </a:lnTo>
                                      <a:lnTo>
                                        <a:pt x="30" y="892"/>
                                      </a:lnTo>
                                      <a:lnTo>
                                        <a:pt x="38" y="919"/>
                                      </a:lnTo>
                                      <a:lnTo>
                                        <a:pt x="46" y="947"/>
                                      </a:lnTo>
                                      <a:lnTo>
                                        <a:pt x="55" y="973"/>
                                      </a:lnTo>
                                      <a:lnTo>
                                        <a:pt x="66" y="1000"/>
                                      </a:lnTo>
                                      <a:lnTo>
                                        <a:pt x="76" y="1024"/>
                                      </a:lnTo>
                                      <a:lnTo>
                                        <a:pt x="88" y="1049"/>
                                      </a:lnTo>
                                      <a:lnTo>
                                        <a:pt x="100" y="1071"/>
                                      </a:lnTo>
                                      <a:lnTo>
                                        <a:pt x="112" y="1094"/>
                                      </a:lnTo>
                                      <a:lnTo>
                                        <a:pt x="126" y="1115"/>
                                      </a:lnTo>
                                      <a:lnTo>
                                        <a:pt x="140" y="1134"/>
                                      </a:lnTo>
                                      <a:lnTo>
                                        <a:pt x="154" y="1154"/>
                                      </a:lnTo>
                                      <a:lnTo>
                                        <a:pt x="169" y="1171"/>
                                      </a:lnTo>
                                      <a:lnTo>
                                        <a:pt x="185" y="1188"/>
                                      </a:lnTo>
                                      <a:lnTo>
                                        <a:pt x="201" y="1204"/>
                                      </a:lnTo>
                                      <a:lnTo>
                                        <a:pt x="217" y="1217"/>
                                      </a:lnTo>
                                      <a:lnTo>
                                        <a:pt x="234" y="1230"/>
                                      </a:lnTo>
                                      <a:lnTo>
                                        <a:pt x="252" y="1241"/>
                                      </a:lnTo>
                                      <a:lnTo>
                                        <a:pt x="269" y="1252"/>
                                      </a:lnTo>
                                      <a:lnTo>
                                        <a:pt x="288" y="1260"/>
                                      </a:lnTo>
                                      <a:lnTo>
                                        <a:pt x="306" y="1267"/>
                                      </a:lnTo>
                                      <a:lnTo>
                                        <a:pt x="325" y="1273"/>
                                      </a:lnTo>
                                      <a:lnTo>
                                        <a:pt x="344" y="1277"/>
                                      </a:lnTo>
                                      <a:lnTo>
                                        <a:pt x="364" y="1279"/>
                                      </a:lnTo>
                                      <a:lnTo>
                                        <a:pt x="383" y="1280"/>
                                      </a:lnTo>
                                      <a:lnTo>
                                        <a:pt x="403" y="1279"/>
                                      </a:lnTo>
                                      <a:lnTo>
                                        <a:pt x="422" y="1277"/>
                                      </a:lnTo>
                                      <a:lnTo>
                                        <a:pt x="441" y="1273"/>
                                      </a:lnTo>
                                      <a:lnTo>
                                        <a:pt x="461" y="1267"/>
                                      </a:lnTo>
                                      <a:lnTo>
                                        <a:pt x="479" y="1260"/>
                                      </a:lnTo>
                                      <a:lnTo>
                                        <a:pt x="498" y="1252"/>
                                      </a:lnTo>
                                      <a:lnTo>
                                        <a:pt x="515" y="1241"/>
                                      </a:lnTo>
                                      <a:lnTo>
                                        <a:pt x="532" y="1230"/>
                                      </a:lnTo>
                                      <a:lnTo>
                                        <a:pt x="549" y="1217"/>
                                      </a:lnTo>
                                      <a:lnTo>
                                        <a:pt x="566" y="1204"/>
                                      </a:lnTo>
                                      <a:lnTo>
                                        <a:pt x="582" y="1188"/>
                                      </a:lnTo>
                                      <a:lnTo>
                                        <a:pt x="597" y="1171"/>
                                      </a:lnTo>
                                      <a:lnTo>
                                        <a:pt x="613" y="1154"/>
                                      </a:lnTo>
                                      <a:lnTo>
                                        <a:pt x="627" y="1134"/>
                                      </a:lnTo>
                                      <a:lnTo>
                                        <a:pt x="641" y="1115"/>
                                      </a:lnTo>
                                      <a:lnTo>
                                        <a:pt x="654" y="1094"/>
                                      </a:lnTo>
                                      <a:lnTo>
                                        <a:pt x="667" y="1071"/>
                                      </a:lnTo>
                                      <a:lnTo>
                                        <a:pt x="679" y="1049"/>
                                      </a:lnTo>
                                      <a:lnTo>
                                        <a:pt x="690" y="1024"/>
                                      </a:lnTo>
                                      <a:lnTo>
                                        <a:pt x="701" y="1000"/>
                                      </a:lnTo>
                                      <a:lnTo>
                                        <a:pt x="711" y="973"/>
                                      </a:lnTo>
                                      <a:lnTo>
                                        <a:pt x="721" y="947"/>
                                      </a:lnTo>
                                      <a:lnTo>
                                        <a:pt x="729" y="919"/>
                                      </a:lnTo>
                                      <a:lnTo>
                                        <a:pt x="736" y="892"/>
                                      </a:lnTo>
                                      <a:lnTo>
                                        <a:pt x="743" y="862"/>
                                      </a:lnTo>
                                      <a:lnTo>
                                        <a:pt x="749" y="833"/>
                                      </a:lnTo>
                                      <a:lnTo>
                                        <a:pt x="754" y="803"/>
                                      </a:lnTo>
                                      <a:lnTo>
                                        <a:pt x="758" y="773"/>
                                      </a:lnTo>
                                      <a:lnTo>
                                        <a:pt x="762" y="741"/>
                                      </a:lnTo>
                                      <a:lnTo>
                                        <a:pt x="764" y="709"/>
                                      </a:lnTo>
                                      <a:lnTo>
                                        <a:pt x="765" y="677"/>
                                      </a:lnTo>
                                      <a:lnTo>
                                        <a:pt x="766" y="64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4"/>
                              <wps:cNvSpPr>
                                <a:spLocks/>
                              </wps:cNvSpPr>
                              <wps:spPr bwMode="auto">
                                <a:xfrm>
                                  <a:off x="109220" y="86360"/>
                                  <a:ext cx="15240" cy="24765"/>
                                </a:xfrm>
                                <a:custGeom>
                                  <a:avLst/>
                                  <a:gdLst>
                                    <a:gd name="T0" fmla="*/ 765 w 767"/>
                                    <a:gd name="T1" fmla="*/ 578 h 1280"/>
                                    <a:gd name="T2" fmla="*/ 754 w 767"/>
                                    <a:gd name="T3" fmla="*/ 482 h 1280"/>
                                    <a:gd name="T4" fmla="*/ 736 w 767"/>
                                    <a:gd name="T5" fmla="*/ 393 h 1280"/>
                                    <a:gd name="T6" fmla="*/ 712 w 767"/>
                                    <a:gd name="T7" fmla="*/ 309 h 1280"/>
                                    <a:gd name="T8" fmla="*/ 679 w 767"/>
                                    <a:gd name="T9" fmla="*/ 234 h 1280"/>
                                    <a:gd name="T10" fmla="*/ 641 w 767"/>
                                    <a:gd name="T11" fmla="*/ 166 h 1280"/>
                                    <a:gd name="T12" fmla="*/ 597 w 767"/>
                                    <a:gd name="T13" fmla="*/ 109 h 1280"/>
                                    <a:gd name="T14" fmla="*/ 550 w 767"/>
                                    <a:gd name="T15" fmla="*/ 64 h 1280"/>
                                    <a:gd name="T16" fmla="*/ 498 w 767"/>
                                    <a:gd name="T17" fmla="*/ 29 h 1280"/>
                                    <a:gd name="T18" fmla="*/ 442 w 767"/>
                                    <a:gd name="T19" fmla="*/ 7 h 1280"/>
                                    <a:gd name="T20" fmla="*/ 383 w 767"/>
                                    <a:gd name="T21" fmla="*/ 0 h 1280"/>
                                    <a:gd name="T22" fmla="*/ 325 w 767"/>
                                    <a:gd name="T23" fmla="*/ 7 h 1280"/>
                                    <a:gd name="T24" fmla="*/ 269 w 767"/>
                                    <a:gd name="T25" fmla="*/ 29 h 1280"/>
                                    <a:gd name="T26" fmla="*/ 217 w 767"/>
                                    <a:gd name="T27" fmla="*/ 64 h 1280"/>
                                    <a:gd name="T28" fmla="*/ 170 w 767"/>
                                    <a:gd name="T29" fmla="*/ 109 h 1280"/>
                                    <a:gd name="T30" fmla="*/ 126 w 767"/>
                                    <a:gd name="T31" fmla="*/ 166 h 1280"/>
                                    <a:gd name="T32" fmla="*/ 88 w 767"/>
                                    <a:gd name="T33" fmla="*/ 234 h 1280"/>
                                    <a:gd name="T34" fmla="*/ 55 w 767"/>
                                    <a:gd name="T35" fmla="*/ 309 h 1280"/>
                                    <a:gd name="T36" fmla="*/ 30 w 767"/>
                                    <a:gd name="T37" fmla="*/ 393 h 1280"/>
                                    <a:gd name="T38" fmla="*/ 13 w 767"/>
                                    <a:gd name="T39" fmla="*/ 482 h 1280"/>
                                    <a:gd name="T40" fmla="*/ 2 w 767"/>
                                    <a:gd name="T41" fmla="*/ 578 h 1280"/>
                                    <a:gd name="T42" fmla="*/ 0 w 767"/>
                                    <a:gd name="T43" fmla="*/ 677 h 1280"/>
                                    <a:gd name="T44" fmla="*/ 9 w 767"/>
                                    <a:gd name="T45" fmla="*/ 773 h 1280"/>
                                    <a:gd name="T46" fmla="*/ 24 w 767"/>
                                    <a:gd name="T47" fmla="*/ 862 h 1280"/>
                                    <a:gd name="T48" fmla="*/ 46 w 767"/>
                                    <a:gd name="T49" fmla="*/ 947 h 1280"/>
                                    <a:gd name="T50" fmla="*/ 76 w 767"/>
                                    <a:gd name="T51" fmla="*/ 1024 h 1280"/>
                                    <a:gd name="T52" fmla="*/ 112 w 767"/>
                                    <a:gd name="T53" fmla="*/ 1094 h 1280"/>
                                    <a:gd name="T54" fmla="*/ 154 w 767"/>
                                    <a:gd name="T55" fmla="*/ 1154 h 1280"/>
                                    <a:gd name="T56" fmla="*/ 201 w 767"/>
                                    <a:gd name="T57" fmla="*/ 1204 h 1280"/>
                                    <a:gd name="T58" fmla="*/ 252 w 767"/>
                                    <a:gd name="T59" fmla="*/ 1241 h 1280"/>
                                    <a:gd name="T60" fmla="*/ 306 w 767"/>
                                    <a:gd name="T61" fmla="*/ 1267 h 1280"/>
                                    <a:gd name="T62" fmla="*/ 364 w 767"/>
                                    <a:gd name="T63" fmla="*/ 1279 h 1280"/>
                                    <a:gd name="T64" fmla="*/ 422 w 767"/>
                                    <a:gd name="T65" fmla="*/ 1277 h 1280"/>
                                    <a:gd name="T66" fmla="*/ 479 w 767"/>
                                    <a:gd name="T67" fmla="*/ 1260 h 1280"/>
                                    <a:gd name="T68" fmla="*/ 532 w 767"/>
                                    <a:gd name="T69" fmla="*/ 1230 h 1280"/>
                                    <a:gd name="T70" fmla="*/ 582 w 767"/>
                                    <a:gd name="T71" fmla="*/ 1188 h 1280"/>
                                    <a:gd name="T72" fmla="*/ 627 w 767"/>
                                    <a:gd name="T73" fmla="*/ 1134 h 1280"/>
                                    <a:gd name="T74" fmla="*/ 667 w 767"/>
                                    <a:gd name="T75" fmla="*/ 1071 h 1280"/>
                                    <a:gd name="T76" fmla="*/ 701 w 767"/>
                                    <a:gd name="T77" fmla="*/ 1000 h 1280"/>
                                    <a:gd name="T78" fmla="*/ 729 w 767"/>
                                    <a:gd name="T79" fmla="*/ 919 h 1280"/>
                                    <a:gd name="T80" fmla="*/ 749 w 767"/>
                                    <a:gd name="T81" fmla="*/ 833 h 1280"/>
                                    <a:gd name="T82" fmla="*/ 763 w 767"/>
                                    <a:gd name="T83" fmla="*/ 741 h 1280"/>
                                    <a:gd name="T84" fmla="*/ 767 w 767"/>
                                    <a:gd name="T85" fmla="*/ 644 h 12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767" h="1280">
                                      <a:moveTo>
                                        <a:pt x="767" y="644"/>
                                      </a:moveTo>
                                      <a:lnTo>
                                        <a:pt x="766" y="611"/>
                                      </a:lnTo>
                                      <a:lnTo>
                                        <a:pt x="765" y="578"/>
                                      </a:lnTo>
                                      <a:lnTo>
                                        <a:pt x="763" y="545"/>
                                      </a:lnTo>
                                      <a:lnTo>
                                        <a:pt x="758" y="514"/>
                                      </a:lnTo>
                                      <a:lnTo>
                                        <a:pt x="754" y="482"/>
                                      </a:lnTo>
                                      <a:lnTo>
                                        <a:pt x="749" y="452"/>
                                      </a:lnTo>
                                      <a:lnTo>
                                        <a:pt x="743" y="422"/>
                                      </a:lnTo>
                                      <a:lnTo>
                                        <a:pt x="736" y="393"/>
                                      </a:lnTo>
                                      <a:lnTo>
                                        <a:pt x="729" y="364"/>
                                      </a:lnTo>
                                      <a:lnTo>
                                        <a:pt x="721" y="337"/>
                                      </a:lnTo>
                                      <a:lnTo>
                                        <a:pt x="712" y="309"/>
                                      </a:lnTo>
                                      <a:lnTo>
                                        <a:pt x="701" y="283"/>
                                      </a:lnTo>
                                      <a:lnTo>
                                        <a:pt x="690" y="258"/>
                                      </a:lnTo>
                                      <a:lnTo>
                                        <a:pt x="679" y="234"/>
                                      </a:lnTo>
                                      <a:lnTo>
                                        <a:pt x="667" y="210"/>
                                      </a:lnTo>
                                      <a:lnTo>
                                        <a:pt x="655" y="188"/>
                                      </a:lnTo>
                                      <a:lnTo>
                                        <a:pt x="641" y="166"/>
                                      </a:lnTo>
                                      <a:lnTo>
                                        <a:pt x="627" y="146"/>
                                      </a:lnTo>
                                      <a:lnTo>
                                        <a:pt x="613" y="128"/>
                                      </a:lnTo>
                                      <a:lnTo>
                                        <a:pt x="597" y="109"/>
                                      </a:lnTo>
                                      <a:lnTo>
                                        <a:pt x="582" y="93"/>
                                      </a:lnTo>
                                      <a:lnTo>
                                        <a:pt x="566" y="78"/>
                                      </a:lnTo>
                                      <a:lnTo>
                                        <a:pt x="550" y="64"/>
                                      </a:lnTo>
                                      <a:lnTo>
                                        <a:pt x="532" y="50"/>
                                      </a:lnTo>
                                      <a:lnTo>
                                        <a:pt x="515" y="39"/>
                                      </a:lnTo>
                                      <a:lnTo>
                                        <a:pt x="498" y="29"/>
                                      </a:lnTo>
                                      <a:lnTo>
                                        <a:pt x="479" y="21"/>
                                      </a:lnTo>
                                      <a:lnTo>
                                        <a:pt x="461" y="14"/>
                                      </a:lnTo>
                                      <a:lnTo>
                                        <a:pt x="442" y="7"/>
                                      </a:lnTo>
                                      <a:lnTo>
                                        <a:pt x="422" y="3"/>
                                      </a:lnTo>
                                      <a:lnTo>
                                        <a:pt x="403" y="1"/>
                                      </a:lnTo>
                                      <a:lnTo>
                                        <a:pt x="383" y="0"/>
                                      </a:lnTo>
                                      <a:lnTo>
                                        <a:pt x="364" y="1"/>
                                      </a:lnTo>
                                      <a:lnTo>
                                        <a:pt x="344" y="3"/>
                                      </a:lnTo>
                                      <a:lnTo>
                                        <a:pt x="325" y="7"/>
                                      </a:lnTo>
                                      <a:lnTo>
                                        <a:pt x="306" y="14"/>
                                      </a:lnTo>
                                      <a:lnTo>
                                        <a:pt x="288" y="21"/>
                                      </a:lnTo>
                                      <a:lnTo>
                                        <a:pt x="269" y="29"/>
                                      </a:lnTo>
                                      <a:lnTo>
                                        <a:pt x="252" y="39"/>
                                      </a:lnTo>
                                      <a:lnTo>
                                        <a:pt x="234" y="50"/>
                                      </a:lnTo>
                                      <a:lnTo>
                                        <a:pt x="217" y="64"/>
                                      </a:lnTo>
                                      <a:lnTo>
                                        <a:pt x="201" y="78"/>
                                      </a:lnTo>
                                      <a:lnTo>
                                        <a:pt x="185" y="93"/>
                                      </a:lnTo>
                                      <a:lnTo>
                                        <a:pt x="170" y="109"/>
                                      </a:lnTo>
                                      <a:lnTo>
                                        <a:pt x="154" y="128"/>
                                      </a:lnTo>
                                      <a:lnTo>
                                        <a:pt x="140" y="146"/>
                                      </a:lnTo>
                                      <a:lnTo>
                                        <a:pt x="126" y="166"/>
                                      </a:lnTo>
                                      <a:lnTo>
                                        <a:pt x="112" y="188"/>
                                      </a:lnTo>
                                      <a:lnTo>
                                        <a:pt x="100" y="210"/>
                                      </a:lnTo>
                                      <a:lnTo>
                                        <a:pt x="88" y="234"/>
                                      </a:lnTo>
                                      <a:lnTo>
                                        <a:pt x="76" y="258"/>
                                      </a:lnTo>
                                      <a:lnTo>
                                        <a:pt x="66" y="283"/>
                                      </a:lnTo>
                                      <a:lnTo>
                                        <a:pt x="55" y="309"/>
                                      </a:lnTo>
                                      <a:lnTo>
                                        <a:pt x="46" y="337"/>
                                      </a:lnTo>
                                      <a:lnTo>
                                        <a:pt x="38" y="364"/>
                                      </a:lnTo>
                                      <a:lnTo>
                                        <a:pt x="30" y="393"/>
                                      </a:lnTo>
                                      <a:lnTo>
                                        <a:pt x="24" y="422"/>
                                      </a:lnTo>
                                      <a:lnTo>
                                        <a:pt x="18" y="452"/>
                                      </a:lnTo>
                                      <a:lnTo>
                                        <a:pt x="13" y="482"/>
                                      </a:lnTo>
                                      <a:lnTo>
                                        <a:pt x="9" y="514"/>
                                      </a:lnTo>
                                      <a:lnTo>
                                        <a:pt x="4" y="545"/>
                                      </a:lnTo>
                                      <a:lnTo>
                                        <a:pt x="2" y="578"/>
                                      </a:lnTo>
                                      <a:lnTo>
                                        <a:pt x="0" y="611"/>
                                      </a:lnTo>
                                      <a:lnTo>
                                        <a:pt x="0" y="644"/>
                                      </a:lnTo>
                                      <a:lnTo>
                                        <a:pt x="0" y="677"/>
                                      </a:lnTo>
                                      <a:lnTo>
                                        <a:pt x="2" y="709"/>
                                      </a:lnTo>
                                      <a:lnTo>
                                        <a:pt x="4" y="741"/>
                                      </a:lnTo>
                                      <a:lnTo>
                                        <a:pt x="9" y="773"/>
                                      </a:lnTo>
                                      <a:lnTo>
                                        <a:pt x="13" y="803"/>
                                      </a:lnTo>
                                      <a:lnTo>
                                        <a:pt x="18" y="833"/>
                                      </a:lnTo>
                                      <a:lnTo>
                                        <a:pt x="24" y="862"/>
                                      </a:lnTo>
                                      <a:lnTo>
                                        <a:pt x="30" y="892"/>
                                      </a:lnTo>
                                      <a:lnTo>
                                        <a:pt x="38" y="919"/>
                                      </a:lnTo>
                                      <a:lnTo>
                                        <a:pt x="46" y="947"/>
                                      </a:lnTo>
                                      <a:lnTo>
                                        <a:pt x="55" y="973"/>
                                      </a:lnTo>
                                      <a:lnTo>
                                        <a:pt x="66" y="1000"/>
                                      </a:lnTo>
                                      <a:lnTo>
                                        <a:pt x="76" y="1024"/>
                                      </a:lnTo>
                                      <a:lnTo>
                                        <a:pt x="88" y="1049"/>
                                      </a:lnTo>
                                      <a:lnTo>
                                        <a:pt x="100" y="1071"/>
                                      </a:lnTo>
                                      <a:lnTo>
                                        <a:pt x="112" y="1094"/>
                                      </a:lnTo>
                                      <a:lnTo>
                                        <a:pt x="126" y="1115"/>
                                      </a:lnTo>
                                      <a:lnTo>
                                        <a:pt x="140" y="1134"/>
                                      </a:lnTo>
                                      <a:lnTo>
                                        <a:pt x="154" y="1154"/>
                                      </a:lnTo>
                                      <a:lnTo>
                                        <a:pt x="170" y="1171"/>
                                      </a:lnTo>
                                      <a:lnTo>
                                        <a:pt x="185" y="1188"/>
                                      </a:lnTo>
                                      <a:lnTo>
                                        <a:pt x="201" y="1204"/>
                                      </a:lnTo>
                                      <a:lnTo>
                                        <a:pt x="217" y="1217"/>
                                      </a:lnTo>
                                      <a:lnTo>
                                        <a:pt x="234" y="1230"/>
                                      </a:lnTo>
                                      <a:lnTo>
                                        <a:pt x="252" y="1241"/>
                                      </a:lnTo>
                                      <a:lnTo>
                                        <a:pt x="269" y="1252"/>
                                      </a:lnTo>
                                      <a:lnTo>
                                        <a:pt x="288" y="1260"/>
                                      </a:lnTo>
                                      <a:lnTo>
                                        <a:pt x="306" y="1267"/>
                                      </a:lnTo>
                                      <a:lnTo>
                                        <a:pt x="325" y="1273"/>
                                      </a:lnTo>
                                      <a:lnTo>
                                        <a:pt x="344" y="1277"/>
                                      </a:lnTo>
                                      <a:lnTo>
                                        <a:pt x="364" y="1279"/>
                                      </a:lnTo>
                                      <a:lnTo>
                                        <a:pt x="383" y="1280"/>
                                      </a:lnTo>
                                      <a:lnTo>
                                        <a:pt x="403" y="1279"/>
                                      </a:lnTo>
                                      <a:lnTo>
                                        <a:pt x="422" y="1277"/>
                                      </a:lnTo>
                                      <a:lnTo>
                                        <a:pt x="442" y="1273"/>
                                      </a:lnTo>
                                      <a:lnTo>
                                        <a:pt x="461" y="1267"/>
                                      </a:lnTo>
                                      <a:lnTo>
                                        <a:pt x="479" y="1260"/>
                                      </a:lnTo>
                                      <a:lnTo>
                                        <a:pt x="498" y="1252"/>
                                      </a:lnTo>
                                      <a:lnTo>
                                        <a:pt x="515" y="1241"/>
                                      </a:lnTo>
                                      <a:lnTo>
                                        <a:pt x="532" y="1230"/>
                                      </a:lnTo>
                                      <a:lnTo>
                                        <a:pt x="550" y="1217"/>
                                      </a:lnTo>
                                      <a:lnTo>
                                        <a:pt x="566" y="1204"/>
                                      </a:lnTo>
                                      <a:lnTo>
                                        <a:pt x="582" y="1188"/>
                                      </a:lnTo>
                                      <a:lnTo>
                                        <a:pt x="597" y="1171"/>
                                      </a:lnTo>
                                      <a:lnTo>
                                        <a:pt x="613" y="1154"/>
                                      </a:lnTo>
                                      <a:lnTo>
                                        <a:pt x="627" y="1134"/>
                                      </a:lnTo>
                                      <a:lnTo>
                                        <a:pt x="641" y="1115"/>
                                      </a:lnTo>
                                      <a:lnTo>
                                        <a:pt x="655" y="1094"/>
                                      </a:lnTo>
                                      <a:lnTo>
                                        <a:pt x="667" y="1071"/>
                                      </a:lnTo>
                                      <a:lnTo>
                                        <a:pt x="679" y="1049"/>
                                      </a:lnTo>
                                      <a:lnTo>
                                        <a:pt x="690" y="1024"/>
                                      </a:lnTo>
                                      <a:lnTo>
                                        <a:pt x="701" y="1000"/>
                                      </a:lnTo>
                                      <a:lnTo>
                                        <a:pt x="712" y="973"/>
                                      </a:lnTo>
                                      <a:lnTo>
                                        <a:pt x="721" y="947"/>
                                      </a:lnTo>
                                      <a:lnTo>
                                        <a:pt x="729" y="919"/>
                                      </a:lnTo>
                                      <a:lnTo>
                                        <a:pt x="736" y="892"/>
                                      </a:lnTo>
                                      <a:lnTo>
                                        <a:pt x="743" y="862"/>
                                      </a:lnTo>
                                      <a:lnTo>
                                        <a:pt x="749" y="833"/>
                                      </a:lnTo>
                                      <a:lnTo>
                                        <a:pt x="754" y="803"/>
                                      </a:lnTo>
                                      <a:lnTo>
                                        <a:pt x="758" y="773"/>
                                      </a:lnTo>
                                      <a:lnTo>
                                        <a:pt x="763" y="741"/>
                                      </a:lnTo>
                                      <a:lnTo>
                                        <a:pt x="765" y="709"/>
                                      </a:lnTo>
                                      <a:lnTo>
                                        <a:pt x="766" y="677"/>
                                      </a:lnTo>
                                      <a:lnTo>
                                        <a:pt x="767" y="64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Straight Connector 13"/>
                              <wps:cNvCnPr/>
                              <wps:spPr>
                                <a:xfrm flipV="1">
                                  <a:off x="63019" y="187963"/>
                                  <a:ext cx="193579" cy="4676"/>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73E8958" id="Group 3" o:spid="_x0000_s1026" style="position:absolute;margin-left:0;margin-top:.25pt;width:20.2pt;height:18.9pt;z-index:251659264;mso-width-relative:margin;mso-height-relative:margin" coordsize="313690,313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">
                      <v:shape id="Freeform 5" o:spid="_x0000_s1027" style="position:absolute;width:313690;height:313690;visibility:visible;mso-wrap-style:square;v-text-anchor:top" coordsize="16302,163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lwMEA&#10;AADaAAAADwAAAGRycy9kb3ducmV2LnhtbESPQYvCMBSE7wv+h/AEb2uqLKtU06LCile1Hrw9mmdb&#10;bF5Kk9rqrzcLC3scZuYbZp0OphYPal1lWcFsGoEgzq2uuFCQnX8+lyCcR9ZYWyYFT3KQJqOPNcba&#10;9nykx8kXIkDYxaig9L6JpXR5SQbd1DbEwbvZ1qAPsi2kbrEPcFPLeRR9S4MVh4USG9qVlN9PnVGw&#10;jS77xaLfs3ydr7V9PTPvukypyXjYrEB4Gvx/+K990Aq+4PdKuAEy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YZcDBAAAA2gAAAA8AAAAAAAAAAAAAAAAAmAIAAGRycy9kb3du&#10;cmV2LnhtbFBLBQYAAAAABAAEAPUAAACGAwAAAAA=&#10;" path="m16302,8151r-10,-420l16260,7317r-52,-409l16136,6507r-91,-395l15935,5725r-128,-379l15661,4976r-163,-362l15318,4263r-197,-341l14909,3592r-227,-320l14439,2964r-255,-296l13914,2385r-283,-270l13335,1859r-309,-241l12707,1391r-331,-212l12035,982,11683,803,11323,640,10953,494,10574,366,10188,257,9793,165,9392,94,8984,42,8570,10,8151,,7732,10,7318,42,6910,94r-401,71l6114,257,5728,366,5349,494,4979,640,4619,803,4267,982r-341,197l3595,1391r-320,227l2967,1859r-296,256l2388,2385r-270,283l1863,2964r-243,308l1393,3592r-212,330l984,4263,804,4614,641,4976,495,5346,367,5725,257,6112r-91,395l94,6908,42,7317,10,7731,,8151r10,419l42,8984r52,408l166,9793r91,395l367,10574r128,379l641,11323r163,360l984,12035r197,341l1393,12707r227,320l1863,13335r255,296l2388,13914r283,270l2967,14439r308,243l3595,14909r331,212l4267,15318r352,180l4979,15661r370,146l5728,15935r386,110l6509,16136r401,72l7318,16260r414,32l8151,16302r419,-10l8984,16260r408,-52l9793,16136r395,-91l10574,15935r379,-128l11323,15661r360,-163l12035,15318r341,-197l12707,14909r319,-227l13335,14439r296,-255l13914,13914r270,-283l14439,13335r243,-308l14909,12707r212,-331l15318,12035r180,-352l15661,11323r146,-370l15935,10574r110,-386l16136,9793r72,-401l16260,8984r32,-414l16302,8151xe" fillcolor="#fcd900" stroked="f">
                        <v:path arrowok="t" o:connecttype="custom" o:connectlocs="312882,140797;308745,117610;301356,95750;290965,75469;277841,57035;262293,40698;244513,26766;224809,15452;203469,7043;180725,1809;156845,0;132965,1809;110221,7043;88881,15452;69177,26766;51397,40698;35849,57035;22725,75469;12334,95750;4945,117610;808,140797;192,164908;3194,188441;9525,210762;18935,231583;31173,250671;45951,267739;63019,282517;82107,294755;102928,304165;125249,310496;148782,313498;172874,312882;196042,308745;217882,301356;238144,290965;256598,277841;272935,262293;286885,244513;298219,224809;306628,203469;311881,180725;313690,156845" o:connectangles="0,0,0,0,0,0,0,0,0,0,0,0,0,0,0,0,0,0,0,0,0,0,0,0,0,0,0,0,0,0,0,0,0,0,0,0,0,0,0,0,0,0,0"/>
                      </v:shape>
                      <v:shape id="Freeform 6" o:spid="_x0000_s1028" style="position:absolute;left:18415;top:156845;width:276860;height:138430;visibility:visible;mso-wrap-style:square;v-text-anchor:top" coordsize="14378,71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4JEMAA&#10;AADaAAAADwAAAGRycy9kb3ducmV2LnhtbESP3YrCMBSE7wXfIRzBO039W5ZqWnRxYW+tPsChOba1&#10;zUltsrX79htB8HKYmW+YXTqYRvTUucqygsU8AkGcW11xoeBy/p59gnAeWWNjmRT8kYM0GY92GGv7&#10;4BP1mS9EgLCLUUHpfRtL6fKSDLq5bYmDd7WdQR9kV0jd4SPATSOXUfQhDVYcFkps6aukvM5+jYLV&#10;2fbrpbzbw+mW4eKyrv2xPio1nQz7LQhPg3+HX+0frWADzyvhBsjk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p4JEMAAAADaAAAADwAAAAAAAAAAAAAAAACYAgAAZHJzL2Rvd25y&#10;ZXYueG1sUEsFBgAAAAAEAAQA9QAAAIUDAAAAAA==&#10;" path="m,l9,370,36,735r46,359l146,1449r80,347l323,2138r113,334l565,2798r144,319l868,3426r173,301l1228,4019r200,282l1641,4573r226,261l2106,5083r249,239l2616,5548r272,213l3170,5961r292,187l3763,6321r309,159l4391,6624r326,129l5051,6866r342,97l5740,7043r355,64l6454,7153r365,27l7189,7189r370,-9l7924,7153r359,-46l8638,7043r347,-80l9327,6866r334,-113l9987,6624r319,-144l10615,6321r301,-173l11208,5961r282,-200l11762,5548r261,-226l12272,5083r239,-249l12736,4573r214,-272l13150,4019r187,-292l13510,3426r159,-309l13813,2798r129,-326l14055,2138r97,-342l14232,1449r64,-355l14342,735r27,-365l14378,r-1,15l14374,58r-6,69l14357,221r-18,116l14315,475r-33,156l14240,804r-53,187l14122,1193r-78,212l13951,1627r-108,230l13718,2092r-143,239l13413,2572r-182,240l13026,3052r-226,235l12548,3516r-276,222l11970,3950r-331,202l11280,4339r-389,174l10470,4668r-454,138l9530,4922r-521,94l8450,5085r-595,44l7222,5143r-634,-14l5992,5085r-559,-69l4911,4922,4422,4806,3967,4668,3544,4513,3153,4339,2792,4152,2458,3950,2153,3738,1874,3516,1620,3287,1390,3052,1183,2812,997,2572,832,2331,687,2092,558,1857,447,1627,352,1405,271,1193,204,991,149,804,104,631,69,475,43,337,24,221,12,127,4,58,1,15,,xe" fillcolor="#f9c800" stroked="f">
                        <v:path arrowok="t" o:connecttype="custom" o:connectlocs="693,14153;4352,34583;10880,53878;20045,71766;31599,88057;45347,102479;61041,114784;78410,124778;97261,132210;117364,136851;138430,138430;159496,136851;179599,132210;198450,124778;215819,114784;231513,102479;245242,88057;256815,71766;265980,53878;272508,34583;276167,14153;276841,289;276456,4256;275011,12150;271931,22972;266558,35758;258278,49526;246474,63294;230492,76060;209715,86901;183508,94777;151254,98763;115381,97916;85149,92543;60714,83551;41458,71978;26766,58769;16021,44885;8607,31329;3928,19083;1329,9147;231,2445;0,0" o:connectangles="0,0,0,0,0,0,0,0,0,0,0,0,0,0,0,0,0,0,0,0,0,0,0,0,0,0,0,0,0,0,0,0,0,0,0,0,0,0,0,0,0,0,0"/>
                      </v:shape>
                      <v:shape id="Freeform 7" o:spid="_x0000_s1029" style="position:absolute;left:98425;top:81915;width:31750;height:57785;visibility:visible;mso-wrap-style:square;v-text-anchor:top" coordsize="1654,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RB/MMA&#10;AADaAAAADwAAAGRycy9kb3ducmV2LnhtbESPQWvCQBSE7wX/w/IEb3WjgpToKloQRSnFqIi3Z/aZ&#10;hGbfxuyq6b93hUKPw8x8w4ynjSnFnWpXWFbQ60YgiFOrC84U7HeL9w8QziNrLC2Tgl9yMJ203sYY&#10;a/vgLd0Tn4kAYRejgtz7KpbSpTkZdF1bEQfvYmuDPsg6k7rGR4CbUvajaCgNFhwWcqzoM6f0J7kZ&#10;BetBsUzmh+PX8dzM+cT2exNdL0p12s1sBMJT4//Df+2VVjCE15VwA+Tk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RB/MMAAADaAAAADwAAAAAAAAAAAAAAAACYAgAAZHJzL2Rv&#10;d25yZXYueG1sUEsFBgAAAAAEAAQA9QAAAIgDAAAAAA==&#10;" path="m1654,1500r-1,-78l1650,1346r-5,-76l1638,1196r-9,-72l1618,1052r-13,-69l1590,915r-17,-66l1556,783r-21,-63l1514,660r-24,-59l1466,544r-25,-54l1413,438r-29,-50l1354,341r-32,-44l1291,256r-35,-40l1221,180r-35,-32l1149,117,1111,91,1073,67,1033,47,992,30,950,17,909,8,866,2,823,,780,2,739,8r-41,9l657,30,616,47,578,67,539,91r-37,26l465,148r-35,32l395,216r-33,40l330,297r-32,44l269,388r-29,50l213,490r-26,54l163,601r-24,59l119,720,99,783,80,849,64,915,50,983r-13,69l25,1124r-9,72l9,1270r-5,76l1,1422,,1500r1,76l4,1652r5,75l16,1800r9,73l37,1943r13,69l64,2080r16,67l99,2211r20,62l139,2333r24,59l187,2448r26,54l240,2554r29,50l298,2651r32,44l362,2737r33,38l430,2811r35,34l502,2874r37,27l578,2924r38,20l657,2961r41,13l739,2983r41,6l823,2991r43,-2l909,2983r41,-9l992,2961r41,-17l1073,2924r38,-23l1149,2874r37,-29l1221,2811r35,-36l1291,2737r31,-42l1354,2651r30,-47l1413,2554r28,-52l1466,2448r24,-56l1514,2333r21,-60l1556,2211r17,-64l1590,2080r15,-68l1618,1943r11,-70l1638,1800r7,-73l1650,1652r3,-76l1654,1500xe" fillcolor="#1f1a17" stroked="f">
                        <v:path arrowok="t" o:connecttype="custom" o:connectlocs="31673,26004;31270,21715;30521,17677;29466,13910;28141,10510;26567,7496;24782,4946;22766,2859;20597,1294;18236,328;15798,0;13399,328;11095,1294;8926,2859;6949,4946;5164,7496;3590,10510;2284,13910;1229,17677;480,21715;77,26004;19,30448;307,34775;960,38871;1900,42716;3129,46213;4607,49342;6335,52066;8254,54307;10347,56046;12612,57205;14973,57746;17449,57630;19829,56877;22056,55525;24110,53612;25991,51216;27661,48338;29063,45073;30195,41479;31059,37538;31577,33365;31750,28979" o:connectangles="0,0,0,0,0,0,0,0,0,0,0,0,0,0,0,0,0,0,0,0,0,0,0,0,0,0,0,0,0,0,0,0,0,0,0,0,0,0,0,0,0,0,0"/>
                      </v:shape>
                      <v:shape id="Freeform 8" o:spid="_x0000_s1030" style="position:absolute;left:183515;top:81915;width:31750;height:57785;visibility:visible;mso-wrap-style:square;v-text-anchor:top" coordsize="1662,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kj8EA&#10;AADaAAAADwAAAGRycy9kb3ducmV2LnhtbESPQWvCQBSE7wX/w/KE3ppNemhDmlVaQdoeG8VeH9ln&#10;Npp9G7LbmPrrXUHwOMzMN0y5nGwnRhp861hBlqQgiGunW24UbDfrpxyED8gaO8ek4J88LBezhxIL&#10;7U78Q2MVGhEh7AtUYELoCyl9bciiT1xPHL29GyyGKIdG6gFPEW47+ZymL9Jiy3HBYE8rQ/Wx+rMK&#10;6HzYdZ84ut8PbUx+5OwbOVPqcT69v4EINIV7+Nb+0gpe4Xol3gC5u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f7ZI/BAAAA2gAAAA8AAAAAAAAAAAAAAAAAmAIAAGRycy9kb3du&#10;cmV2LnhtbFBLBQYAAAAABAAEAPUAAACGAwAAAAA=&#10;" path="m,1500r1,-78l4,1346r5,-76l16,1196r9,-72l36,1052,49,983,64,915,80,849,98,783r21,-63l140,660r23,-59l188,544r25,-54l241,438r29,-50l300,341r31,-44l363,256r34,-40l433,180r35,-32l505,117,543,91,581,67,621,47,662,30,703,17,745,8,787,2,831,r43,2l915,8r42,9l998,30r40,17l1077,67r38,24l1153,117r38,31l1226,180r35,36l1295,256r32,41l1359,341r30,47l1418,438r27,52l1472,544r24,57l1520,660r21,60l1561,783r19,66l1596,915r15,68l1625,1052r11,72l1645,1196r7,74l1658,1346r3,76l1662,1500r-1,76l1658,1652r-6,75l1645,1800r-9,73l1625,1943r-14,69l1596,2080r-16,67l1561,2211r-20,62l1520,2333r-24,59l1472,2448r-27,54l1418,2554r-29,50l1359,2651r-32,44l1295,2737r-34,38l1226,2811r-35,34l1153,2874r-38,27l1077,2924r-39,20l998,2961r-41,13l915,2983r-41,6l831,2991r-44,-2l745,2983r-42,-9l662,2961r-41,-17l581,2924r-38,-23l505,2874r-37,-29l433,2811r-36,-36l363,2737r-32,-42l300,2651r-30,-47l241,2554r-28,-52l188,2448r-25,-56l140,2333r-21,-60l98,2211,80,2147,64,2080,49,2012,36,1943,25,1873r-9,-73l9,1727,4,1652,1,1576,,1500xe" fillcolor="#1f1a17" stroked="f">
                        <v:path arrowok="t" o:connecttype="custom" o:connectlocs="76,26004;478,21715;1223,17677;2273,13910;3591,10510;5158,7496;6935,4946;8940,2859;11099,1294;13430,328;15875,0;18282,328;20574,1294;22752,2859;24739,4946;26535,7496;28120,10510;29438,13910;30489,17677;31253,21715;31674,26004;31731,30448;31425,34775;30776,38871;29821,42716;28579,46213;27089,49342;25350,52066;23421,54307;21300,56046;19065,57205;16696,57746;14232,57630;11863,56877;9647,55525;7584,53612;5731,51216;4069,48338;2674,45073;1528,41479;688,37538;172,33365;0,28979" o:connectangles="0,0,0,0,0,0,0,0,0,0,0,0,0,0,0,0,0,0,0,0,0,0,0,0,0,0,0,0,0,0,0,0,0,0,0,0,0,0,0,0,0,0,0"/>
                      </v:shape>
                      <v:shape id="Freeform 9" o:spid="_x0000_s1031" style="position:absolute;left:90170;top:51435;width:45720;height:14605;visibility:visible;mso-wrap-style:square;v-text-anchor:top" coordsize="2356,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TiRLoA&#10;AADaAAAADwAAAGRycy9kb3ducmV2LnhtbERPyQrCMBC9C/5DGMGbpgqKVFMRQdSL4HYfmumCzaQ0&#10;qVa/3hwEj4+3r9adqcSTGldaVjAZRyCIU6tLzhXcrrvRAoTzyBory6TgTQ7WSb+3wljbF5/pefG5&#10;CCHsYlRQeF/HUrq0IINubGviwGW2MegDbHKpG3yFcFPJaRTNpcGSQ0OBNW0LSh+X1ig43Wfzj0Xj&#10;Hu0tK1uzv5M+TpQaDrrNEoSnzv/FP/dBKwhbw5VwA2Ty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n2TiRLoAAADaAAAADwAAAAAAAAAAAAAAAACYAgAAZHJzL2Rvd25yZXYueG1s&#10;UEsFBgAAAAAEAAQA9QAAAH8DAAAAAA==&#10;" path="m2356,698r-32,-71l2286,559r-44,-66l2190,430r-58,-58l2070,316r-67,-51l1932,217r-77,-44l1776,135r-83,-35l1608,71,1520,46,1430,26,1340,11,1248,3,1155,r-92,3l971,14,879,29,789,51,700,80r-87,36l530,159r-82,51l371,268r-75,66l227,408r-65,82l103,581,48,680,,788r15,-8l60,756,92,740r38,-18l175,701r51,-22l282,655r60,-24l409,607r70,-26l553,557r79,-24l713,511r86,-22l886,470r92,-16l1071,440r95,-11l1263,422r98,-3l1461,421r100,6l1662,438r101,18l1863,478r101,30l2064,544r99,44l2260,639r96,59xe" fillcolor="#1f1a17" stroked="f">
                        <v:path arrowok="t" o:connecttype="custom" o:connectlocs="45720,12937;45099,11621;44362,10361;43508,9137;42499,7970;41373,6895;40170,5857;38870,4912;37492,4022;35998,3206;34465,2502;32854,1853;31204,1316;29497,853;27750,482;26004,204;24218,56;22414,0;20628,56;18843,259;17058,537;15311,945;13584,1483;11896,2150;10285,2947;8694,3892;7200,4967;5744,6190;4405,7562;3144,9082;1999,10768;931,12603;0,14605;291,14457;1164,14012;1785,13715;2523,13382;3396,12993;4386,12585;5472,12140;6637,11695;7937,11250;9295,10768;10731,10324;12264,9879;13836,9471;15505,9063;17194,8711;18979,8415;20784,8155;22627,7951;24509,7821;26411,7766;28352,7803;30292,7914;32252,8118;34212,8452;36153,8859;38113,9415;40054,10083;41975,10898;43857,11843;45720,12937" o:connectangles="0,0,0,0,0,0,0,0,0,0,0,0,0,0,0,0,0,0,0,0,0,0,0,0,0,0,0,0,0,0,0,0,0,0,0,0,0,0,0,0,0,0,0,0,0,0,0,0,0,0,0,0,0,0,0,0,0,0,0,0,0,0,0"/>
                      </v:shape>
                      <v:shape id="Freeform 10" o:spid="_x0000_s1032" style="position:absolute;left:178435;top:51435;width:44450;height:14605;visibility:visible;mso-wrap-style:square;v-text-anchor:top" coordsize="2339,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j5dsIA&#10;AADaAAAADwAAAGRycy9kb3ducmV2LnhtbESP0YrCMBRE3wX/IVzBF9FUBVmrUdxlxX0SV/2AS3Nt&#10;o81NabJa/XqzIPg4zMwZZr5sbCmuVHvjWMFwkIAgzpw2nCs4Htb9DxA+IGssHZOCO3lYLtqtOaba&#10;3fiXrvuQiwhhn6KCIoQqldJnBVn0A1cRR+/kaoshyjqXusZbhNtSjpJkIi0ajgsFVvRVUHbZ/1kF&#10;phzmRvJms9199+6fPjtPw/ihVLfTrGYgAjXhHX61f7SCKfxfiTdA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6Pl2wgAAANoAAAAPAAAAAAAAAAAAAAAAAJgCAABkcnMvZG93&#10;bnJldi54bWxQSwUGAAAAAAQABAD1AAAAhwMAAAAA&#10;" path="m,698l30,627,68,559r44,-66l163,430r56,-58l281,316r67,-51l419,217r76,-44l573,135r83,-35l740,71,828,46,917,26r90,-15l1099,3,1191,r92,3l1375,14r91,15l1556,51r88,29l1731,116r83,43l1895,210r77,58l2045,334r70,74l2179,490r59,91l2291,680r48,108l2324,780r-44,-24l2247,740r-39,-18l2165,701r-50,-22l2059,655r-60,-24l1932,607r-69,-26l1789,557r-78,-24l1630,511r-85,-22l1458,470r-91,-16l1275,440r-95,-11l1084,422r-98,-3l887,421r-99,6l688,438,587,456r-99,22l388,508r-99,36l191,588,94,639,,698xe" fillcolor="#1f1a17" stroked="f">
                        <v:path arrowok="t" o:connecttype="custom" o:connectlocs="0,12937;570,11621;1292,10361;2128,9137;3098,7970;4162,6895;5340,5857;6613,4912;7963,4022;9407,3206;10889,2502;12467,1853;14063,1316;15735,853;17427,482;19137,204;20885,56;22634,0;24382,56;26130,259;27860,537;29570,945;31242,1483;32896,2150;34473,2947;36012,3892;37476,4967;38863,6190;40193,7562;41409,9082;42531,10768;43538,12603;44450,14605;44165,14457;43329,14012;42702,13715;41960,13382;41143,12993;40193,12585;39129,12140;37989,11695;36715,11250;35404,10768;33998,10324;32516,9879;30976,9471;29361,9063;27708,8711;25978,8415;24230,8155;22425,7951;20600,7821;18738,7766;16856,7803;14975,7914;13075,8118;11155,8452;9274,8859;7373,9415;5492,10083;3630,10898;1786,11843;0,12937" o:connectangles="0,0,0,0,0,0,0,0,0,0,0,0,0,0,0,0,0,0,0,0,0,0,0,0,0,0,0,0,0,0,0,0,0,0,0,0,0,0,0,0,0,0,0,0,0,0,0,0,0,0,0,0,0,0,0,0,0,0,0,0,0,0,0"/>
                      </v:shape>
                      <v:shape id="Freeform 11" o:spid="_x0000_s1033" style="position:absolute;left:154940;top:10795;width:132080;height:78740;visibility:visible;mso-wrap-style:square;v-text-anchor:top" coordsize="6847,40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b7vsEA&#10;AADbAAAADwAAAGRycy9kb3ducmV2LnhtbESPQYvCMBCF7wv+hzCCl2VN3YNI1ygiFL2uq/chGdti&#10;MylNbKu/3jkIe5vhvXnvm/V29I3qqYt1YAOLeQaK2AZXc2ng/Fd8rUDFhOywCUwGHhRhu5l8rDF3&#10;YeBf6k+pVBLCMUcDVUptrnW0FXmM89ASi3YNnccka1dq1+Eg4b7R31m21B5rloYKW9pXZG+nuzdg&#10;231TrMZluOz64pDZ5xA+n4Mxs+m4+wGVaEz/5vf10Qm+0MsvMoDe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T2+77BAAAA2wAAAA8AAAAAAAAAAAAAAAAAmAIAAGRycy9kb3du&#10;cmV2LnhtbFBLBQYAAAAABAAEAPUAAACGAwAAAAA=&#10;" path="m,6l385,,762,21r367,43l1488,128r348,83l2175,313r330,119l2823,566r309,147l3430,872r287,169l3993,1218r265,184l4512,1592r241,194l4982,1981r218,197l5405,2372r192,193l5776,2753r167,183l6096,3111r140,165l6362,3432r112,143l6571,3704r83,113l6724,3914r91,135l6847,4097r-41,-40l6686,3943r-87,-82l6494,3764,6373,3653,6236,3530,6083,3396,5916,3252,5734,3099,5540,2938,5334,2771,5115,2599,4886,2423,4646,2244,4397,2064,4139,1883,3873,1703,3599,1526,3319,1352,3033,1182,2741,1018,2445,861,2146,713,1842,574,1538,446,1230,329,922,226,615,136,307,63,,6xe" fillcolor="#feee65" stroked="f">
                        <v:path arrowok="t" o:connecttype="custom" o:connectlocs="0,115;7427,0;14699,404;21779,1230;28704,2460;35417,4055;41956,6016;48322,8303;54456,10878;60417,13703;66165,16759;71702,20007;77026,23409;82138,26945;87037,30597;91686,34325;96104,38073;100309,41859;104264,45587;107967,49297;111420,52910;114642,56427;117593,59790;120294,62961;122724,65959;124885,68708;126756,71187;128357,73359;129707,75223;131463,77817;132080,78740;131289,77971;128974,75780;127296,74204;125271,72340;122936,70207;120294,67843;117342,65268;114121,62500;110610,59559;106868,56465;102894,53256;98669,49950;94252,46567;89622,43127;84819,39668;79842,36189;74711,32730;69425,29328;64024,25984;58507,22717;52874,19565;47165,16548;41397,13703;35533,11032;29668,8572;23727,6323;17786,4343;11863,2614;5922,1211;0,115" o:connectangles="0,0,0,0,0,0,0,0,0,0,0,0,0,0,0,0,0,0,0,0,0,0,0,0,0,0,0,0,0,0,0,0,0,0,0,0,0,0,0,0,0,0,0,0,0,0,0,0,0,0,0,0,0,0,0,0,0,0,0,0,0"/>
                      </v:shape>
                      <v:shape id="Freeform 13" o:spid="_x0000_s1034" style="position:absolute;left:195580;top:86360;width:14605;height:24765;visibility:visible;mso-wrap-style:square;v-text-anchor:top" coordsize="766,1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LDZsEA&#10;AADbAAAADwAAAGRycy9kb3ducmV2LnhtbERPS2rDMBDdF3oHMYVsQiKn0FAcy6YkNPHObdoDDNb4&#10;Q62RkRTHuX1UKHQ3j/edrJjNICZyvresYLNOQBDXVvfcKvj+el+9gvABWeNgmRTcyEORPz5kmGp7&#10;5U+azqEVMYR9igq6EMZUSl93ZNCv7UgcucY6gyFC10rt8BrDzSCfk2QrDfYcGzocad9R/XO+GAWH&#10;Rk9V+fKxlPXxsDxWzpy2s1Fq8TS/7UAEmsO/+M9d6jh/A7+/xANkf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5Cw2bBAAAA2wAAAA8AAAAAAAAAAAAAAAAAmAIAAGRycy9kb3du&#10;cmV2LnhtbFBLBQYAAAAABAAEAPUAAACGAwAAAAA=&#10;" path="m766,644r-1,-33l764,578r-2,-33l758,514r-4,-32l749,452r-6,-30l736,393r-7,-29l721,337,711,309,701,283,690,258,679,234,667,210,654,188,641,166,627,146,613,128,597,109,582,93,566,78,549,64,532,50,515,39,498,29,479,21,461,14,441,7,422,3,403,1,383,,364,1,344,3,325,7r-19,7l288,21r-19,8l252,39,234,50,217,64,201,78,185,93r-16,16l154,128r-14,18l126,166r-14,22l100,210,88,234,76,258,66,283,55,309r-9,28l38,364r-8,29l24,422r-6,30l13,482,8,514,4,545,2,578,,611r,33l,677r2,32l4,741r4,32l13,803r5,30l24,862r6,30l38,919r8,28l55,973r11,27l76,1024r12,25l100,1071r12,23l126,1115r14,19l154,1154r15,17l185,1188r16,16l217,1217r17,13l252,1241r17,11l288,1260r18,7l325,1273r19,4l364,1279r19,1l403,1279r19,-2l441,1273r20,-6l479,1260r19,-8l515,1241r17,-11l549,1217r17,-13l582,1188r15,-17l613,1154r14,-20l641,1115r13,-21l667,1071r12,-22l690,1024r11,-24l711,973r10,-26l729,919r7,-27l743,862r6,-29l754,803r4,-30l762,741r2,-32l765,677r1,-33xe" stroked="f">
                        <v:path arrowok="t" o:connecttype="custom" o:connectlocs="14567,11183;14376,9326;14033,7604;13556,5978;12946,4527;12222,3212;11383,2109;10468,1238;9495,561;8408,135;7303,0;6197,135;5129,561;4137,1238;3222,2109;2402,3212;1678,4527;1049,5978;572,7604;248,9326;38,11183;0,13098;153,14956;458,16678;877,18322;1449,19812;2135,21166;2936,22327;3832,23295;4805,24010;5834,24513;6940,24746;8046,24707;9133,24378;10143,23798;11097,22985;11955,21940;12717,20721;13366,19348;13900,17780;14281,16117;14529,14337;14605,12460" o:connectangles="0,0,0,0,0,0,0,0,0,0,0,0,0,0,0,0,0,0,0,0,0,0,0,0,0,0,0,0,0,0,0,0,0,0,0,0,0,0,0,0,0,0,0"/>
                      </v:shape>
                      <v:shape id="Freeform 14" o:spid="_x0000_s1035" style="position:absolute;left:109220;top:86360;width:15240;height:24765;visibility:visible;mso-wrap-style:square;v-text-anchor:top" coordsize="767,1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g3HsIA&#10;AADbAAAADwAAAGRycy9kb3ducmV2LnhtbERPS2vCQBC+C/6HZYTedKOHUlNXCYVAi7QSH/Q6ZKfZ&#10;YHY2ZldN/70rCN7m43vOYtXbRlyo87VjBdNJAoK4dLrmSsF+l4/fQPiArLFxTAr+ycNqORwsMNXu&#10;ygVdtqESMYR9igpMCG0qpS8NWfQT1xJH7s91FkOEXSV1h9cYbhs5S5JXabHm2GCwpQ9D5XF7tgqK&#10;3+/5T3Y8zb8y0+ebtjisK5kr9TLqs3cQgfrwFD/cnzrOn8H9l3iAX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eDcewgAAANsAAAAPAAAAAAAAAAAAAAAAAJgCAABkcnMvZG93&#10;bnJldi54bWxQSwUGAAAAAAQABAD1AAAAhwMAAAAA&#10;" path="m767,644r-1,-33l765,578r-2,-33l758,514r-4,-32l749,452r-6,-30l736,393r-7,-29l721,337r-9,-28l701,283,690,258,679,234,667,210,655,188,641,166,627,146,613,128,597,109,582,93,566,78,550,64,532,50,515,39,498,29,479,21,461,14,442,7,422,3,403,1,383,,364,1,344,3,325,7r-19,7l288,21r-19,8l252,39,234,50,217,64,201,78,185,93r-15,16l154,128r-14,18l126,166r-14,22l100,210,88,234,76,258,66,283,55,309r-9,28l38,364r-8,29l24,422r-6,30l13,482,9,514,4,545,2,578,,611r,33l,677r2,32l4,741r5,32l13,803r5,30l24,862r6,30l38,919r8,28l55,973r11,27l76,1024r12,25l100,1071r12,23l126,1115r14,19l154,1154r16,17l185,1188r16,16l217,1217r17,13l252,1241r17,11l288,1260r18,7l325,1273r19,4l364,1279r19,1l403,1279r19,-2l442,1273r19,-6l479,1260r19,-8l515,1241r17,-11l550,1217r16,-13l582,1188r15,-17l613,1154r14,-20l641,1115r14,-21l667,1071r12,-22l690,1024r11,-24l712,973r9,-26l729,919r7,-27l743,862r6,-29l754,803r4,-30l763,741r2,-32l766,677r1,-33xe" stroked="f">
                        <v:path arrowok="t" o:connecttype="custom" o:connectlocs="15200,11183;14982,9326;14624,7604;14147,5978;13491,4527;12736,3212;11862,2109;10928,1238;9895,561;8782,135;7610,0;6458,135;5345,561;4312,1238;3378,2109;2504,3212;1749,4527;1093,5978;596,7604;258,9326;40,11183;0,13098;179,14956;477,16678;914,18322;1510,19812;2225,21166;3060,22327;3994,23295;5007,24010;6080,24513;7233,24746;8385,24707;9518,24378;10571,23798;11564,22985;12458,21940;13253,20721;13929,19348;14485,17780;14882,16117;15161,14337;15240,12460" o:connectangles="0,0,0,0,0,0,0,0,0,0,0,0,0,0,0,0,0,0,0,0,0,0,0,0,0,0,0,0,0,0,0,0,0,0,0,0,0,0,0,0,0,0,0"/>
                      </v:shape>
                      <v:line id="Straight Connector 13" o:spid="_x0000_s1036" style="position:absolute;flip:y;visibility:visible;mso-wrap-style:square" from="63019,187963" to="256598,192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i52MAAAADbAAAADwAAAGRycy9kb3ducmV2LnhtbERPS4vCMBC+L/gfwgje1lSFVapRRBBE&#10;UXwevA3N9IHNpDTRdv+9WVjwNh/fc2aL1pTiRbUrLCsY9CMQxInVBWcKrpf19wSE88gaS8uk4Jcc&#10;LOadrxnG2jZ8otfZZyKEsItRQe59FUvpkpwMur6tiAOX2tqgD7DOpK6xCeGmlMMo+pEGCw4NOVa0&#10;yil5nJ9GQeqe1ep+0z4db/enfbrLDtgclep12+UUhKfWf8T/7o0O80fw90s4QM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joudjAAAAA2wAAAA8AAAAAAAAAAAAAAAAA&#10;oQIAAGRycy9kb3ducmV2LnhtbFBLBQYAAAAABAAEAPkAAACOAwAAAAA=&#10;" strokecolor="black [3040]"/>
                    </v:group>
                  </w:pict>
                </mc:Fallback>
              </mc:AlternateContent>
            </w:r>
          </w:p>
        </w:tc>
        <w:tc>
          <w:tcPr>
            <w:tcW w:w="504" w:type="dxa"/>
            <w:shd w:val="clear" w:color="auto" w:fill="F2F2F2" w:themeFill="background1" w:themeFillShade="F2"/>
            <w:tcMar>
              <w:left w:w="0" w:type="dxa"/>
              <w:right w:w="0" w:type="dxa"/>
            </w:tcMar>
            <w:vAlign w:val="center"/>
          </w:tcPr>
          <w:p w:rsidR="00D91840" w:rsidRPr="00D91840" w:rsidRDefault="000318D0" w:rsidP="002A3747">
            <w:pPr>
              <w:pStyle w:val="Numbers"/>
            </w:pPr>
            <w:r>
              <w:rPr>
                <w:noProof/>
                <w:lang w:val="en-GB" w:eastAsia="en-GB"/>
              </w:rPr>
              <w:drawing>
                <wp:inline distT="0" distB="0" distL="0" distR="0" wp14:anchorId="47F93DE6" wp14:editId="3FC87885">
                  <wp:extent cx="238125" cy="238125"/>
                  <wp:effectExtent l="0" t="0" r="9525"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MC900423169[1].WM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8125" cy="238125"/>
                          </a:xfrm>
                          <a:prstGeom prst="rect">
                            <a:avLst/>
                          </a:prstGeom>
                        </pic:spPr>
                      </pic:pic>
                    </a:graphicData>
                  </a:graphic>
                </wp:inline>
              </w:drawing>
            </w:r>
          </w:p>
        </w:tc>
        <w:tc>
          <w:tcPr>
            <w:tcW w:w="504" w:type="dxa"/>
            <w:shd w:val="clear" w:color="auto" w:fill="F2F2F2" w:themeFill="background1" w:themeFillShade="F2"/>
            <w:tcMar>
              <w:left w:w="0" w:type="dxa"/>
              <w:right w:w="0" w:type="dxa"/>
            </w:tcMar>
            <w:vAlign w:val="center"/>
          </w:tcPr>
          <w:p w:rsidR="00D91840" w:rsidRPr="00D91840" w:rsidRDefault="000318D0" w:rsidP="002A3747">
            <w:pPr>
              <w:pStyle w:val="Numbers"/>
            </w:pPr>
            <w:r>
              <w:rPr>
                <w:noProof/>
                <w:lang w:val="en-GB" w:eastAsia="en-GB"/>
              </w:rPr>
              <w:drawing>
                <wp:inline distT="0" distB="0" distL="0" distR="0" wp14:anchorId="24A3C6BD" wp14:editId="3A0BF5DC">
                  <wp:extent cx="257801" cy="257801"/>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MC900423171[1].W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8429" cy="258429"/>
                          </a:xfrm>
                          <a:prstGeom prst="rect">
                            <a:avLst/>
                          </a:prstGeom>
                        </pic:spPr>
                      </pic:pic>
                    </a:graphicData>
                  </a:graphic>
                </wp:inline>
              </w:drawing>
            </w:r>
          </w:p>
        </w:tc>
      </w:tr>
      <w:tr w:rsidR="002076B8" w:rsidRPr="00D91840" w:rsidTr="00E10189">
        <w:tblPrEx>
          <w:tblCellMar>
            <w:top w:w="0" w:type="dxa"/>
            <w:left w:w="0" w:type="dxa"/>
            <w:bottom w:w="0" w:type="dxa"/>
            <w:right w:w="0" w:type="dxa"/>
          </w:tblCellMar>
        </w:tblPrEx>
        <w:trPr>
          <w:trHeight w:val="360"/>
          <w:jc w:val="center"/>
        </w:trPr>
        <w:tc>
          <w:tcPr>
            <w:tcW w:w="6840" w:type="dxa"/>
            <w:shd w:val="clear" w:color="auto" w:fill="auto"/>
            <w:vAlign w:val="center"/>
          </w:tcPr>
          <w:p w:rsidR="00D91840" w:rsidRPr="005555DB" w:rsidRDefault="00872B49" w:rsidP="00872B49">
            <w:pPr>
              <w:pStyle w:val="NumberedList"/>
              <w:numPr>
                <w:ilvl w:val="0"/>
                <w:numId w:val="0"/>
              </w:numPr>
              <w:rPr>
                <w:rFonts w:ascii="Arial" w:hAnsi="Arial" w:cs="Arial"/>
                <w:sz w:val="20"/>
                <w:szCs w:val="20"/>
              </w:rPr>
            </w:pPr>
            <w:r w:rsidRPr="005555DB">
              <w:rPr>
                <w:rFonts w:ascii="Arial" w:hAnsi="Arial" w:cs="Arial"/>
                <w:sz w:val="20"/>
                <w:szCs w:val="20"/>
              </w:rPr>
              <w:t xml:space="preserve">1. </w:t>
            </w:r>
            <w:r w:rsidR="009642F0" w:rsidRPr="005555DB">
              <w:rPr>
                <w:rFonts w:ascii="Arial" w:hAnsi="Arial" w:cs="Arial"/>
                <w:sz w:val="20"/>
                <w:szCs w:val="20"/>
              </w:rPr>
              <w:t>General content of course</w:t>
            </w:r>
          </w:p>
        </w:tc>
        <w:tc>
          <w:tcPr>
            <w:tcW w:w="504" w:type="dxa"/>
            <w:shd w:val="clear" w:color="auto" w:fill="F2F2F2" w:themeFill="background1" w:themeFillShade="F2"/>
            <w:tcMar>
              <w:left w:w="0" w:type="dxa"/>
              <w:right w:w="0" w:type="dxa"/>
            </w:tcMar>
            <w:vAlign w:val="center"/>
          </w:tcPr>
          <w:p w:rsidR="00D91840" w:rsidRPr="005555DB" w:rsidRDefault="00421F82" w:rsidP="00872B49">
            <w:pPr>
              <w:pStyle w:val="Numbers"/>
              <w:rPr>
                <w:rFonts w:ascii="Arial" w:hAnsi="Arial" w:cs="Arial"/>
                <w:sz w:val="20"/>
                <w:szCs w:val="20"/>
              </w:rPr>
            </w:pPr>
            <w:r w:rsidRPr="005555DB">
              <w:rPr>
                <w:rFonts w:ascii="Arial" w:hAnsi="Arial" w:cs="Arial"/>
                <w:sz w:val="2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5" type="#_x0000_t75" style="width:21pt;height:18pt" o:ole="">
                  <v:imagedata r:id="rId13" o:title=""/>
                </v:shape>
                <w:control r:id="rId14" w:name="OptionButton1" w:shapeid="_x0000_i1155"/>
              </w:object>
            </w:r>
          </w:p>
        </w:tc>
        <w:tc>
          <w:tcPr>
            <w:tcW w:w="504" w:type="dxa"/>
            <w:shd w:val="clear" w:color="auto" w:fill="F2F2F2" w:themeFill="background1" w:themeFillShade="F2"/>
            <w:tcMar>
              <w:left w:w="0" w:type="dxa"/>
              <w:right w:w="0" w:type="dxa"/>
            </w:tcMar>
            <w:vAlign w:val="center"/>
          </w:tcPr>
          <w:p w:rsidR="00D91840" w:rsidRPr="005555DB" w:rsidRDefault="00421F82" w:rsidP="00872B49">
            <w:pPr>
              <w:pStyle w:val="Numbers"/>
              <w:rPr>
                <w:rFonts w:ascii="Arial" w:hAnsi="Arial" w:cs="Arial"/>
                <w:sz w:val="20"/>
                <w:szCs w:val="20"/>
              </w:rPr>
            </w:pPr>
            <w:r w:rsidRPr="005555DB">
              <w:rPr>
                <w:rFonts w:ascii="Arial" w:hAnsi="Arial" w:cs="Arial"/>
                <w:sz w:val="20"/>
                <w:szCs w:val="20"/>
              </w:rPr>
              <w:object w:dxaOrig="225" w:dyaOrig="225">
                <v:shape id="_x0000_i1157" type="#_x0000_t75" style="width:21pt;height:18pt" o:ole="">
                  <v:imagedata r:id="rId13" o:title=""/>
                </v:shape>
                <w:control r:id="rId15" w:name="OptionButton2" w:shapeid="_x0000_i1157"/>
              </w:object>
            </w:r>
          </w:p>
        </w:tc>
        <w:tc>
          <w:tcPr>
            <w:tcW w:w="504" w:type="dxa"/>
            <w:shd w:val="clear" w:color="auto" w:fill="F2F2F2" w:themeFill="background1" w:themeFillShade="F2"/>
            <w:tcMar>
              <w:left w:w="0" w:type="dxa"/>
              <w:right w:w="0" w:type="dxa"/>
            </w:tcMar>
            <w:vAlign w:val="center"/>
          </w:tcPr>
          <w:p w:rsidR="00D91840" w:rsidRPr="005555DB" w:rsidRDefault="00242028" w:rsidP="00872B49">
            <w:pPr>
              <w:pStyle w:val="Numbers"/>
              <w:rPr>
                <w:rFonts w:ascii="Arial" w:hAnsi="Arial" w:cs="Arial"/>
                <w:sz w:val="20"/>
                <w:szCs w:val="20"/>
              </w:rPr>
            </w:pPr>
            <w:r w:rsidRPr="005555DB">
              <w:rPr>
                <w:rFonts w:ascii="Arial" w:hAnsi="Arial" w:cs="Arial"/>
                <w:sz w:val="20"/>
                <w:szCs w:val="20"/>
              </w:rPr>
              <w:object w:dxaOrig="225" w:dyaOrig="225">
                <v:shape id="_x0000_i1159" type="#_x0000_t75" style="width:21pt;height:18pt" o:ole="">
                  <v:imagedata r:id="rId13" o:title=""/>
                </v:shape>
                <w:control r:id="rId16" w:name="OptionButton21" w:shapeid="_x0000_i1159"/>
              </w:object>
            </w:r>
          </w:p>
        </w:tc>
        <w:tc>
          <w:tcPr>
            <w:tcW w:w="504" w:type="dxa"/>
            <w:shd w:val="clear" w:color="auto" w:fill="F2F2F2" w:themeFill="background1" w:themeFillShade="F2"/>
            <w:tcMar>
              <w:left w:w="0" w:type="dxa"/>
              <w:right w:w="0" w:type="dxa"/>
            </w:tcMar>
            <w:vAlign w:val="center"/>
          </w:tcPr>
          <w:p w:rsidR="00D91840" w:rsidRPr="005555DB" w:rsidRDefault="00242028" w:rsidP="00872B49">
            <w:pPr>
              <w:pStyle w:val="Numbers"/>
              <w:rPr>
                <w:rFonts w:ascii="Arial" w:hAnsi="Arial" w:cs="Arial"/>
                <w:sz w:val="20"/>
                <w:szCs w:val="20"/>
              </w:rPr>
            </w:pPr>
            <w:r w:rsidRPr="005555DB">
              <w:rPr>
                <w:rFonts w:ascii="Arial" w:hAnsi="Arial" w:cs="Arial"/>
                <w:sz w:val="20"/>
                <w:szCs w:val="20"/>
              </w:rPr>
              <w:object w:dxaOrig="225" w:dyaOrig="225">
                <v:shape id="_x0000_i1161" type="#_x0000_t75" style="width:21pt;height:18pt" o:ole="">
                  <v:imagedata r:id="rId13" o:title=""/>
                </v:shape>
                <w:control r:id="rId17" w:name="OptionButton22" w:shapeid="_x0000_i1161"/>
              </w:object>
            </w:r>
          </w:p>
        </w:tc>
        <w:tc>
          <w:tcPr>
            <w:tcW w:w="504" w:type="dxa"/>
            <w:shd w:val="clear" w:color="auto" w:fill="F2F2F2" w:themeFill="background1" w:themeFillShade="F2"/>
            <w:tcMar>
              <w:left w:w="0" w:type="dxa"/>
              <w:right w:w="0" w:type="dxa"/>
            </w:tcMar>
            <w:vAlign w:val="center"/>
          </w:tcPr>
          <w:p w:rsidR="00D91840" w:rsidRPr="005555DB" w:rsidRDefault="00242028" w:rsidP="00872B49">
            <w:pPr>
              <w:pStyle w:val="Numbers"/>
              <w:rPr>
                <w:rFonts w:ascii="Arial" w:hAnsi="Arial" w:cs="Arial"/>
                <w:sz w:val="20"/>
                <w:szCs w:val="20"/>
              </w:rPr>
            </w:pPr>
            <w:r w:rsidRPr="005555DB">
              <w:rPr>
                <w:rFonts w:ascii="Arial" w:hAnsi="Arial" w:cs="Arial"/>
                <w:sz w:val="20"/>
                <w:szCs w:val="20"/>
              </w:rPr>
              <w:object w:dxaOrig="225" w:dyaOrig="225">
                <v:shape id="_x0000_i1163" type="#_x0000_t75" style="width:21pt;height:18pt" o:ole="">
                  <v:imagedata r:id="rId18" o:title=""/>
                </v:shape>
                <w:control r:id="rId19" w:name="OptionButton23" w:shapeid="_x0000_i1163"/>
              </w:object>
            </w:r>
          </w:p>
        </w:tc>
      </w:tr>
      <w:tr w:rsidR="00E10189" w:rsidRPr="00D91840" w:rsidTr="000318D0">
        <w:tblPrEx>
          <w:tblCellMar>
            <w:top w:w="0" w:type="dxa"/>
            <w:left w:w="0" w:type="dxa"/>
            <w:bottom w:w="0" w:type="dxa"/>
            <w:right w:w="0" w:type="dxa"/>
          </w:tblCellMar>
        </w:tblPrEx>
        <w:trPr>
          <w:trHeight w:val="360"/>
          <w:jc w:val="center"/>
        </w:trPr>
        <w:tc>
          <w:tcPr>
            <w:tcW w:w="6840" w:type="dxa"/>
            <w:shd w:val="clear" w:color="auto" w:fill="auto"/>
            <w:vAlign w:val="center"/>
          </w:tcPr>
          <w:p w:rsidR="00E10189" w:rsidRPr="005555DB" w:rsidRDefault="00872B49" w:rsidP="00872B49">
            <w:pPr>
              <w:pStyle w:val="NumberedList"/>
              <w:numPr>
                <w:ilvl w:val="0"/>
                <w:numId w:val="0"/>
              </w:numPr>
              <w:rPr>
                <w:rFonts w:ascii="Arial" w:hAnsi="Arial" w:cs="Arial"/>
                <w:sz w:val="20"/>
                <w:szCs w:val="20"/>
              </w:rPr>
            </w:pPr>
            <w:r w:rsidRPr="005555DB">
              <w:rPr>
                <w:rFonts w:ascii="Arial" w:hAnsi="Arial" w:cs="Arial"/>
                <w:sz w:val="20"/>
                <w:szCs w:val="20"/>
              </w:rPr>
              <w:t xml:space="preserve">2. </w:t>
            </w:r>
            <w:r w:rsidR="00E10189" w:rsidRPr="005555DB">
              <w:rPr>
                <w:rFonts w:ascii="Arial" w:hAnsi="Arial" w:cs="Arial"/>
                <w:sz w:val="20"/>
                <w:szCs w:val="20"/>
              </w:rPr>
              <w:t>Relevance of material covered</w:t>
            </w:r>
          </w:p>
        </w:tc>
        <w:tc>
          <w:tcPr>
            <w:tcW w:w="504" w:type="dxa"/>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4D7CB07B">
                <v:shape id="_x0000_i1165" type="#_x0000_t75" style="width:21pt;height:18pt" o:ole="">
                  <v:imagedata r:id="rId13" o:title=""/>
                </v:shape>
                <w:control r:id="rId20" w:name="OptionButton11" w:shapeid="_x0000_i1165"/>
              </w:object>
            </w:r>
          </w:p>
        </w:tc>
        <w:tc>
          <w:tcPr>
            <w:tcW w:w="504" w:type="dxa"/>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438B3DD8">
                <v:shape id="_x0000_i1167" type="#_x0000_t75" style="width:21pt;height:18pt" o:ole="">
                  <v:imagedata r:id="rId13" o:title=""/>
                </v:shape>
                <w:control r:id="rId21" w:name="OptionButton24" w:shapeid="_x0000_i1167"/>
              </w:object>
            </w:r>
          </w:p>
        </w:tc>
        <w:tc>
          <w:tcPr>
            <w:tcW w:w="504" w:type="dxa"/>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4FD0552B">
                <v:shape id="_x0000_i1169" type="#_x0000_t75" style="width:21pt;height:18pt" o:ole="">
                  <v:imagedata r:id="rId13" o:title=""/>
                </v:shape>
                <w:control r:id="rId22" w:name="OptionButton211" w:shapeid="_x0000_i1169"/>
              </w:object>
            </w:r>
          </w:p>
        </w:tc>
        <w:tc>
          <w:tcPr>
            <w:tcW w:w="504" w:type="dxa"/>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06603A53">
                <v:shape id="_x0000_i1171" type="#_x0000_t75" style="width:21pt;height:18pt" o:ole="">
                  <v:imagedata r:id="rId13" o:title=""/>
                </v:shape>
                <w:control r:id="rId23" w:name="OptionButton221" w:shapeid="_x0000_i1171"/>
              </w:object>
            </w:r>
          </w:p>
        </w:tc>
        <w:tc>
          <w:tcPr>
            <w:tcW w:w="504" w:type="dxa"/>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34AA449D">
                <v:shape id="_x0000_i1173" type="#_x0000_t75" style="width:21pt;height:18pt" o:ole="">
                  <v:imagedata r:id="rId13" o:title=""/>
                </v:shape>
                <w:control r:id="rId24" w:name="OptionButton231" w:shapeid="_x0000_i1173"/>
              </w:object>
            </w:r>
          </w:p>
        </w:tc>
      </w:tr>
      <w:tr w:rsidR="00E10189" w:rsidRPr="00D91840" w:rsidTr="000318D0">
        <w:tblPrEx>
          <w:tblCellMar>
            <w:top w:w="0" w:type="dxa"/>
            <w:left w:w="0" w:type="dxa"/>
            <w:bottom w:w="0" w:type="dxa"/>
            <w:right w:w="0" w:type="dxa"/>
          </w:tblCellMar>
        </w:tblPrEx>
        <w:trPr>
          <w:trHeight w:val="360"/>
          <w:jc w:val="center"/>
        </w:trPr>
        <w:tc>
          <w:tcPr>
            <w:tcW w:w="6840" w:type="dxa"/>
            <w:shd w:val="clear" w:color="auto" w:fill="auto"/>
            <w:vAlign w:val="center"/>
          </w:tcPr>
          <w:p w:rsidR="00E10189" w:rsidRPr="005555DB" w:rsidRDefault="00872B49" w:rsidP="00872B49">
            <w:pPr>
              <w:pStyle w:val="NumberedList"/>
              <w:numPr>
                <w:ilvl w:val="0"/>
                <w:numId w:val="0"/>
              </w:numPr>
              <w:rPr>
                <w:rFonts w:ascii="Arial" w:hAnsi="Arial" w:cs="Arial"/>
                <w:sz w:val="20"/>
                <w:szCs w:val="20"/>
              </w:rPr>
            </w:pPr>
            <w:r w:rsidRPr="005555DB">
              <w:rPr>
                <w:rFonts w:ascii="Arial" w:hAnsi="Arial" w:cs="Arial"/>
                <w:sz w:val="20"/>
                <w:szCs w:val="20"/>
              </w:rPr>
              <w:t xml:space="preserve">3. </w:t>
            </w:r>
            <w:r w:rsidR="00E10189" w:rsidRPr="005555DB">
              <w:rPr>
                <w:rFonts w:ascii="Arial" w:hAnsi="Arial" w:cs="Arial"/>
                <w:sz w:val="20"/>
                <w:szCs w:val="20"/>
              </w:rPr>
              <w:t>Amount of material covered</w:t>
            </w:r>
          </w:p>
        </w:tc>
        <w:tc>
          <w:tcPr>
            <w:tcW w:w="504" w:type="dxa"/>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2A8D49F1">
                <v:shape id="_x0000_i1175" type="#_x0000_t75" style="width:21pt;height:18pt" o:ole="">
                  <v:imagedata r:id="rId13" o:title=""/>
                </v:shape>
                <w:control r:id="rId25" w:name="OptionButton12" w:shapeid="_x0000_i1175"/>
              </w:object>
            </w:r>
          </w:p>
        </w:tc>
        <w:tc>
          <w:tcPr>
            <w:tcW w:w="504" w:type="dxa"/>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095A597A">
                <v:shape id="_x0000_i1177" type="#_x0000_t75" style="width:21pt;height:18pt" o:ole="">
                  <v:imagedata r:id="rId13" o:title=""/>
                </v:shape>
                <w:control r:id="rId26" w:name="OptionButton25" w:shapeid="_x0000_i1177"/>
              </w:object>
            </w:r>
          </w:p>
        </w:tc>
        <w:tc>
          <w:tcPr>
            <w:tcW w:w="504" w:type="dxa"/>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6A275643">
                <v:shape id="_x0000_i1179" type="#_x0000_t75" style="width:21pt;height:18pt" o:ole="">
                  <v:imagedata r:id="rId13" o:title=""/>
                </v:shape>
                <w:control r:id="rId27" w:name="OptionButton212" w:shapeid="_x0000_i1179"/>
              </w:object>
            </w:r>
          </w:p>
        </w:tc>
        <w:tc>
          <w:tcPr>
            <w:tcW w:w="504" w:type="dxa"/>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02254A58">
                <v:shape id="_x0000_i1181" type="#_x0000_t75" style="width:21pt;height:18pt" o:ole="">
                  <v:imagedata r:id="rId13" o:title=""/>
                </v:shape>
                <w:control r:id="rId28" w:name="OptionButton222" w:shapeid="_x0000_i1181"/>
              </w:object>
            </w:r>
          </w:p>
        </w:tc>
        <w:tc>
          <w:tcPr>
            <w:tcW w:w="504" w:type="dxa"/>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6BA1CB10">
                <v:shape id="_x0000_i1183" type="#_x0000_t75" style="width:21pt;height:18pt" o:ole="">
                  <v:imagedata r:id="rId13" o:title=""/>
                </v:shape>
                <w:control r:id="rId29" w:name="OptionButton232" w:shapeid="_x0000_i1183"/>
              </w:object>
            </w:r>
          </w:p>
        </w:tc>
      </w:tr>
      <w:tr w:rsidR="00E10189" w:rsidRPr="00D91840" w:rsidTr="000318D0">
        <w:tblPrEx>
          <w:tblCellMar>
            <w:top w:w="0" w:type="dxa"/>
            <w:left w:w="0" w:type="dxa"/>
            <w:bottom w:w="0" w:type="dxa"/>
            <w:right w:w="0" w:type="dxa"/>
          </w:tblCellMar>
        </w:tblPrEx>
        <w:trPr>
          <w:trHeight w:val="360"/>
          <w:jc w:val="center"/>
        </w:trPr>
        <w:tc>
          <w:tcPr>
            <w:tcW w:w="6840" w:type="dxa"/>
            <w:shd w:val="clear" w:color="auto" w:fill="auto"/>
            <w:vAlign w:val="center"/>
          </w:tcPr>
          <w:p w:rsidR="00E10189" w:rsidRPr="005555DB" w:rsidRDefault="00872B49" w:rsidP="00872B49">
            <w:pPr>
              <w:pStyle w:val="NumberedList"/>
              <w:numPr>
                <w:ilvl w:val="0"/>
                <w:numId w:val="0"/>
              </w:numPr>
              <w:rPr>
                <w:rFonts w:ascii="Arial" w:hAnsi="Arial" w:cs="Arial"/>
                <w:sz w:val="20"/>
                <w:szCs w:val="20"/>
              </w:rPr>
            </w:pPr>
            <w:r w:rsidRPr="005555DB">
              <w:rPr>
                <w:rFonts w:ascii="Arial" w:hAnsi="Arial" w:cs="Arial"/>
                <w:sz w:val="20"/>
                <w:szCs w:val="20"/>
              </w:rPr>
              <w:t xml:space="preserve">4. </w:t>
            </w:r>
            <w:r w:rsidR="00E10189" w:rsidRPr="005555DB">
              <w:rPr>
                <w:rFonts w:ascii="Arial" w:hAnsi="Arial" w:cs="Arial"/>
                <w:sz w:val="20"/>
                <w:szCs w:val="20"/>
              </w:rPr>
              <w:t>Was the course in line with your expectations?</w:t>
            </w:r>
          </w:p>
        </w:tc>
        <w:tc>
          <w:tcPr>
            <w:tcW w:w="504" w:type="dxa"/>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1FDD5AD1">
                <v:shape id="_x0000_i1185" type="#_x0000_t75" style="width:21pt;height:18pt" o:ole="">
                  <v:imagedata r:id="rId13" o:title=""/>
                </v:shape>
                <w:control r:id="rId30" w:name="OptionButton13" w:shapeid="_x0000_i1185"/>
              </w:object>
            </w:r>
          </w:p>
        </w:tc>
        <w:tc>
          <w:tcPr>
            <w:tcW w:w="504" w:type="dxa"/>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09F1D90C">
                <v:shape id="_x0000_i1187" type="#_x0000_t75" style="width:21pt;height:18pt" o:ole="">
                  <v:imagedata r:id="rId13" o:title=""/>
                </v:shape>
                <w:control r:id="rId31" w:name="OptionButton26" w:shapeid="_x0000_i1187"/>
              </w:object>
            </w:r>
          </w:p>
        </w:tc>
        <w:tc>
          <w:tcPr>
            <w:tcW w:w="504" w:type="dxa"/>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1E206206">
                <v:shape id="_x0000_i1189" type="#_x0000_t75" style="width:21pt;height:18pt" o:ole="">
                  <v:imagedata r:id="rId13" o:title=""/>
                </v:shape>
                <w:control r:id="rId32" w:name="OptionButton213" w:shapeid="_x0000_i1189"/>
              </w:object>
            </w:r>
          </w:p>
        </w:tc>
        <w:tc>
          <w:tcPr>
            <w:tcW w:w="504" w:type="dxa"/>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5B5D50A7">
                <v:shape id="_x0000_i1191" type="#_x0000_t75" style="width:21pt;height:18pt" o:ole="">
                  <v:imagedata r:id="rId13" o:title=""/>
                </v:shape>
                <w:control r:id="rId33" w:name="OptionButton223" w:shapeid="_x0000_i1191"/>
              </w:object>
            </w:r>
          </w:p>
        </w:tc>
        <w:tc>
          <w:tcPr>
            <w:tcW w:w="504" w:type="dxa"/>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25EBF3A8">
                <v:shape id="_x0000_i1193" type="#_x0000_t75" style="width:21pt;height:18pt" o:ole="">
                  <v:imagedata r:id="rId13" o:title=""/>
                </v:shape>
                <w:control r:id="rId34" w:name="OptionButton233" w:shapeid="_x0000_i1193"/>
              </w:object>
            </w:r>
          </w:p>
        </w:tc>
      </w:tr>
      <w:tr w:rsidR="00E10189" w:rsidRPr="00D91840" w:rsidTr="000318D0">
        <w:tblPrEx>
          <w:tblCellMar>
            <w:top w:w="0" w:type="dxa"/>
            <w:left w:w="0" w:type="dxa"/>
            <w:bottom w:w="0" w:type="dxa"/>
            <w:right w:w="0" w:type="dxa"/>
          </w:tblCellMar>
        </w:tblPrEx>
        <w:trPr>
          <w:trHeight w:val="360"/>
          <w:jc w:val="center"/>
        </w:trPr>
        <w:tc>
          <w:tcPr>
            <w:tcW w:w="6840" w:type="dxa"/>
            <w:shd w:val="clear" w:color="auto" w:fill="auto"/>
            <w:vAlign w:val="center"/>
          </w:tcPr>
          <w:p w:rsidR="00E10189" w:rsidRPr="005555DB" w:rsidRDefault="00872B49" w:rsidP="00872B49">
            <w:pPr>
              <w:pStyle w:val="NumberedList"/>
              <w:numPr>
                <w:ilvl w:val="0"/>
                <w:numId w:val="0"/>
              </w:numPr>
              <w:rPr>
                <w:rFonts w:ascii="Arial" w:hAnsi="Arial" w:cs="Arial"/>
                <w:sz w:val="20"/>
                <w:szCs w:val="20"/>
              </w:rPr>
            </w:pPr>
            <w:r w:rsidRPr="005555DB">
              <w:rPr>
                <w:rFonts w:ascii="Arial" w:hAnsi="Arial" w:cs="Arial"/>
                <w:sz w:val="20"/>
                <w:szCs w:val="20"/>
              </w:rPr>
              <w:t xml:space="preserve">5. </w:t>
            </w:r>
            <w:r w:rsidR="00E10189" w:rsidRPr="005555DB">
              <w:rPr>
                <w:rFonts w:ascii="Arial" w:hAnsi="Arial" w:cs="Arial"/>
                <w:sz w:val="20"/>
                <w:szCs w:val="20"/>
              </w:rPr>
              <w:t>Did you find the course informative?</w:t>
            </w:r>
          </w:p>
        </w:tc>
        <w:tc>
          <w:tcPr>
            <w:tcW w:w="504" w:type="dxa"/>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3FC82122">
                <v:shape id="_x0000_i1195" type="#_x0000_t75" style="width:21pt;height:18pt" o:ole="">
                  <v:imagedata r:id="rId13" o:title=""/>
                </v:shape>
                <w:control r:id="rId35" w:name="OptionButton14" w:shapeid="_x0000_i1195"/>
              </w:object>
            </w:r>
          </w:p>
        </w:tc>
        <w:tc>
          <w:tcPr>
            <w:tcW w:w="504" w:type="dxa"/>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7BABE479">
                <v:shape id="_x0000_i1197" type="#_x0000_t75" style="width:21pt;height:18pt" o:ole="">
                  <v:imagedata r:id="rId13" o:title=""/>
                </v:shape>
                <w:control r:id="rId36" w:name="OptionButton27" w:shapeid="_x0000_i1197"/>
              </w:object>
            </w:r>
          </w:p>
        </w:tc>
        <w:tc>
          <w:tcPr>
            <w:tcW w:w="504" w:type="dxa"/>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0C68EEF8">
                <v:shape id="_x0000_i1199" type="#_x0000_t75" style="width:21pt;height:18pt" o:ole="">
                  <v:imagedata r:id="rId13" o:title=""/>
                </v:shape>
                <w:control r:id="rId37" w:name="OptionButton214" w:shapeid="_x0000_i1199"/>
              </w:object>
            </w:r>
          </w:p>
        </w:tc>
        <w:tc>
          <w:tcPr>
            <w:tcW w:w="504" w:type="dxa"/>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30A4610F">
                <v:shape id="_x0000_i1201" type="#_x0000_t75" style="width:21pt;height:18pt" o:ole="">
                  <v:imagedata r:id="rId13" o:title=""/>
                </v:shape>
                <w:control r:id="rId38" w:name="OptionButton224" w:shapeid="_x0000_i1201"/>
              </w:object>
            </w:r>
          </w:p>
        </w:tc>
        <w:tc>
          <w:tcPr>
            <w:tcW w:w="504" w:type="dxa"/>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2D2C426F">
                <v:shape id="_x0000_i1203" type="#_x0000_t75" style="width:21pt;height:18pt" o:ole="">
                  <v:imagedata r:id="rId13" o:title=""/>
                </v:shape>
                <w:control r:id="rId39" w:name="OptionButton234" w:shapeid="_x0000_i1203"/>
              </w:object>
            </w:r>
          </w:p>
        </w:tc>
      </w:tr>
      <w:tr w:rsidR="00E10189" w:rsidRPr="00D91840" w:rsidTr="0066384B">
        <w:tblPrEx>
          <w:tblCellMar>
            <w:top w:w="0" w:type="dxa"/>
            <w:left w:w="0" w:type="dxa"/>
            <w:bottom w:w="0" w:type="dxa"/>
            <w:right w:w="0" w:type="dxa"/>
          </w:tblCellMar>
        </w:tblPrEx>
        <w:trPr>
          <w:trHeight w:val="360"/>
          <w:jc w:val="center"/>
        </w:trPr>
        <w:tc>
          <w:tcPr>
            <w:tcW w:w="6840" w:type="dxa"/>
            <w:tcBorders>
              <w:bottom w:val="single" w:sz="4" w:space="0" w:color="7F7F7F" w:themeColor="text1" w:themeTint="80"/>
            </w:tcBorders>
            <w:shd w:val="clear" w:color="auto" w:fill="auto"/>
            <w:vAlign w:val="center"/>
          </w:tcPr>
          <w:p w:rsidR="00E10189" w:rsidRPr="005555DB" w:rsidRDefault="00872B49" w:rsidP="00872B49">
            <w:pPr>
              <w:pStyle w:val="NumberedList"/>
              <w:numPr>
                <w:ilvl w:val="0"/>
                <w:numId w:val="0"/>
              </w:numPr>
              <w:rPr>
                <w:rFonts w:ascii="Arial" w:hAnsi="Arial" w:cs="Arial"/>
                <w:sz w:val="20"/>
                <w:szCs w:val="20"/>
              </w:rPr>
            </w:pPr>
            <w:r w:rsidRPr="005555DB">
              <w:rPr>
                <w:rFonts w:ascii="Arial" w:hAnsi="Arial" w:cs="Arial"/>
                <w:sz w:val="20"/>
                <w:szCs w:val="20"/>
              </w:rPr>
              <w:t xml:space="preserve">6. </w:t>
            </w:r>
            <w:r w:rsidR="00E10189" w:rsidRPr="005555DB">
              <w:rPr>
                <w:rFonts w:ascii="Arial" w:hAnsi="Arial" w:cs="Arial"/>
                <w:sz w:val="20"/>
                <w:szCs w:val="20"/>
              </w:rPr>
              <w:t>Was the assessment, if any, clearly defined and fair?</w:t>
            </w:r>
          </w:p>
        </w:tc>
        <w:tc>
          <w:tcPr>
            <w:tcW w:w="504" w:type="dxa"/>
            <w:tcBorders>
              <w:bottom w:val="single" w:sz="4" w:space="0" w:color="7F7F7F" w:themeColor="text1" w:themeTint="80"/>
            </w:tcBorders>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71B6E560">
                <v:shape id="_x0000_i1205" type="#_x0000_t75" style="width:21pt;height:18pt" o:ole="">
                  <v:imagedata r:id="rId13" o:title=""/>
                </v:shape>
                <w:control r:id="rId40" w:name="OptionButton15" w:shapeid="_x0000_i1205"/>
              </w:object>
            </w:r>
          </w:p>
        </w:tc>
        <w:tc>
          <w:tcPr>
            <w:tcW w:w="504" w:type="dxa"/>
            <w:tcBorders>
              <w:bottom w:val="single" w:sz="4" w:space="0" w:color="7F7F7F" w:themeColor="text1" w:themeTint="80"/>
            </w:tcBorders>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108A9714">
                <v:shape id="_x0000_i1207" type="#_x0000_t75" style="width:21pt;height:18pt" o:ole="">
                  <v:imagedata r:id="rId13" o:title=""/>
                </v:shape>
                <w:control r:id="rId41" w:name="OptionButton28" w:shapeid="_x0000_i1207"/>
              </w:object>
            </w:r>
          </w:p>
        </w:tc>
        <w:tc>
          <w:tcPr>
            <w:tcW w:w="504" w:type="dxa"/>
            <w:tcBorders>
              <w:bottom w:val="single" w:sz="4" w:space="0" w:color="7F7F7F" w:themeColor="text1" w:themeTint="80"/>
            </w:tcBorders>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2FD28FD7">
                <v:shape id="_x0000_i1209" type="#_x0000_t75" style="width:21pt;height:18pt" o:ole="">
                  <v:imagedata r:id="rId13" o:title=""/>
                </v:shape>
                <w:control r:id="rId42" w:name="OptionButton215" w:shapeid="_x0000_i1209"/>
              </w:object>
            </w:r>
          </w:p>
        </w:tc>
        <w:tc>
          <w:tcPr>
            <w:tcW w:w="504" w:type="dxa"/>
            <w:tcBorders>
              <w:bottom w:val="single" w:sz="4" w:space="0" w:color="7F7F7F" w:themeColor="text1" w:themeTint="80"/>
            </w:tcBorders>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3BE50013">
                <v:shape id="_x0000_i1211" type="#_x0000_t75" style="width:21pt;height:18pt" o:ole="">
                  <v:imagedata r:id="rId13" o:title=""/>
                </v:shape>
                <w:control r:id="rId43" w:name="OptionButton225" w:shapeid="_x0000_i1211"/>
              </w:object>
            </w:r>
          </w:p>
        </w:tc>
        <w:tc>
          <w:tcPr>
            <w:tcW w:w="504" w:type="dxa"/>
            <w:tcBorders>
              <w:bottom w:val="single" w:sz="4" w:space="0" w:color="7F7F7F" w:themeColor="text1" w:themeTint="80"/>
            </w:tcBorders>
            <w:shd w:val="clear" w:color="auto" w:fill="F2F2F2" w:themeFill="background1" w:themeFillShade="F2"/>
            <w:tcMar>
              <w:left w:w="0" w:type="dxa"/>
              <w:right w:w="0" w:type="dxa"/>
            </w:tcMar>
            <w:vAlign w:val="center"/>
          </w:tcPr>
          <w:p w:rsidR="00E10189" w:rsidRPr="005555DB" w:rsidRDefault="00E10189" w:rsidP="00872B49">
            <w:pPr>
              <w:pStyle w:val="Numbers"/>
              <w:rPr>
                <w:rFonts w:ascii="Arial" w:hAnsi="Arial" w:cs="Arial"/>
                <w:sz w:val="20"/>
                <w:szCs w:val="20"/>
              </w:rPr>
            </w:pPr>
            <w:r w:rsidRPr="005555DB">
              <w:rPr>
                <w:rFonts w:ascii="Arial" w:hAnsi="Arial" w:cs="Arial"/>
                <w:sz w:val="20"/>
                <w:szCs w:val="20"/>
              </w:rPr>
              <w:object w:dxaOrig="225" w:dyaOrig="225" w14:anchorId="5B40B1FE">
                <v:shape id="_x0000_i1213" type="#_x0000_t75" style="width:21pt;height:18pt" o:ole="">
                  <v:imagedata r:id="rId13" o:title=""/>
                </v:shape>
                <w:control r:id="rId44" w:name="OptionButton235" w:shapeid="_x0000_i1213"/>
              </w:object>
            </w:r>
          </w:p>
        </w:tc>
      </w:tr>
      <w:tr w:rsidR="00872B49" w:rsidRPr="00D91840" w:rsidTr="00337201">
        <w:tblPrEx>
          <w:tblCellMar>
            <w:top w:w="0" w:type="dxa"/>
            <w:left w:w="0" w:type="dxa"/>
            <w:bottom w:w="0" w:type="dxa"/>
            <w:right w:w="0" w:type="dxa"/>
          </w:tblCellMar>
        </w:tblPrEx>
        <w:trPr>
          <w:trHeight w:val="360"/>
          <w:jc w:val="center"/>
        </w:trPr>
        <w:tc>
          <w:tcPr>
            <w:tcW w:w="9360" w:type="dxa"/>
            <w:gridSpan w:val="6"/>
            <w:tcBorders>
              <w:bottom w:val="nil"/>
            </w:tcBorders>
            <w:shd w:val="clear" w:color="auto" w:fill="auto"/>
            <w:vAlign w:val="center"/>
          </w:tcPr>
          <w:p w:rsidR="00872B49" w:rsidRPr="005555DB" w:rsidRDefault="00872B49" w:rsidP="00872B49">
            <w:pPr>
              <w:pStyle w:val="Numbers"/>
              <w:jc w:val="left"/>
              <w:rPr>
                <w:rFonts w:ascii="Arial" w:hAnsi="Arial" w:cs="Arial"/>
                <w:sz w:val="20"/>
                <w:szCs w:val="20"/>
              </w:rPr>
            </w:pPr>
            <w:r w:rsidRPr="005555DB">
              <w:rPr>
                <w:rFonts w:ascii="Arial" w:hAnsi="Arial" w:cs="Arial"/>
                <w:sz w:val="20"/>
                <w:szCs w:val="20"/>
              </w:rPr>
              <w:t>7. What were the best parts of the course?</w:t>
            </w:r>
          </w:p>
        </w:tc>
      </w:tr>
      <w:tr w:rsidR="0066384B" w:rsidRPr="00D91840" w:rsidTr="00872B49">
        <w:tblPrEx>
          <w:tblCellMar>
            <w:top w:w="0" w:type="dxa"/>
            <w:left w:w="0" w:type="dxa"/>
            <w:bottom w:w="0" w:type="dxa"/>
            <w:right w:w="0" w:type="dxa"/>
          </w:tblCellMar>
        </w:tblPrEx>
        <w:trPr>
          <w:trHeight w:val="1134"/>
          <w:jc w:val="center"/>
        </w:trPr>
        <w:tc>
          <w:tcPr>
            <w:tcW w:w="9360" w:type="dxa"/>
            <w:gridSpan w:val="6"/>
            <w:tcBorders>
              <w:top w:val="nil"/>
              <w:bottom w:val="nil"/>
            </w:tcBorders>
            <w:shd w:val="clear" w:color="auto" w:fill="DBE5F1" w:themeFill="accent1" w:themeFillTint="33"/>
            <w:vAlign w:val="center"/>
          </w:tcPr>
          <w:p w:rsidR="0066384B" w:rsidRPr="005555DB" w:rsidRDefault="0066384B" w:rsidP="00E10189">
            <w:pPr>
              <w:pStyle w:val="Numbers"/>
              <w:rPr>
                <w:rFonts w:ascii="Arial" w:hAnsi="Arial" w:cs="Arial"/>
                <w:sz w:val="20"/>
                <w:szCs w:val="20"/>
              </w:rPr>
            </w:pPr>
          </w:p>
        </w:tc>
      </w:tr>
      <w:tr w:rsidR="0066384B" w:rsidRPr="00D91840" w:rsidTr="0066384B">
        <w:tblPrEx>
          <w:tblCellMar>
            <w:top w:w="0" w:type="dxa"/>
            <w:left w:w="0" w:type="dxa"/>
            <w:bottom w:w="0" w:type="dxa"/>
            <w:right w:w="0" w:type="dxa"/>
          </w:tblCellMar>
        </w:tblPrEx>
        <w:trPr>
          <w:trHeight w:val="360"/>
          <w:jc w:val="center"/>
        </w:trPr>
        <w:tc>
          <w:tcPr>
            <w:tcW w:w="9360" w:type="dxa"/>
            <w:gridSpan w:val="6"/>
            <w:tcBorders>
              <w:top w:val="nil"/>
              <w:bottom w:val="nil"/>
            </w:tcBorders>
            <w:shd w:val="clear" w:color="auto" w:fill="auto"/>
            <w:vAlign w:val="center"/>
          </w:tcPr>
          <w:p w:rsidR="0066384B" w:rsidRPr="005555DB" w:rsidRDefault="00872B49" w:rsidP="00872B49">
            <w:pPr>
              <w:pStyle w:val="Numbers"/>
              <w:jc w:val="left"/>
              <w:rPr>
                <w:rFonts w:ascii="Arial" w:hAnsi="Arial" w:cs="Arial"/>
                <w:sz w:val="20"/>
                <w:szCs w:val="20"/>
              </w:rPr>
            </w:pPr>
            <w:r w:rsidRPr="005555DB">
              <w:rPr>
                <w:rFonts w:ascii="Arial" w:hAnsi="Arial" w:cs="Arial"/>
                <w:sz w:val="20"/>
                <w:szCs w:val="20"/>
              </w:rPr>
              <w:t>8. What subjects could be improved or covered in more detail?</w:t>
            </w:r>
          </w:p>
        </w:tc>
      </w:tr>
      <w:tr w:rsidR="0066384B" w:rsidRPr="00D91840" w:rsidTr="00872B49">
        <w:tblPrEx>
          <w:tblCellMar>
            <w:top w:w="0" w:type="dxa"/>
            <w:left w:w="0" w:type="dxa"/>
            <w:bottom w:w="0" w:type="dxa"/>
            <w:right w:w="0" w:type="dxa"/>
          </w:tblCellMar>
        </w:tblPrEx>
        <w:trPr>
          <w:trHeight w:val="1134"/>
          <w:jc w:val="center"/>
        </w:trPr>
        <w:tc>
          <w:tcPr>
            <w:tcW w:w="9360" w:type="dxa"/>
            <w:gridSpan w:val="6"/>
            <w:tcBorders>
              <w:top w:val="nil"/>
              <w:bottom w:val="nil"/>
            </w:tcBorders>
            <w:shd w:val="clear" w:color="auto" w:fill="DBE5F1" w:themeFill="accent1" w:themeFillTint="33"/>
            <w:vAlign w:val="center"/>
          </w:tcPr>
          <w:p w:rsidR="0066384B" w:rsidRPr="005555DB" w:rsidRDefault="0066384B" w:rsidP="00872B49">
            <w:pPr>
              <w:pStyle w:val="Numbers"/>
              <w:jc w:val="left"/>
              <w:rPr>
                <w:rFonts w:ascii="Arial" w:hAnsi="Arial" w:cs="Arial"/>
                <w:sz w:val="20"/>
                <w:szCs w:val="20"/>
              </w:rPr>
            </w:pPr>
          </w:p>
        </w:tc>
      </w:tr>
      <w:tr w:rsidR="0066384B" w:rsidRPr="00D91840" w:rsidTr="0066384B">
        <w:tblPrEx>
          <w:tblCellMar>
            <w:top w:w="0" w:type="dxa"/>
            <w:left w:w="0" w:type="dxa"/>
            <w:bottom w:w="0" w:type="dxa"/>
            <w:right w:w="0" w:type="dxa"/>
          </w:tblCellMar>
        </w:tblPrEx>
        <w:trPr>
          <w:trHeight w:val="360"/>
          <w:jc w:val="center"/>
        </w:trPr>
        <w:tc>
          <w:tcPr>
            <w:tcW w:w="9360" w:type="dxa"/>
            <w:gridSpan w:val="6"/>
            <w:tcBorders>
              <w:top w:val="nil"/>
              <w:bottom w:val="nil"/>
            </w:tcBorders>
            <w:shd w:val="clear" w:color="auto" w:fill="auto"/>
            <w:vAlign w:val="center"/>
          </w:tcPr>
          <w:p w:rsidR="0066384B" w:rsidRPr="005555DB" w:rsidRDefault="00872B49" w:rsidP="00872B49">
            <w:pPr>
              <w:pStyle w:val="Numbers"/>
              <w:jc w:val="left"/>
              <w:rPr>
                <w:rFonts w:ascii="Arial" w:hAnsi="Arial" w:cs="Arial"/>
                <w:sz w:val="20"/>
                <w:szCs w:val="20"/>
              </w:rPr>
            </w:pPr>
            <w:r w:rsidRPr="005555DB">
              <w:rPr>
                <w:rFonts w:ascii="Arial" w:hAnsi="Arial" w:cs="Arial"/>
                <w:sz w:val="20"/>
                <w:szCs w:val="20"/>
              </w:rPr>
              <w:t>9. What subjects could be left out or covered in less detail?</w:t>
            </w:r>
          </w:p>
        </w:tc>
      </w:tr>
      <w:tr w:rsidR="0066384B" w:rsidRPr="00D91840" w:rsidTr="00872B49">
        <w:tblPrEx>
          <w:tblCellMar>
            <w:top w:w="0" w:type="dxa"/>
            <w:left w:w="0" w:type="dxa"/>
            <w:bottom w:w="0" w:type="dxa"/>
            <w:right w:w="0" w:type="dxa"/>
          </w:tblCellMar>
        </w:tblPrEx>
        <w:trPr>
          <w:trHeight w:val="1134"/>
          <w:jc w:val="center"/>
        </w:trPr>
        <w:tc>
          <w:tcPr>
            <w:tcW w:w="9360" w:type="dxa"/>
            <w:gridSpan w:val="6"/>
            <w:tcBorders>
              <w:top w:val="nil"/>
              <w:bottom w:val="nil"/>
            </w:tcBorders>
            <w:shd w:val="clear" w:color="auto" w:fill="DBE5F1" w:themeFill="accent1" w:themeFillTint="33"/>
            <w:vAlign w:val="center"/>
          </w:tcPr>
          <w:p w:rsidR="0066384B" w:rsidRPr="005555DB" w:rsidRDefault="0066384B" w:rsidP="00872B49">
            <w:pPr>
              <w:pStyle w:val="Numbers"/>
              <w:jc w:val="left"/>
              <w:rPr>
                <w:rFonts w:ascii="Arial" w:hAnsi="Arial" w:cs="Arial"/>
                <w:sz w:val="20"/>
                <w:szCs w:val="20"/>
              </w:rPr>
            </w:pPr>
          </w:p>
        </w:tc>
      </w:tr>
      <w:tr w:rsidR="0066384B" w:rsidRPr="00D91840" w:rsidTr="00872B49">
        <w:tblPrEx>
          <w:tblCellMar>
            <w:top w:w="0" w:type="dxa"/>
            <w:left w:w="0" w:type="dxa"/>
            <w:bottom w:w="0" w:type="dxa"/>
            <w:right w:w="0" w:type="dxa"/>
          </w:tblCellMar>
        </w:tblPrEx>
        <w:trPr>
          <w:trHeight w:val="360"/>
          <w:jc w:val="center"/>
        </w:trPr>
        <w:tc>
          <w:tcPr>
            <w:tcW w:w="9360" w:type="dxa"/>
            <w:gridSpan w:val="6"/>
            <w:tcBorders>
              <w:top w:val="nil"/>
              <w:bottom w:val="nil"/>
            </w:tcBorders>
            <w:shd w:val="clear" w:color="auto" w:fill="auto"/>
            <w:vAlign w:val="center"/>
          </w:tcPr>
          <w:p w:rsidR="0066384B" w:rsidRPr="005555DB" w:rsidRDefault="00B053A4" w:rsidP="00B053A4">
            <w:pPr>
              <w:pStyle w:val="Numbers"/>
              <w:jc w:val="left"/>
              <w:rPr>
                <w:rFonts w:ascii="Arial" w:hAnsi="Arial" w:cs="Arial"/>
                <w:sz w:val="20"/>
                <w:szCs w:val="20"/>
              </w:rPr>
            </w:pPr>
            <w:r>
              <w:rPr>
                <w:rFonts w:ascii="Arial" w:hAnsi="Arial" w:cs="Arial"/>
                <w:sz w:val="20"/>
                <w:szCs w:val="20"/>
              </w:rPr>
              <w:t>10. What did you like most about this course?</w:t>
            </w:r>
          </w:p>
        </w:tc>
      </w:tr>
      <w:tr w:rsidR="00872B49" w:rsidRPr="00D91840" w:rsidTr="00872B49">
        <w:tblPrEx>
          <w:tblCellMar>
            <w:top w:w="0" w:type="dxa"/>
            <w:left w:w="0" w:type="dxa"/>
            <w:bottom w:w="0" w:type="dxa"/>
            <w:right w:w="0" w:type="dxa"/>
          </w:tblCellMar>
        </w:tblPrEx>
        <w:trPr>
          <w:trHeight w:val="1134"/>
          <w:jc w:val="center"/>
        </w:trPr>
        <w:tc>
          <w:tcPr>
            <w:tcW w:w="9360" w:type="dxa"/>
            <w:gridSpan w:val="6"/>
            <w:tcBorders>
              <w:top w:val="nil"/>
            </w:tcBorders>
            <w:shd w:val="clear" w:color="auto" w:fill="DBE5F1" w:themeFill="accent1" w:themeFillTint="33"/>
            <w:vAlign w:val="center"/>
          </w:tcPr>
          <w:p w:rsidR="00872B49" w:rsidRPr="005555DB" w:rsidRDefault="00872B49" w:rsidP="00872B49">
            <w:pPr>
              <w:pStyle w:val="Numbers"/>
              <w:jc w:val="left"/>
              <w:rPr>
                <w:rFonts w:ascii="Arial" w:hAnsi="Arial" w:cs="Arial"/>
                <w:sz w:val="20"/>
                <w:szCs w:val="20"/>
              </w:rPr>
            </w:pPr>
          </w:p>
        </w:tc>
      </w:tr>
      <w:tr w:rsidR="00B053A4" w:rsidRPr="00D91840" w:rsidTr="00B053A4">
        <w:tblPrEx>
          <w:tblCellMar>
            <w:top w:w="0" w:type="dxa"/>
            <w:left w:w="0" w:type="dxa"/>
            <w:bottom w:w="0" w:type="dxa"/>
            <w:right w:w="0" w:type="dxa"/>
          </w:tblCellMar>
        </w:tblPrEx>
        <w:trPr>
          <w:trHeight w:val="340"/>
          <w:jc w:val="center"/>
        </w:trPr>
        <w:tc>
          <w:tcPr>
            <w:tcW w:w="9360" w:type="dxa"/>
            <w:gridSpan w:val="6"/>
            <w:tcBorders>
              <w:top w:val="nil"/>
            </w:tcBorders>
            <w:shd w:val="clear" w:color="auto" w:fill="auto"/>
            <w:vAlign w:val="center"/>
          </w:tcPr>
          <w:p w:rsidR="00B053A4" w:rsidRPr="005555DB" w:rsidRDefault="00B053A4" w:rsidP="00872B49">
            <w:pPr>
              <w:pStyle w:val="Numbers"/>
              <w:jc w:val="left"/>
              <w:rPr>
                <w:rFonts w:ascii="Arial" w:hAnsi="Arial" w:cs="Arial"/>
                <w:sz w:val="20"/>
                <w:szCs w:val="20"/>
              </w:rPr>
            </w:pPr>
            <w:r>
              <w:rPr>
                <w:rFonts w:ascii="Arial" w:hAnsi="Arial" w:cs="Arial"/>
                <w:sz w:val="20"/>
                <w:szCs w:val="20"/>
              </w:rPr>
              <w:lastRenderedPageBreak/>
              <w:t>11. What would you change?</w:t>
            </w:r>
          </w:p>
        </w:tc>
      </w:tr>
      <w:tr w:rsidR="00B053A4" w:rsidRPr="00D91840" w:rsidTr="00872B49">
        <w:tblPrEx>
          <w:tblCellMar>
            <w:top w:w="0" w:type="dxa"/>
            <w:left w:w="0" w:type="dxa"/>
            <w:bottom w:w="0" w:type="dxa"/>
            <w:right w:w="0" w:type="dxa"/>
          </w:tblCellMar>
        </w:tblPrEx>
        <w:trPr>
          <w:trHeight w:val="1134"/>
          <w:jc w:val="center"/>
        </w:trPr>
        <w:tc>
          <w:tcPr>
            <w:tcW w:w="9360" w:type="dxa"/>
            <w:gridSpan w:val="6"/>
            <w:tcBorders>
              <w:top w:val="nil"/>
            </w:tcBorders>
            <w:shd w:val="clear" w:color="auto" w:fill="DBE5F1" w:themeFill="accent1" w:themeFillTint="33"/>
            <w:vAlign w:val="center"/>
          </w:tcPr>
          <w:p w:rsidR="00B053A4" w:rsidRPr="005555DB" w:rsidRDefault="00B053A4" w:rsidP="00872B49">
            <w:pPr>
              <w:pStyle w:val="Numbers"/>
              <w:jc w:val="left"/>
              <w:rPr>
                <w:rFonts w:ascii="Arial" w:hAnsi="Arial" w:cs="Arial"/>
                <w:sz w:val="20"/>
                <w:szCs w:val="20"/>
              </w:rPr>
            </w:pPr>
          </w:p>
        </w:tc>
      </w:tr>
      <w:tr w:rsidR="00337201" w:rsidRPr="00D91840" w:rsidTr="00337201">
        <w:tblPrEx>
          <w:tblCellMar>
            <w:top w:w="0" w:type="dxa"/>
            <w:left w:w="0" w:type="dxa"/>
            <w:bottom w:w="0" w:type="dxa"/>
            <w:right w:w="0" w:type="dxa"/>
          </w:tblCellMar>
        </w:tblPrEx>
        <w:trPr>
          <w:trHeight w:val="502"/>
          <w:jc w:val="center"/>
        </w:trPr>
        <w:tc>
          <w:tcPr>
            <w:tcW w:w="6840" w:type="dxa"/>
            <w:shd w:val="clear" w:color="auto" w:fill="D9D9D9" w:themeFill="background1" w:themeFillShade="D9"/>
            <w:vAlign w:val="center"/>
          </w:tcPr>
          <w:p w:rsidR="00337201" w:rsidRPr="00DF29B3" w:rsidRDefault="00337201" w:rsidP="00337201">
            <w:pPr>
              <w:pStyle w:val="Heading2"/>
              <w:jc w:val="left"/>
            </w:pPr>
            <w:r>
              <w:t>COURSE PRESENTATION</w:t>
            </w:r>
          </w:p>
        </w:tc>
        <w:tc>
          <w:tcPr>
            <w:tcW w:w="2520" w:type="dxa"/>
            <w:gridSpan w:val="5"/>
            <w:shd w:val="clear" w:color="auto" w:fill="D9D9D9" w:themeFill="background1" w:themeFillShade="D9"/>
            <w:vAlign w:val="center"/>
          </w:tcPr>
          <w:p w:rsidR="00337201" w:rsidRPr="00864C6B" w:rsidRDefault="00337201" w:rsidP="00337201">
            <w:pPr>
              <w:pStyle w:val="Heading2"/>
            </w:pPr>
          </w:p>
        </w:tc>
        <w:bookmarkStart w:id="0" w:name="_GoBack"/>
        <w:bookmarkEnd w:id="0"/>
      </w:tr>
      <w:tr w:rsidR="00337201" w:rsidRPr="00D91840" w:rsidTr="00337201">
        <w:tblPrEx>
          <w:tblCellMar>
            <w:top w:w="0" w:type="dxa"/>
            <w:left w:w="0" w:type="dxa"/>
            <w:bottom w:w="0" w:type="dxa"/>
            <w:right w:w="0" w:type="dxa"/>
          </w:tblCellMar>
        </w:tblPrEx>
        <w:trPr>
          <w:trHeight w:val="360"/>
          <w:jc w:val="center"/>
        </w:trPr>
        <w:tc>
          <w:tcPr>
            <w:tcW w:w="6840" w:type="dxa"/>
            <w:shd w:val="clear" w:color="auto" w:fill="auto"/>
            <w:vAlign w:val="center"/>
          </w:tcPr>
          <w:p w:rsidR="00337201" w:rsidRPr="00D91840" w:rsidRDefault="00337201" w:rsidP="00337201">
            <w:pPr>
              <w:pStyle w:val="NumberedList"/>
              <w:numPr>
                <w:ilvl w:val="0"/>
                <w:numId w:val="0"/>
              </w:numPr>
              <w:ind w:left="432" w:hanging="432"/>
            </w:pPr>
          </w:p>
        </w:tc>
        <w:tc>
          <w:tcPr>
            <w:tcW w:w="504" w:type="dxa"/>
            <w:shd w:val="clear" w:color="auto" w:fill="F2F2F2" w:themeFill="background1" w:themeFillShade="F2"/>
            <w:tcMar>
              <w:left w:w="0" w:type="dxa"/>
              <w:right w:w="0" w:type="dxa"/>
            </w:tcMar>
            <w:vAlign w:val="center"/>
          </w:tcPr>
          <w:p w:rsidR="00337201" w:rsidRPr="00D91840" w:rsidRDefault="00337201" w:rsidP="00337201">
            <w:pPr>
              <w:pStyle w:val="Numbers"/>
            </w:pPr>
            <w:r>
              <w:rPr>
                <w:noProof/>
                <w:lang w:val="en-GB" w:eastAsia="en-GB"/>
              </w:rPr>
              <w:drawing>
                <wp:inline distT="0" distB="0" distL="0" distR="0" wp14:anchorId="0D31DE21" wp14:editId="4D235714">
                  <wp:extent cx="238125" cy="238125"/>
                  <wp:effectExtent l="0" t="0" r="9525"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MC900423167[1].WMF"/>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8125" cy="238125"/>
                          </a:xfrm>
                          <a:prstGeom prst="rect">
                            <a:avLst/>
                          </a:prstGeom>
                        </pic:spPr>
                      </pic:pic>
                    </a:graphicData>
                  </a:graphic>
                </wp:inline>
              </w:drawing>
            </w:r>
          </w:p>
        </w:tc>
        <w:tc>
          <w:tcPr>
            <w:tcW w:w="504" w:type="dxa"/>
            <w:shd w:val="clear" w:color="auto" w:fill="F2F2F2" w:themeFill="background1" w:themeFillShade="F2"/>
            <w:tcMar>
              <w:left w:w="0" w:type="dxa"/>
              <w:right w:w="0" w:type="dxa"/>
            </w:tcMar>
            <w:vAlign w:val="center"/>
          </w:tcPr>
          <w:p w:rsidR="00337201" w:rsidRPr="00D91840" w:rsidRDefault="00337201" w:rsidP="00337201">
            <w:pPr>
              <w:pStyle w:val="Numbers"/>
            </w:pPr>
            <w:r>
              <w:rPr>
                <w:noProof/>
                <w:lang w:val="en-GB" w:eastAsia="en-GB"/>
              </w:rPr>
              <w:drawing>
                <wp:inline distT="0" distB="0" distL="0" distR="0" wp14:anchorId="5FD071DB" wp14:editId="5AACC55C">
                  <wp:extent cx="247650" cy="2476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MC900423165[1].WM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7650" cy="247650"/>
                          </a:xfrm>
                          <a:prstGeom prst="rect">
                            <a:avLst/>
                          </a:prstGeom>
                        </pic:spPr>
                      </pic:pic>
                    </a:graphicData>
                  </a:graphic>
                </wp:inline>
              </w:drawing>
            </w:r>
          </w:p>
        </w:tc>
        <w:tc>
          <w:tcPr>
            <w:tcW w:w="504" w:type="dxa"/>
            <w:shd w:val="clear" w:color="auto" w:fill="F2F2F2" w:themeFill="background1" w:themeFillShade="F2"/>
            <w:tcMar>
              <w:left w:w="0" w:type="dxa"/>
              <w:right w:w="0" w:type="dxa"/>
            </w:tcMar>
            <w:vAlign w:val="center"/>
          </w:tcPr>
          <w:p w:rsidR="00337201" w:rsidRPr="00D91840" w:rsidRDefault="00337201" w:rsidP="00337201">
            <w:pPr>
              <w:pStyle w:val="Numbers"/>
            </w:pPr>
            <w:r>
              <w:rPr>
                <w:noProof/>
                <w:lang w:val="en-GB" w:eastAsia="en-GB"/>
              </w:rPr>
              <mc:AlternateContent>
                <mc:Choice Requires="wpg">
                  <w:drawing>
                    <wp:anchor distT="0" distB="0" distL="114300" distR="114300" simplePos="0" relativeHeight="251661312" behindDoc="0" locked="0" layoutInCell="1" allowOverlap="1" wp14:anchorId="311C3C5B" wp14:editId="2344320C">
                      <wp:simplePos x="0" y="0"/>
                      <wp:positionH relativeFrom="column">
                        <wp:posOffset>0</wp:posOffset>
                      </wp:positionH>
                      <wp:positionV relativeFrom="paragraph">
                        <wp:posOffset>3175</wp:posOffset>
                      </wp:positionV>
                      <wp:extent cx="256540" cy="240030"/>
                      <wp:effectExtent l="0" t="0" r="0" b="7620"/>
                      <wp:wrapNone/>
                      <wp:docPr id="63" name="Group 63"/>
                      <wp:cNvGraphicFramePr/>
                      <a:graphic xmlns:a="http://schemas.openxmlformats.org/drawingml/2006/main">
                        <a:graphicData uri="http://schemas.microsoft.com/office/word/2010/wordprocessingGroup">
                          <wpg:wgp>
                            <wpg:cNvGrpSpPr/>
                            <wpg:grpSpPr>
                              <a:xfrm>
                                <a:off x="0" y="0"/>
                                <a:ext cx="256598" cy="240130"/>
                                <a:chOff x="0" y="0"/>
                                <a:chExt cx="313690" cy="313690"/>
                              </a:xfrm>
                            </wpg:grpSpPr>
                            <wps:wsp>
                              <wps:cNvPr id="64" name="Freeform 5"/>
                              <wps:cNvSpPr>
                                <a:spLocks/>
                              </wps:cNvSpPr>
                              <wps:spPr bwMode="auto">
                                <a:xfrm>
                                  <a:off x="0" y="0"/>
                                  <a:ext cx="313690" cy="313690"/>
                                </a:xfrm>
                                <a:custGeom>
                                  <a:avLst/>
                                  <a:gdLst>
                                    <a:gd name="T0" fmla="*/ 16260 w 16302"/>
                                    <a:gd name="T1" fmla="*/ 7317 h 16302"/>
                                    <a:gd name="T2" fmla="*/ 16045 w 16302"/>
                                    <a:gd name="T3" fmla="*/ 6112 h 16302"/>
                                    <a:gd name="T4" fmla="*/ 15661 w 16302"/>
                                    <a:gd name="T5" fmla="*/ 4976 h 16302"/>
                                    <a:gd name="T6" fmla="*/ 15121 w 16302"/>
                                    <a:gd name="T7" fmla="*/ 3922 h 16302"/>
                                    <a:gd name="T8" fmla="*/ 14439 w 16302"/>
                                    <a:gd name="T9" fmla="*/ 2964 h 16302"/>
                                    <a:gd name="T10" fmla="*/ 13631 w 16302"/>
                                    <a:gd name="T11" fmla="*/ 2115 h 16302"/>
                                    <a:gd name="T12" fmla="*/ 12707 w 16302"/>
                                    <a:gd name="T13" fmla="*/ 1391 h 16302"/>
                                    <a:gd name="T14" fmla="*/ 11683 w 16302"/>
                                    <a:gd name="T15" fmla="*/ 803 h 16302"/>
                                    <a:gd name="T16" fmla="*/ 10574 w 16302"/>
                                    <a:gd name="T17" fmla="*/ 366 h 16302"/>
                                    <a:gd name="T18" fmla="*/ 9392 w 16302"/>
                                    <a:gd name="T19" fmla="*/ 94 h 16302"/>
                                    <a:gd name="T20" fmla="*/ 8151 w 16302"/>
                                    <a:gd name="T21" fmla="*/ 0 h 16302"/>
                                    <a:gd name="T22" fmla="*/ 6910 w 16302"/>
                                    <a:gd name="T23" fmla="*/ 94 h 16302"/>
                                    <a:gd name="T24" fmla="*/ 5728 w 16302"/>
                                    <a:gd name="T25" fmla="*/ 366 h 16302"/>
                                    <a:gd name="T26" fmla="*/ 4619 w 16302"/>
                                    <a:gd name="T27" fmla="*/ 803 h 16302"/>
                                    <a:gd name="T28" fmla="*/ 3595 w 16302"/>
                                    <a:gd name="T29" fmla="*/ 1391 h 16302"/>
                                    <a:gd name="T30" fmla="*/ 2671 w 16302"/>
                                    <a:gd name="T31" fmla="*/ 2115 h 16302"/>
                                    <a:gd name="T32" fmla="*/ 1863 w 16302"/>
                                    <a:gd name="T33" fmla="*/ 2964 h 16302"/>
                                    <a:gd name="T34" fmla="*/ 1181 w 16302"/>
                                    <a:gd name="T35" fmla="*/ 3922 h 16302"/>
                                    <a:gd name="T36" fmla="*/ 641 w 16302"/>
                                    <a:gd name="T37" fmla="*/ 4976 h 16302"/>
                                    <a:gd name="T38" fmla="*/ 257 w 16302"/>
                                    <a:gd name="T39" fmla="*/ 6112 h 16302"/>
                                    <a:gd name="T40" fmla="*/ 42 w 16302"/>
                                    <a:gd name="T41" fmla="*/ 7317 h 16302"/>
                                    <a:gd name="T42" fmla="*/ 10 w 16302"/>
                                    <a:gd name="T43" fmla="*/ 8570 h 16302"/>
                                    <a:gd name="T44" fmla="*/ 166 w 16302"/>
                                    <a:gd name="T45" fmla="*/ 9793 h 16302"/>
                                    <a:gd name="T46" fmla="*/ 495 w 16302"/>
                                    <a:gd name="T47" fmla="*/ 10953 h 16302"/>
                                    <a:gd name="T48" fmla="*/ 984 w 16302"/>
                                    <a:gd name="T49" fmla="*/ 12035 h 16302"/>
                                    <a:gd name="T50" fmla="*/ 1620 w 16302"/>
                                    <a:gd name="T51" fmla="*/ 13027 h 16302"/>
                                    <a:gd name="T52" fmla="*/ 2388 w 16302"/>
                                    <a:gd name="T53" fmla="*/ 13914 h 16302"/>
                                    <a:gd name="T54" fmla="*/ 3275 w 16302"/>
                                    <a:gd name="T55" fmla="*/ 14682 h 16302"/>
                                    <a:gd name="T56" fmla="*/ 4267 w 16302"/>
                                    <a:gd name="T57" fmla="*/ 15318 h 16302"/>
                                    <a:gd name="T58" fmla="*/ 5349 w 16302"/>
                                    <a:gd name="T59" fmla="*/ 15807 h 16302"/>
                                    <a:gd name="T60" fmla="*/ 6509 w 16302"/>
                                    <a:gd name="T61" fmla="*/ 16136 h 16302"/>
                                    <a:gd name="T62" fmla="*/ 7732 w 16302"/>
                                    <a:gd name="T63" fmla="*/ 16292 h 16302"/>
                                    <a:gd name="T64" fmla="*/ 8984 w 16302"/>
                                    <a:gd name="T65" fmla="*/ 16260 h 16302"/>
                                    <a:gd name="T66" fmla="*/ 10188 w 16302"/>
                                    <a:gd name="T67" fmla="*/ 16045 h 16302"/>
                                    <a:gd name="T68" fmla="*/ 11323 w 16302"/>
                                    <a:gd name="T69" fmla="*/ 15661 h 16302"/>
                                    <a:gd name="T70" fmla="*/ 12376 w 16302"/>
                                    <a:gd name="T71" fmla="*/ 15121 h 16302"/>
                                    <a:gd name="T72" fmla="*/ 13335 w 16302"/>
                                    <a:gd name="T73" fmla="*/ 14439 h 16302"/>
                                    <a:gd name="T74" fmla="*/ 14184 w 16302"/>
                                    <a:gd name="T75" fmla="*/ 13631 h 16302"/>
                                    <a:gd name="T76" fmla="*/ 14909 w 16302"/>
                                    <a:gd name="T77" fmla="*/ 12707 h 16302"/>
                                    <a:gd name="T78" fmla="*/ 15498 w 16302"/>
                                    <a:gd name="T79" fmla="*/ 11683 h 16302"/>
                                    <a:gd name="T80" fmla="*/ 15935 w 16302"/>
                                    <a:gd name="T81" fmla="*/ 10574 h 16302"/>
                                    <a:gd name="T82" fmla="*/ 16208 w 16302"/>
                                    <a:gd name="T83" fmla="*/ 9392 h 16302"/>
                                    <a:gd name="T84" fmla="*/ 16302 w 16302"/>
                                    <a:gd name="T85" fmla="*/ 8151 h 163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6302" h="16302">
                                      <a:moveTo>
                                        <a:pt x="16302" y="8151"/>
                                      </a:moveTo>
                                      <a:lnTo>
                                        <a:pt x="16292" y="7731"/>
                                      </a:lnTo>
                                      <a:lnTo>
                                        <a:pt x="16260" y="7317"/>
                                      </a:lnTo>
                                      <a:lnTo>
                                        <a:pt x="16208" y="6908"/>
                                      </a:lnTo>
                                      <a:lnTo>
                                        <a:pt x="16136" y="6507"/>
                                      </a:lnTo>
                                      <a:lnTo>
                                        <a:pt x="16045" y="6112"/>
                                      </a:lnTo>
                                      <a:lnTo>
                                        <a:pt x="15935" y="5725"/>
                                      </a:lnTo>
                                      <a:lnTo>
                                        <a:pt x="15807" y="5346"/>
                                      </a:lnTo>
                                      <a:lnTo>
                                        <a:pt x="15661" y="4976"/>
                                      </a:lnTo>
                                      <a:lnTo>
                                        <a:pt x="15498" y="4614"/>
                                      </a:lnTo>
                                      <a:lnTo>
                                        <a:pt x="15318" y="4263"/>
                                      </a:lnTo>
                                      <a:lnTo>
                                        <a:pt x="15121" y="3922"/>
                                      </a:lnTo>
                                      <a:lnTo>
                                        <a:pt x="14909" y="3592"/>
                                      </a:lnTo>
                                      <a:lnTo>
                                        <a:pt x="14682" y="3272"/>
                                      </a:lnTo>
                                      <a:lnTo>
                                        <a:pt x="14439" y="2964"/>
                                      </a:lnTo>
                                      <a:lnTo>
                                        <a:pt x="14184" y="2668"/>
                                      </a:lnTo>
                                      <a:lnTo>
                                        <a:pt x="13914" y="2385"/>
                                      </a:lnTo>
                                      <a:lnTo>
                                        <a:pt x="13631" y="2115"/>
                                      </a:lnTo>
                                      <a:lnTo>
                                        <a:pt x="13335" y="1859"/>
                                      </a:lnTo>
                                      <a:lnTo>
                                        <a:pt x="13026" y="1618"/>
                                      </a:lnTo>
                                      <a:lnTo>
                                        <a:pt x="12707" y="1391"/>
                                      </a:lnTo>
                                      <a:lnTo>
                                        <a:pt x="12376" y="1179"/>
                                      </a:lnTo>
                                      <a:lnTo>
                                        <a:pt x="12035" y="982"/>
                                      </a:lnTo>
                                      <a:lnTo>
                                        <a:pt x="11683" y="803"/>
                                      </a:lnTo>
                                      <a:lnTo>
                                        <a:pt x="11323" y="640"/>
                                      </a:lnTo>
                                      <a:lnTo>
                                        <a:pt x="10953" y="494"/>
                                      </a:lnTo>
                                      <a:lnTo>
                                        <a:pt x="10574" y="366"/>
                                      </a:lnTo>
                                      <a:lnTo>
                                        <a:pt x="10188" y="257"/>
                                      </a:lnTo>
                                      <a:lnTo>
                                        <a:pt x="9793" y="165"/>
                                      </a:lnTo>
                                      <a:lnTo>
                                        <a:pt x="9392" y="94"/>
                                      </a:lnTo>
                                      <a:lnTo>
                                        <a:pt x="8984" y="42"/>
                                      </a:lnTo>
                                      <a:lnTo>
                                        <a:pt x="8570" y="10"/>
                                      </a:lnTo>
                                      <a:lnTo>
                                        <a:pt x="8151" y="0"/>
                                      </a:lnTo>
                                      <a:lnTo>
                                        <a:pt x="7732" y="10"/>
                                      </a:lnTo>
                                      <a:lnTo>
                                        <a:pt x="7318" y="42"/>
                                      </a:lnTo>
                                      <a:lnTo>
                                        <a:pt x="6910" y="94"/>
                                      </a:lnTo>
                                      <a:lnTo>
                                        <a:pt x="6509" y="165"/>
                                      </a:lnTo>
                                      <a:lnTo>
                                        <a:pt x="6114" y="257"/>
                                      </a:lnTo>
                                      <a:lnTo>
                                        <a:pt x="5728" y="366"/>
                                      </a:lnTo>
                                      <a:lnTo>
                                        <a:pt x="5349" y="494"/>
                                      </a:lnTo>
                                      <a:lnTo>
                                        <a:pt x="4979" y="640"/>
                                      </a:lnTo>
                                      <a:lnTo>
                                        <a:pt x="4619" y="803"/>
                                      </a:lnTo>
                                      <a:lnTo>
                                        <a:pt x="4267" y="982"/>
                                      </a:lnTo>
                                      <a:lnTo>
                                        <a:pt x="3926" y="1179"/>
                                      </a:lnTo>
                                      <a:lnTo>
                                        <a:pt x="3595" y="1391"/>
                                      </a:lnTo>
                                      <a:lnTo>
                                        <a:pt x="3275" y="1618"/>
                                      </a:lnTo>
                                      <a:lnTo>
                                        <a:pt x="2967" y="1859"/>
                                      </a:lnTo>
                                      <a:lnTo>
                                        <a:pt x="2671" y="2115"/>
                                      </a:lnTo>
                                      <a:lnTo>
                                        <a:pt x="2388" y="2385"/>
                                      </a:lnTo>
                                      <a:lnTo>
                                        <a:pt x="2118" y="2668"/>
                                      </a:lnTo>
                                      <a:lnTo>
                                        <a:pt x="1863" y="2964"/>
                                      </a:lnTo>
                                      <a:lnTo>
                                        <a:pt x="1620" y="3272"/>
                                      </a:lnTo>
                                      <a:lnTo>
                                        <a:pt x="1393" y="3592"/>
                                      </a:lnTo>
                                      <a:lnTo>
                                        <a:pt x="1181" y="3922"/>
                                      </a:lnTo>
                                      <a:lnTo>
                                        <a:pt x="984" y="4263"/>
                                      </a:lnTo>
                                      <a:lnTo>
                                        <a:pt x="804" y="4614"/>
                                      </a:lnTo>
                                      <a:lnTo>
                                        <a:pt x="641" y="4976"/>
                                      </a:lnTo>
                                      <a:lnTo>
                                        <a:pt x="495" y="5346"/>
                                      </a:lnTo>
                                      <a:lnTo>
                                        <a:pt x="367" y="5725"/>
                                      </a:lnTo>
                                      <a:lnTo>
                                        <a:pt x="257" y="6112"/>
                                      </a:lnTo>
                                      <a:lnTo>
                                        <a:pt x="166" y="6507"/>
                                      </a:lnTo>
                                      <a:lnTo>
                                        <a:pt x="94" y="6908"/>
                                      </a:lnTo>
                                      <a:lnTo>
                                        <a:pt x="42" y="7317"/>
                                      </a:lnTo>
                                      <a:lnTo>
                                        <a:pt x="10" y="7731"/>
                                      </a:lnTo>
                                      <a:lnTo>
                                        <a:pt x="0" y="8151"/>
                                      </a:lnTo>
                                      <a:lnTo>
                                        <a:pt x="10" y="8570"/>
                                      </a:lnTo>
                                      <a:lnTo>
                                        <a:pt x="42" y="8984"/>
                                      </a:lnTo>
                                      <a:lnTo>
                                        <a:pt x="94" y="9392"/>
                                      </a:lnTo>
                                      <a:lnTo>
                                        <a:pt x="166" y="9793"/>
                                      </a:lnTo>
                                      <a:lnTo>
                                        <a:pt x="257" y="10188"/>
                                      </a:lnTo>
                                      <a:lnTo>
                                        <a:pt x="367" y="10574"/>
                                      </a:lnTo>
                                      <a:lnTo>
                                        <a:pt x="495" y="10953"/>
                                      </a:lnTo>
                                      <a:lnTo>
                                        <a:pt x="641" y="11323"/>
                                      </a:lnTo>
                                      <a:lnTo>
                                        <a:pt x="804" y="11683"/>
                                      </a:lnTo>
                                      <a:lnTo>
                                        <a:pt x="984" y="12035"/>
                                      </a:lnTo>
                                      <a:lnTo>
                                        <a:pt x="1181" y="12376"/>
                                      </a:lnTo>
                                      <a:lnTo>
                                        <a:pt x="1393" y="12707"/>
                                      </a:lnTo>
                                      <a:lnTo>
                                        <a:pt x="1620" y="13027"/>
                                      </a:lnTo>
                                      <a:lnTo>
                                        <a:pt x="1863" y="13335"/>
                                      </a:lnTo>
                                      <a:lnTo>
                                        <a:pt x="2118" y="13631"/>
                                      </a:lnTo>
                                      <a:lnTo>
                                        <a:pt x="2388" y="13914"/>
                                      </a:lnTo>
                                      <a:lnTo>
                                        <a:pt x="2671" y="14184"/>
                                      </a:lnTo>
                                      <a:lnTo>
                                        <a:pt x="2967" y="14439"/>
                                      </a:lnTo>
                                      <a:lnTo>
                                        <a:pt x="3275" y="14682"/>
                                      </a:lnTo>
                                      <a:lnTo>
                                        <a:pt x="3595" y="14909"/>
                                      </a:lnTo>
                                      <a:lnTo>
                                        <a:pt x="3926" y="15121"/>
                                      </a:lnTo>
                                      <a:lnTo>
                                        <a:pt x="4267" y="15318"/>
                                      </a:lnTo>
                                      <a:lnTo>
                                        <a:pt x="4619" y="15498"/>
                                      </a:lnTo>
                                      <a:lnTo>
                                        <a:pt x="4979" y="15661"/>
                                      </a:lnTo>
                                      <a:lnTo>
                                        <a:pt x="5349" y="15807"/>
                                      </a:lnTo>
                                      <a:lnTo>
                                        <a:pt x="5728" y="15935"/>
                                      </a:lnTo>
                                      <a:lnTo>
                                        <a:pt x="6114" y="16045"/>
                                      </a:lnTo>
                                      <a:lnTo>
                                        <a:pt x="6509" y="16136"/>
                                      </a:lnTo>
                                      <a:lnTo>
                                        <a:pt x="6910" y="16208"/>
                                      </a:lnTo>
                                      <a:lnTo>
                                        <a:pt x="7318" y="16260"/>
                                      </a:lnTo>
                                      <a:lnTo>
                                        <a:pt x="7732" y="16292"/>
                                      </a:lnTo>
                                      <a:lnTo>
                                        <a:pt x="8151" y="16302"/>
                                      </a:lnTo>
                                      <a:lnTo>
                                        <a:pt x="8570" y="16292"/>
                                      </a:lnTo>
                                      <a:lnTo>
                                        <a:pt x="8984" y="16260"/>
                                      </a:lnTo>
                                      <a:lnTo>
                                        <a:pt x="9392" y="16208"/>
                                      </a:lnTo>
                                      <a:lnTo>
                                        <a:pt x="9793" y="16136"/>
                                      </a:lnTo>
                                      <a:lnTo>
                                        <a:pt x="10188" y="16045"/>
                                      </a:lnTo>
                                      <a:lnTo>
                                        <a:pt x="10574" y="15935"/>
                                      </a:lnTo>
                                      <a:lnTo>
                                        <a:pt x="10953" y="15807"/>
                                      </a:lnTo>
                                      <a:lnTo>
                                        <a:pt x="11323" y="15661"/>
                                      </a:lnTo>
                                      <a:lnTo>
                                        <a:pt x="11683" y="15498"/>
                                      </a:lnTo>
                                      <a:lnTo>
                                        <a:pt x="12035" y="15318"/>
                                      </a:lnTo>
                                      <a:lnTo>
                                        <a:pt x="12376" y="15121"/>
                                      </a:lnTo>
                                      <a:lnTo>
                                        <a:pt x="12707" y="14909"/>
                                      </a:lnTo>
                                      <a:lnTo>
                                        <a:pt x="13026" y="14682"/>
                                      </a:lnTo>
                                      <a:lnTo>
                                        <a:pt x="13335" y="14439"/>
                                      </a:lnTo>
                                      <a:lnTo>
                                        <a:pt x="13631" y="14184"/>
                                      </a:lnTo>
                                      <a:lnTo>
                                        <a:pt x="13914" y="13914"/>
                                      </a:lnTo>
                                      <a:lnTo>
                                        <a:pt x="14184" y="13631"/>
                                      </a:lnTo>
                                      <a:lnTo>
                                        <a:pt x="14439" y="13335"/>
                                      </a:lnTo>
                                      <a:lnTo>
                                        <a:pt x="14682" y="13027"/>
                                      </a:lnTo>
                                      <a:lnTo>
                                        <a:pt x="14909" y="12707"/>
                                      </a:lnTo>
                                      <a:lnTo>
                                        <a:pt x="15121" y="12376"/>
                                      </a:lnTo>
                                      <a:lnTo>
                                        <a:pt x="15318" y="12035"/>
                                      </a:lnTo>
                                      <a:lnTo>
                                        <a:pt x="15498" y="11683"/>
                                      </a:lnTo>
                                      <a:lnTo>
                                        <a:pt x="15661" y="11323"/>
                                      </a:lnTo>
                                      <a:lnTo>
                                        <a:pt x="15807" y="10953"/>
                                      </a:lnTo>
                                      <a:lnTo>
                                        <a:pt x="15935" y="10574"/>
                                      </a:lnTo>
                                      <a:lnTo>
                                        <a:pt x="16045" y="10188"/>
                                      </a:lnTo>
                                      <a:lnTo>
                                        <a:pt x="16136" y="9793"/>
                                      </a:lnTo>
                                      <a:lnTo>
                                        <a:pt x="16208" y="9392"/>
                                      </a:lnTo>
                                      <a:lnTo>
                                        <a:pt x="16260" y="8984"/>
                                      </a:lnTo>
                                      <a:lnTo>
                                        <a:pt x="16292" y="8570"/>
                                      </a:lnTo>
                                      <a:lnTo>
                                        <a:pt x="16302" y="8151"/>
                                      </a:lnTo>
                                      <a:close/>
                                    </a:path>
                                  </a:pathLst>
                                </a:custGeom>
                                <a:solidFill>
                                  <a:srgbClr val="FCD9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6"/>
                              <wps:cNvSpPr>
                                <a:spLocks/>
                              </wps:cNvSpPr>
                              <wps:spPr bwMode="auto">
                                <a:xfrm>
                                  <a:off x="18415" y="156845"/>
                                  <a:ext cx="276860" cy="138430"/>
                                </a:xfrm>
                                <a:custGeom>
                                  <a:avLst/>
                                  <a:gdLst>
                                    <a:gd name="T0" fmla="*/ 36 w 14378"/>
                                    <a:gd name="T1" fmla="*/ 735 h 7189"/>
                                    <a:gd name="T2" fmla="*/ 226 w 14378"/>
                                    <a:gd name="T3" fmla="*/ 1796 h 7189"/>
                                    <a:gd name="T4" fmla="*/ 565 w 14378"/>
                                    <a:gd name="T5" fmla="*/ 2798 h 7189"/>
                                    <a:gd name="T6" fmla="*/ 1041 w 14378"/>
                                    <a:gd name="T7" fmla="*/ 3727 h 7189"/>
                                    <a:gd name="T8" fmla="*/ 1641 w 14378"/>
                                    <a:gd name="T9" fmla="*/ 4573 h 7189"/>
                                    <a:gd name="T10" fmla="*/ 2355 w 14378"/>
                                    <a:gd name="T11" fmla="*/ 5322 h 7189"/>
                                    <a:gd name="T12" fmla="*/ 3170 w 14378"/>
                                    <a:gd name="T13" fmla="*/ 5961 h 7189"/>
                                    <a:gd name="T14" fmla="*/ 4072 w 14378"/>
                                    <a:gd name="T15" fmla="*/ 6480 h 7189"/>
                                    <a:gd name="T16" fmla="*/ 5051 w 14378"/>
                                    <a:gd name="T17" fmla="*/ 6866 h 7189"/>
                                    <a:gd name="T18" fmla="*/ 6095 w 14378"/>
                                    <a:gd name="T19" fmla="*/ 7107 h 7189"/>
                                    <a:gd name="T20" fmla="*/ 7189 w 14378"/>
                                    <a:gd name="T21" fmla="*/ 7189 h 7189"/>
                                    <a:gd name="T22" fmla="*/ 8283 w 14378"/>
                                    <a:gd name="T23" fmla="*/ 7107 h 7189"/>
                                    <a:gd name="T24" fmla="*/ 9327 w 14378"/>
                                    <a:gd name="T25" fmla="*/ 6866 h 7189"/>
                                    <a:gd name="T26" fmla="*/ 10306 w 14378"/>
                                    <a:gd name="T27" fmla="*/ 6480 h 7189"/>
                                    <a:gd name="T28" fmla="*/ 11208 w 14378"/>
                                    <a:gd name="T29" fmla="*/ 5961 h 7189"/>
                                    <a:gd name="T30" fmla="*/ 12023 w 14378"/>
                                    <a:gd name="T31" fmla="*/ 5322 h 7189"/>
                                    <a:gd name="T32" fmla="*/ 12736 w 14378"/>
                                    <a:gd name="T33" fmla="*/ 4573 h 7189"/>
                                    <a:gd name="T34" fmla="*/ 13337 w 14378"/>
                                    <a:gd name="T35" fmla="*/ 3727 h 7189"/>
                                    <a:gd name="T36" fmla="*/ 13813 w 14378"/>
                                    <a:gd name="T37" fmla="*/ 2798 h 7189"/>
                                    <a:gd name="T38" fmla="*/ 14152 w 14378"/>
                                    <a:gd name="T39" fmla="*/ 1796 h 7189"/>
                                    <a:gd name="T40" fmla="*/ 14342 w 14378"/>
                                    <a:gd name="T41" fmla="*/ 735 h 7189"/>
                                    <a:gd name="T42" fmla="*/ 14377 w 14378"/>
                                    <a:gd name="T43" fmla="*/ 15 h 7189"/>
                                    <a:gd name="T44" fmla="*/ 14357 w 14378"/>
                                    <a:gd name="T45" fmla="*/ 221 h 7189"/>
                                    <a:gd name="T46" fmla="*/ 14282 w 14378"/>
                                    <a:gd name="T47" fmla="*/ 631 h 7189"/>
                                    <a:gd name="T48" fmla="*/ 14122 w 14378"/>
                                    <a:gd name="T49" fmla="*/ 1193 h 7189"/>
                                    <a:gd name="T50" fmla="*/ 13843 w 14378"/>
                                    <a:gd name="T51" fmla="*/ 1857 h 7189"/>
                                    <a:gd name="T52" fmla="*/ 13413 w 14378"/>
                                    <a:gd name="T53" fmla="*/ 2572 h 7189"/>
                                    <a:gd name="T54" fmla="*/ 12800 w 14378"/>
                                    <a:gd name="T55" fmla="*/ 3287 h 7189"/>
                                    <a:gd name="T56" fmla="*/ 11970 w 14378"/>
                                    <a:gd name="T57" fmla="*/ 3950 h 7189"/>
                                    <a:gd name="T58" fmla="*/ 10891 w 14378"/>
                                    <a:gd name="T59" fmla="*/ 4513 h 7189"/>
                                    <a:gd name="T60" fmla="*/ 9530 w 14378"/>
                                    <a:gd name="T61" fmla="*/ 4922 h 7189"/>
                                    <a:gd name="T62" fmla="*/ 7855 w 14378"/>
                                    <a:gd name="T63" fmla="*/ 5129 h 7189"/>
                                    <a:gd name="T64" fmla="*/ 5992 w 14378"/>
                                    <a:gd name="T65" fmla="*/ 5085 h 7189"/>
                                    <a:gd name="T66" fmla="*/ 4422 w 14378"/>
                                    <a:gd name="T67" fmla="*/ 4806 h 7189"/>
                                    <a:gd name="T68" fmla="*/ 3153 w 14378"/>
                                    <a:gd name="T69" fmla="*/ 4339 h 7189"/>
                                    <a:gd name="T70" fmla="*/ 2153 w 14378"/>
                                    <a:gd name="T71" fmla="*/ 3738 h 7189"/>
                                    <a:gd name="T72" fmla="*/ 1390 w 14378"/>
                                    <a:gd name="T73" fmla="*/ 3052 h 7189"/>
                                    <a:gd name="T74" fmla="*/ 832 w 14378"/>
                                    <a:gd name="T75" fmla="*/ 2331 h 7189"/>
                                    <a:gd name="T76" fmla="*/ 447 w 14378"/>
                                    <a:gd name="T77" fmla="*/ 1627 h 7189"/>
                                    <a:gd name="T78" fmla="*/ 204 w 14378"/>
                                    <a:gd name="T79" fmla="*/ 991 h 7189"/>
                                    <a:gd name="T80" fmla="*/ 69 w 14378"/>
                                    <a:gd name="T81" fmla="*/ 475 h 7189"/>
                                    <a:gd name="T82" fmla="*/ 12 w 14378"/>
                                    <a:gd name="T83" fmla="*/ 127 h 7189"/>
                                    <a:gd name="T84" fmla="*/ 0 w 14378"/>
                                    <a:gd name="T85" fmla="*/ 0 h 71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4378" h="7189">
                                      <a:moveTo>
                                        <a:pt x="0" y="0"/>
                                      </a:moveTo>
                                      <a:lnTo>
                                        <a:pt x="9" y="370"/>
                                      </a:lnTo>
                                      <a:lnTo>
                                        <a:pt x="36" y="735"/>
                                      </a:lnTo>
                                      <a:lnTo>
                                        <a:pt x="82" y="1094"/>
                                      </a:lnTo>
                                      <a:lnTo>
                                        <a:pt x="146" y="1449"/>
                                      </a:lnTo>
                                      <a:lnTo>
                                        <a:pt x="226" y="1796"/>
                                      </a:lnTo>
                                      <a:lnTo>
                                        <a:pt x="323" y="2138"/>
                                      </a:lnTo>
                                      <a:lnTo>
                                        <a:pt x="436" y="2472"/>
                                      </a:lnTo>
                                      <a:lnTo>
                                        <a:pt x="565" y="2798"/>
                                      </a:lnTo>
                                      <a:lnTo>
                                        <a:pt x="709" y="3117"/>
                                      </a:lnTo>
                                      <a:lnTo>
                                        <a:pt x="868" y="3426"/>
                                      </a:lnTo>
                                      <a:lnTo>
                                        <a:pt x="1041" y="3727"/>
                                      </a:lnTo>
                                      <a:lnTo>
                                        <a:pt x="1228" y="4019"/>
                                      </a:lnTo>
                                      <a:lnTo>
                                        <a:pt x="1428" y="4301"/>
                                      </a:lnTo>
                                      <a:lnTo>
                                        <a:pt x="1641" y="4573"/>
                                      </a:lnTo>
                                      <a:lnTo>
                                        <a:pt x="1867" y="4834"/>
                                      </a:lnTo>
                                      <a:lnTo>
                                        <a:pt x="2106" y="5083"/>
                                      </a:lnTo>
                                      <a:lnTo>
                                        <a:pt x="2355" y="5322"/>
                                      </a:lnTo>
                                      <a:lnTo>
                                        <a:pt x="2616" y="5548"/>
                                      </a:lnTo>
                                      <a:lnTo>
                                        <a:pt x="2888" y="5761"/>
                                      </a:lnTo>
                                      <a:lnTo>
                                        <a:pt x="3170" y="5961"/>
                                      </a:lnTo>
                                      <a:lnTo>
                                        <a:pt x="3462" y="6148"/>
                                      </a:lnTo>
                                      <a:lnTo>
                                        <a:pt x="3763" y="6321"/>
                                      </a:lnTo>
                                      <a:lnTo>
                                        <a:pt x="4072" y="6480"/>
                                      </a:lnTo>
                                      <a:lnTo>
                                        <a:pt x="4391" y="6624"/>
                                      </a:lnTo>
                                      <a:lnTo>
                                        <a:pt x="4717" y="6753"/>
                                      </a:lnTo>
                                      <a:lnTo>
                                        <a:pt x="5051" y="6866"/>
                                      </a:lnTo>
                                      <a:lnTo>
                                        <a:pt x="5393" y="6963"/>
                                      </a:lnTo>
                                      <a:lnTo>
                                        <a:pt x="5740" y="7043"/>
                                      </a:lnTo>
                                      <a:lnTo>
                                        <a:pt x="6095" y="7107"/>
                                      </a:lnTo>
                                      <a:lnTo>
                                        <a:pt x="6454" y="7153"/>
                                      </a:lnTo>
                                      <a:lnTo>
                                        <a:pt x="6819" y="7180"/>
                                      </a:lnTo>
                                      <a:lnTo>
                                        <a:pt x="7189" y="7189"/>
                                      </a:lnTo>
                                      <a:lnTo>
                                        <a:pt x="7559" y="7180"/>
                                      </a:lnTo>
                                      <a:lnTo>
                                        <a:pt x="7924" y="7153"/>
                                      </a:lnTo>
                                      <a:lnTo>
                                        <a:pt x="8283" y="7107"/>
                                      </a:lnTo>
                                      <a:lnTo>
                                        <a:pt x="8638" y="7043"/>
                                      </a:lnTo>
                                      <a:lnTo>
                                        <a:pt x="8985" y="6963"/>
                                      </a:lnTo>
                                      <a:lnTo>
                                        <a:pt x="9327" y="6866"/>
                                      </a:lnTo>
                                      <a:lnTo>
                                        <a:pt x="9661" y="6753"/>
                                      </a:lnTo>
                                      <a:lnTo>
                                        <a:pt x="9987" y="6624"/>
                                      </a:lnTo>
                                      <a:lnTo>
                                        <a:pt x="10306" y="6480"/>
                                      </a:lnTo>
                                      <a:lnTo>
                                        <a:pt x="10615" y="6321"/>
                                      </a:lnTo>
                                      <a:lnTo>
                                        <a:pt x="10916" y="6148"/>
                                      </a:lnTo>
                                      <a:lnTo>
                                        <a:pt x="11208" y="5961"/>
                                      </a:lnTo>
                                      <a:lnTo>
                                        <a:pt x="11490" y="5761"/>
                                      </a:lnTo>
                                      <a:lnTo>
                                        <a:pt x="11762" y="5548"/>
                                      </a:lnTo>
                                      <a:lnTo>
                                        <a:pt x="12023" y="5322"/>
                                      </a:lnTo>
                                      <a:lnTo>
                                        <a:pt x="12272" y="5083"/>
                                      </a:lnTo>
                                      <a:lnTo>
                                        <a:pt x="12511" y="4834"/>
                                      </a:lnTo>
                                      <a:lnTo>
                                        <a:pt x="12736" y="4573"/>
                                      </a:lnTo>
                                      <a:lnTo>
                                        <a:pt x="12950" y="4301"/>
                                      </a:lnTo>
                                      <a:lnTo>
                                        <a:pt x="13150" y="4019"/>
                                      </a:lnTo>
                                      <a:lnTo>
                                        <a:pt x="13337" y="3727"/>
                                      </a:lnTo>
                                      <a:lnTo>
                                        <a:pt x="13510" y="3426"/>
                                      </a:lnTo>
                                      <a:lnTo>
                                        <a:pt x="13669" y="3117"/>
                                      </a:lnTo>
                                      <a:lnTo>
                                        <a:pt x="13813" y="2798"/>
                                      </a:lnTo>
                                      <a:lnTo>
                                        <a:pt x="13942" y="2472"/>
                                      </a:lnTo>
                                      <a:lnTo>
                                        <a:pt x="14055" y="2138"/>
                                      </a:lnTo>
                                      <a:lnTo>
                                        <a:pt x="14152" y="1796"/>
                                      </a:lnTo>
                                      <a:lnTo>
                                        <a:pt x="14232" y="1449"/>
                                      </a:lnTo>
                                      <a:lnTo>
                                        <a:pt x="14296" y="1094"/>
                                      </a:lnTo>
                                      <a:lnTo>
                                        <a:pt x="14342" y="735"/>
                                      </a:lnTo>
                                      <a:lnTo>
                                        <a:pt x="14369" y="370"/>
                                      </a:lnTo>
                                      <a:lnTo>
                                        <a:pt x="14378" y="0"/>
                                      </a:lnTo>
                                      <a:lnTo>
                                        <a:pt x="14377" y="15"/>
                                      </a:lnTo>
                                      <a:lnTo>
                                        <a:pt x="14374" y="58"/>
                                      </a:lnTo>
                                      <a:lnTo>
                                        <a:pt x="14368" y="127"/>
                                      </a:lnTo>
                                      <a:lnTo>
                                        <a:pt x="14357" y="221"/>
                                      </a:lnTo>
                                      <a:lnTo>
                                        <a:pt x="14339" y="337"/>
                                      </a:lnTo>
                                      <a:lnTo>
                                        <a:pt x="14315" y="475"/>
                                      </a:lnTo>
                                      <a:lnTo>
                                        <a:pt x="14282" y="631"/>
                                      </a:lnTo>
                                      <a:lnTo>
                                        <a:pt x="14240" y="804"/>
                                      </a:lnTo>
                                      <a:lnTo>
                                        <a:pt x="14187" y="991"/>
                                      </a:lnTo>
                                      <a:lnTo>
                                        <a:pt x="14122" y="1193"/>
                                      </a:lnTo>
                                      <a:lnTo>
                                        <a:pt x="14044" y="1405"/>
                                      </a:lnTo>
                                      <a:lnTo>
                                        <a:pt x="13951" y="1627"/>
                                      </a:lnTo>
                                      <a:lnTo>
                                        <a:pt x="13843" y="1857"/>
                                      </a:lnTo>
                                      <a:lnTo>
                                        <a:pt x="13718" y="2092"/>
                                      </a:lnTo>
                                      <a:lnTo>
                                        <a:pt x="13575" y="2331"/>
                                      </a:lnTo>
                                      <a:lnTo>
                                        <a:pt x="13413" y="2572"/>
                                      </a:lnTo>
                                      <a:lnTo>
                                        <a:pt x="13231" y="2812"/>
                                      </a:lnTo>
                                      <a:lnTo>
                                        <a:pt x="13026" y="3052"/>
                                      </a:lnTo>
                                      <a:lnTo>
                                        <a:pt x="12800" y="3287"/>
                                      </a:lnTo>
                                      <a:lnTo>
                                        <a:pt x="12548" y="3516"/>
                                      </a:lnTo>
                                      <a:lnTo>
                                        <a:pt x="12272" y="3738"/>
                                      </a:lnTo>
                                      <a:lnTo>
                                        <a:pt x="11970" y="3950"/>
                                      </a:lnTo>
                                      <a:lnTo>
                                        <a:pt x="11639" y="4152"/>
                                      </a:lnTo>
                                      <a:lnTo>
                                        <a:pt x="11280" y="4339"/>
                                      </a:lnTo>
                                      <a:lnTo>
                                        <a:pt x="10891" y="4513"/>
                                      </a:lnTo>
                                      <a:lnTo>
                                        <a:pt x="10470" y="4668"/>
                                      </a:lnTo>
                                      <a:lnTo>
                                        <a:pt x="10016" y="4806"/>
                                      </a:lnTo>
                                      <a:lnTo>
                                        <a:pt x="9530" y="4922"/>
                                      </a:lnTo>
                                      <a:lnTo>
                                        <a:pt x="9009" y="5016"/>
                                      </a:lnTo>
                                      <a:lnTo>
                                        <a:pt x="8450" y="5085"/>
                                      </a:lnTo>
                                      <a:lnTo>
                                        <a:pt x="7855" y="5129"/>
                                      </a:lnTo>
                                      <a:lnTo>
                                        <a:pt x="7222" y="5143"/>
                                      </a:lnTo>
                                      <a:lnTo>
                                        <a:pt x="6588" y="5129"/>
                                      </a:lnTo>
                                      <a:lnTo>
                                        <a:pt x="5992" y="5085"/>
                                      </a:lnTo>
                                      <a:lnTo>
                                        <a:pt x="5433" y="5016"/>
                                      </a:lnTo>
                                      <a:lnTo>
                                        <a:pt x="4911" y="4922"/>
                                      </a:lnTo>
                                      <a:lnTo>
                                        <a:pt x="4422" y="4806"/>
                                      </a:lnTo>
                                      <a:lnTo>
                                        <a:pt x="3967" y="4668"/>
                                      </a:lnTo>
                                      <a:lnTo>
                                        <a:pt x="3544" y="4513"/>
                                      </a:lnTo>
                                      <a:lnTo>
                                        <a:pt x="3153" y="4339"/>
                                      </a:lnTo>
                                      <a:lnTo>
                                        <a:pt x="2792" y="4152"/>
                                      </a:lnTo>
                                      <a:lnTo>
                                        <a:pt x="2458" y="3950"/>
                                      </a:lnTo>
                                      <a:lnTo>
                                        <a:pt x="2153" y="3738"/>
                                      </a:lnTo>
                                      <a:lnTo>
                                        <a:pt x="1874" y="3516"/>
                                      </a:lnTo>
                                      <a:lnTo>
                                        <a:pt x="1620" y="3287"/>
                                      </a:lnTo>
                                      <a:lnTo>
                                        <a:pt x="1390" y="3052"/>
                                      </a:lnTo>
                                      <a:lnTo>
                                        <a:pt x="1183" y="2812"/>
                                      </a:lnTo>
                                      <a:lnTo>
                                        <a:pt x="997" y="2572"/>
                                      </a:lnTo>
                                      <a:lnTo>
                                        <a:pt x="832" y="2331"/>
                                      </a:lnTo>
                                      <a:lnTo>
                                        <a:pt x="687" y="2092"/>
                                      </a:lnTo>
                                      <a:lnTo>
                                        <a:pt x="558" y="1857"/>
                                      </a:lnTo>
                                      <a:lnTo>
                                        <a:pt x="447" y="1627"/>
                                      </a:lnTo>
                                      <a:lnTo>
                                        <a:pt x="352" y="1405"/>
                                      </a:lnTo>
                                      <a:lnTo>
                                        <a:pt x="271" y="1193"/>
                                      </a:lnTo>
                                      <a:lnTo>
                                        <a:pt x="204" y="991"/>
                                      </a:lnTo>
                                      <a:lnTo>
                                        <a:pt x="149" y="804"/>
                                      </a:lnTo>
                                      <a:lnTo>
                                        <a:pt x="104" y="631"/>
                                      </a:lnTo>
                                      <a:lnTo>
                                        <a:pt x="69" y="475"/>
                                      </a:lnTo>
                                      <a:lnTo>
                                        <a:pt x="43" y="337"/>
                                      </a:lnTo>
                                      <a:lnTo>
                                        <a:pt x="24" y="221"/>
                                      </a:lnTo>
                                      <a:lnTo>
                                        <a:pt x="12" y="127"/>
                                      </a:lnTo>
                                      <a:lnTo>
                                        <a:pt x="4" y="58"/>
                                      </a:lnTo>
                                      <a:lnTo>
                                        <a:pt x="1" y="15"/>
                                      </a:lnTo>
                                      <a:lnTo>
                                        <a:pt x="0" y="0"/>
                                      </a:lnTo>
                                      <a:close/>
                                    </a:path>
                                  </a:pathLst>
                                </a:custGeom>
                                <a:solidFill>
                                  <a:srgbClr val="F9C8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7"/>
                              <wps:cNvSpPr>
                                <a:spLocks/>
                              </wps:cNvSpPr>
                              <wps:spPr bwMode="auto">
                                <a:xfrm>
                                  <a:off x="98425" y="81915"/>
                                  <a:ext cx="31750" cy="57785"/>
                                </a:xfrm>
                                <a:custGeom>
                                  <a:avLst/>
                                  <a:gdLst>
                                    <a:gd name="T0" fmla="*/ 1650 w 1654"/>
                                    <a:gd name="T1" fmla="*/ 1346 h 2991"/>
                                    <a:gd name="T2" fmla="*/ 1629 w 1654"/>
                                    <a:gd name="T3" fmla="*/ 1124 h 2991"/>
                                    <a:gd name="T4" fmla="*/ 1590 w 1654"/>
                                    <a:gd name="T5" fmla="*/ 915 h 2991"/>
                                    <a:gd name="T6" fmla="*/ 1535 w 1654"/>
                                    <a:gd name="T7" fmla="*/ 720 h 2991"/>
                                    <a:gd name="T8" fmla="*/ 1466 w 1654"/>
                                    <a:gd name="T9" fmla="*/ 544 h 2991"/>
                                    <a:gd name="T10" fmla="*/ 1384 w 1654"/>
                                    <a:gd name="T11" fmla="*/ 388 h 2991"/>
                                    <a:gd name="T12" fmla="*/ 1291 w 1654"/>
                                    <a:gd name="T13" fmla="*/ 256 h 2991"/>
                                    <a:gd name="T14" fmla="*/ 1186 w 1654"/>
                                    <a:gd name="T15" fmla="*/ 148 h 2991"/>
                                    <a:gd name="T16" fmla="*/ 1073 w 1654"/>
                                    <a:gd name="T17" fmla="*/ 67 h 2991"/>
                                    <a:gd name="T18" fmla="*/ 950 w 1654"/>
                                    <a:gd name="T19" fmla="*/ 17 h 2991"/>
                                    <a:gd name="T20" fmla="*/ 823 w 1654"/>
                                    <a:gd name="T21" fmla="*/ 0 h 2991"/>
                                    <a:gd name="T22" fmla="*/ 698 w 1654"/>
                                    <a:gd name="T23" fmla="*/ 17 h 2991"/>
                                    <a:gd name="T24" fmla="*/ 578 w 1654"/>
                                    <a:gd name="T25" fmla="*/ 67 h 2991"/>
                                    <a:gd name="T26" fmla="*/ 465 w 1654"/>
                                    <a:gd name="T27" fmla="*/ 148 h 2991"/>
                                    <a:gd name="T28" fmla="*/ 362 w 1654"/>
                                    <a:gd name="T29" fmla="*/ 256 h 2991"/>
                                    <a:gd name="T30" fmla="*/ 269 w 1654"/>
                                    <a:gd name="T31" fmla="*/ 388 h 2991"/>
                                    <a:gd name="T32" fmla="*/ 187 w 1654"/>
                                    <a:gd name="T33" fmla="*/ 544 h 2991"/>
                                    <a:gd name="T34" fmla="*/ 119 w 1654"/>
                                    <a:gd name="T35" fmla="*/ 720 h 2991"/>
                                    <a:gd name="T36" fmla="*/ 64 w 1654"/>
                                    <a:gd name="T37" fmla="*/ 915 h 2991"/>
                                    <a:gd name="T38" fmla="*/ 25 w 1654"/>
                                    <a:gd name="T39" fmla="*/ 1124 h 2991"/>
                                    <a:gd name="T40" fmla="*/ 4 w 1654"/>
                                    <a:gd name="T41" fmla="*/ 1346 h 2991"/>
                                    <a:gd name="T42" fmla="*/ 1 w 1654"/>
                                    <a:gd name="T43" fmla="*/ 1576 h 2991"/>
                                    <a:gd name="T44" fmla="*/ 16 w 1654"/>
                                    <a:gd name="T45" fmla="*/ 1800 h 2991"/>
                                    <a:gd name="T46" fmla="*/ 50 w 1654"/>
                                    <a:gd name="T47" fmla="*/ 2012 h 2991"/>
                                    <a:gd name="T48" fmla="*/ 99 w 1654"/>
                                    <a:gd name="T49" fmla="*/ 2211 h 2991"/>
                                    <a:gd name="T50" fmla="*/ 163 w 1654"/>
                                    <a:gd name="T51" fmla="*/ 2392 h 2991"/>
                                    <a:gd name="T52" fmla="*/ 240 w 1654"/>
                                    <a:gd name="T53" fmla="*/ 2554 h 2991"/>
                                    <a:gd name="T54" fmla="*/ 330 w 1654"/>
                                    <a:gd name="T55" fmla="*/ 2695 h 2991"/>
                                    <a:gd name="T56" fmla="*/ 430 w 1654"/>
                                    <a:gd name="T57" fmla="*/ 2811 h 2991"/>
                                    <a:gd name="T58" fmla="*/ 539 w 1654"/>
                                    <a:gd name="T59" fmla="*/ 2901 h 2991"/>
                                    <a:gd name="T60" fmla="*/ 657 w 1654"/>
                                    <a:gd name="T61" fmla="*/ 2961 h 2991"/>
                                    <a:gd name="T62" fmla="*/ 780 w 1654"/>
                                    <a:gd name="T63" fmla="*/ 2989 h 2991"/>
                                    <a:gd name="T64" fmla="*/ 909 w 1654"/>
                                    <a:gd name="T65" fmla="*/ 2983 h 2991"/>
                                    <a:gd name="T66" fmla="*/ 1033 w 1654"/>
                                    <a:gd name="T67" fmla="*/ 2944 h 2991"/>
                                    <a:gd name="T68" fmla="*/ 1149 w 1654"/>
                                    <a:gd name="T69" fmla="*/ 2874 h 2991"/>
                                    <a:gd name="T70" fmla="*/ 1256 w 1654"/>
                                    <a:gd name="T71" fmla="*/ 2775 h 2991"/>
                                    <a:gd name="T72" fmla="*/ 1354 w 1654"/>
                                    <a:gd name="T73" fmla="*/ 2651 h 2991"/>
                                    <a:gd name="T74" fmla="*/ 1441 w 1654"/>
                                    <a:gd name="T75" fmla="*/ 2502 h 2991"/>
                                    <a:gd name="T76" fmla="*/ 1514 w 1654"/>
                                    <a:gd name="T77" fmla="*/ 2333 h 2991"/>
                                    <a:gd name="T78" fmla="*/ 1573 w 1654"/>
                                    <a:gd name="T79" fmla="*/ 2147 h 2991"/>
                                    <a:gd name="T80" fmla="*/ 1618 w 1654"/>
                                    <a:gd name="T81" fmla="*/ 1943 h 2991"/>
                                    <a:gd name="T82" fmla="*/ 1645 w 1654"/>
                                    <a:gd name="T83" fmla="*/ 1727 h 2991"/>
                                    <a:gd name="T84" fmla="*/ 1654 w 1654"/>
                                    <a:gd name="T85" fmla="*/ 1500 h 29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654" h="2991">
                                      <a:moveTo>
                                        <a:pt x="1654" y="1500"/>
                                      </a:moveTo>
                                      <a:lnTo>
                                        <a:pt x="1653" y="1422"/>
                                      </a:lnTo>
                                      <a:lnTo>
                                        <a:pt x="1650" y="1346"/>
                                      </a:lnTo>
                                      <a:lnTo>
                                        <a:pt x="1645" y="1270"/>
                                      </a:lnTo>
                                      <a:lnTo>
                                        <a:pt x="1638" y="1196"/>
                                      </a:lnTo>
                                      <a:lnTo>
                                        <a:pt x="1629" y="1124"/>
                                      </a:lnTo>
                                      <a:lnTo>
                                        <a:pt x="1618" y="1052"/>
                                      </a:lnTo>
                                      <a:lnTo>
                                        <a:pt x="1605" y="983"/>
                                      </a:lnTo>
                                      <a:lnTo>
                                        <a:pt x="1590" y="915"/>
                                      </a:lnTo>
                                      <a:lnTo>
                                        <a:pt x="1573" y="849"/>
                                      </a:lnTo>
                                      <a:lnTo>
                                        <a:pt x="1556" y="783"/>
                                      </a:lnTo>
                                      <a:lnTo>
                                        <a:pt x="1535" y="720"/>
                                      </a:lnTo>
                                      <a:lnTo>
                                        <a:pt x="1514" y="660"/>
                                      </a:lnTo>
                                      <a:lnTo>
                                        <a:pt x="1490" y="601"/>
                                      </a:lnTo>
                                      <a:lnTo>
                                        <a:pt x="1466" y="544"/>
                                      </a:lnTo>
                                      <a:lnTo>
                                        <a:pt x="1441" y="490"/>
                                      </a:lnTo>
                                      <a:lnTo>
                                        <a:pt x="1413" y="438"/>
                                      </a:lnTo>
                                      <a:lnTo>
                                        <a:pt x="1384" y="388"/>
                                      </a:lnTo>
                                      <a:lnTo>
                                        <a:pt x="1354" y="341"/>
                                      </a:lnTo>
                                      <a:lnTo>
                                        <a:pt x="1322" y="297"/>
                                      </a:lnTo>
                                      <a:lnTo>
                                        <a:pt x="1291" y="256"/>
                                      </a:lnTo>
                                      <a:lnTo>
                                        <a:pt x="1256" y="216"/>
                                      </a:lnTo>
                                      <a:lnTo>
                                        <a:pt x="1221" y="180"/>
                                      </a:lnTo>
                                      <a:lnTo>
                                        <a:pt x="1186" y="148"/>
                                      </a:lnTo>
                                      <a:lnTo>
                                        <a:pt x="1149" y="117"/>
                                      </a:lnTo>
                                      <a:lnTo>
                                        <a:pt x="1111" y="91"/>
                                      </a:lnTo>
                                      <a:lnTo>
                                        <a:pt x="1073" y="67"/>
                                      </a:lnTo>
                                      <a:lnTo>
                                        <a:pt x="1033" y="47"/>
                                      </a:lnTo>
                                      <a:lnTo>
                                        <a:pt x="992" y="30"/>
                                      </a:lnTo>
                                      <a:lnTo>
                                        <a:pt x="950" y="17"/>
                                      </a:lnTo>
                                      <a:lnTo>
                                        <a:pt x="909" y="8"/>
                                      </a:lnTo>
                                      <a:lnTo>
                                        <a:pt x="866" y="2"/>
                                      </a:lnTo>
                                      <a:lnTo>
                                        <a:pt x="823" y="0"/>
                                      </a:lnTo>
                                      <a:lnTo>
                                        <a:pt x="780" y="2"/>
                                      </a:lnTo>
                                      <a:lnTo>
                                        <a:pt x="739" y="8"/>
                                      </a:lnTo>
                                      <a:lnTo>
                                        <a:pt x="698" y="17"/>
                                      </a:lnTo>
                                      <a:lnTo>
                                        <a:pt x="657" y="30"/>
                                      </a:lnTo>
                                      <a:lnTo>
                                        <a:pt x="616" y="47"/>
                                      </a:lnTo>
                                      <a:lnTo>
                                        <a:pt x="578" y="67"/>
                                      </a:lnTo>
                                      <a:lnTo>
                                        <a:pt x="539" y="91"/>
                                      </a:lnTo>
                                      <a:lnTo>
                                        <a:pt x="502" y="117"/>
                                      </a:lnTo>
                                      <a:lnTo>
                                        <a:pt x="465" y="148"/>
                                      </a:lnTo>
                                      <a:lnTo>
                                        <a:pt x="430" y="180"/>
                                      </a:lnTo>
                                      <a:lnTo>
                                        <a:pt x="395" y="216"/>
                                      </a:lnTo>
                                      <a:lnTo>
                                        <a:pt x="362" y="256"/>
                                      </a:lnTo>
                                      <a:lnTo>
                                        <a:pt x="330" y="297"/>
                                      </a:lnTo>
                                      <a:lnTo>
                                        <a:pt x="298" y="341"/>
                                      </a:lnTo>
                                      <a:lnTo>
                                        <a:pt x="269" y="388"/>
                                      </a:lnTo>
                                      <a:lnTo>
                                        <a:pt x="240" y="438"/>
                                      </a:lnTo>
                                      <a:lnTo>
                                        <a:pt x="213" y="490"/>
                                      </a:lnTo>
                                      <a:lnTo>
                                        <a:pt x="187" y="544"/>
                                      </a:lnTo>
                                      <a:lnTo>
                                        <a:pt x="163" y="601"/>
                                      </a:lnTo>
                                      <a:lnTo>
                                        <a:pt x="139" y="660"/>
                                      </a:lnTo>
                                      <a:lnTo>
                                        <a:pt x="119" y="720"/>
                                      </a:lnTo>
                                      <a:lnTo>
                                        <a:pt x="99" y="783"/>
                                      </a:lnTo>
                                      <a:lnTo>
                                        <a:pt x="80" y="849"/>
                                      </a:lnTo>
                                      <a:lnTo>
                                        <a:pt x="64" y="915"/>
                                      </a:lnTo>
                                      <a:lnTo>
                                        <a:pt x="50" y="983"/>
                                      </a:lnTo>
                                      <a:lnTo>
                                        <a:pt x="37" y="1052"/>
                                      </a:lnTo>
                                      <a:lnTo>
                                        <a:pt x="25" y="1124"/>
                                      </a:lnTo>
                                      <a:lnTo>
                                        <a:pt x="16" y="1196"/>
                                      </a:lnTo>
                                      <a:lnTo>
                                        <a:pt x="9" y="1270"/>
                                      </a:lnTo>
                                      <a:lnTo>
                                        <a:pt x="4" y="1346"/>
                                      </a:lnTo>
                                      <a:lnTo>
                                        <a:pt x="1" y="1422"/>
                                      </a:lnTo>
                                      <a:lnTo>
                                        <a:pt x="0" y="1500"/>
                                      </a:lnTo>
                                      <a:lnTo>
                                        <a:pt x="1" y="1576"/>
                                      </a:lnTo>
                                      <a:lnTo>
                                        <a:pt x="4" y="1652"/>
                                      </a:lnTo>
                                      <a:lnTo>
                                        <a:pt x="9" y="1727"/>
                                      </a:lnTo>
                                      <a:lnTo>
                                        <a:pt x="16" y="1800"/>
                                      </a:lnTo>
                                      <a:lnTo>
                                        <a:pt x="25" y="1873"/>
                                      </a:lnTo>
                                      <a:lnTo>
                                        <a:pt x="37" y="1943"/>
                                      </a:lnTo>
                                      <a:lnTo>
                                        <a:pt x="50" y="2012"/>
                                      </a:lnTo>
                                      <a:lnTo>
                                        <a:pt x="64" y="2080"/>
                                      </a:lnTo>
                                      <a:lnTo>
                                        <a:pt x="80" y="2147"/>
                                      </a:lnTo>
                                      <a:lnTo>
                                        <a:pt x="99" y="2211"/>
                                      </a:lnTo>
                                      <a:lnTo>
                                        <a:pt x="119" y="2273"/>
                                      </a:lnTo>
                                      <a:lnTo>
                                        <a:pt x="139" y="2333"/>
                                      </a:lnTo>
                                      <a:lnTo>
                                        <a:pt x="163" y="2392"/>
                                      </a:lnTo>
                                      <a:lnTo>
                                        <a:pt x="187" y="2448"/>
                                      </a:lnTo>
                                      <a:lnTo>
                                        <a:pt x="213" y="2502"/>
                                      </a:lnTo>
                                      <a:lnTo>
                                        <a:pt x="240" y="2554"/>
                                      </a:lnTo>
                                      <a:lnTo>
                                        <a:pt x="269" y="2604"/>
                                      </a:lnTo>
                                      <a:lnTo>
                                        <a:pt x="298" y="2651"/>
                                      </a:lnTo>
                                      <a:lnTo>
                                        <a:pt x="330" y="2695"/>
                                      </a:lnTo>
                                      <a:lnTo>
                                        <a:pt x="362" y="2737"/>
                                      </a:lnTo>
                                      <a:lnTo>
                                        <a:pt x="395" y="2775"/>
                                      </a:lnTo>
                                      <a:lnTo>
                                        <a:pt x="430" y="2811"/>
                                      </a:lnTo>
                                      <a:lnTo>
                                        <a:pt x="465" y="2845"/>
                                      </a:lnTo>
                                      <a:lnTo>
                                        <a:pt x="502" y="2874"/>
                                      </a:lnTo>
                                      <a:lnTo>
                                        <a:pt x="539" y="2901"/>
                                      </a:lnTo>
                                      <a:lnTo>
                                        <a:pt x="578" y="2924"/>
                                      </a:lnTo>
                                      <a:lnTo>
                                        <a:pt x="616" y="2944"/>
                                      </a:lnTo>
                                      <a:lnTo>
                                        <a:pt x="657" y="2961"/>
                                      </a:lnTo>
                                      <a:lnTo>
                                        <a:pt x="698" y="2974"/>
                                      </a:lnTo>
                                      <a:lnTo>
                                        <a:pt x="739" y="2983"/>
                                      </a:lnTo>
                                      <a:lnTo>
                                        <a:pt x="780" y="2989"/>
                                      </a:lnTo>
                                      <a:lnTo>
                                        <a:pt x="823" y="2991"/>
                                      </a:lnTo>
                                      <a:lnTo>
                                        <a:pt x="866" y="2989"/>
                                      </a:lnTo>
                                      <a:lnTo>
                                        <a:pt x="909" y="2983"/>
                                      </a:lnTo>
                                      <a:lnTo>
                                        <a:pt x="950" y="2974"/>
                                      </a:lnTo>
                                      <a:lnTo>
                                        <a:pt x="992" y="2961"/>
                                      </a:lnTo>
                                      <a:lnTo>
                                        <a:pt x="1033" y="2944"/>
                                      </a:lnTo>
                                      <a:lnTo>
                                        <a:pt x="1073" y="2924"/>
                                      </a:lnTo>
                                      <a:lnTo>
                                        <a:pt x="1111" y="2901"/>
                                      </a:lnTo>
                                      <a:lnTo>
                                        <a:pt x="1149" y="2874"/>
                                      </a:lnTo>
                                      <a:lnTo>
                                        <a:pt x="1186" y="2845"/>
                                      </a:lnTo>
                                      <a:lnTo>
                                        <a:pt x="1221" y="2811"/>
                                      </a:lnTo>
                                      <a:lnTo>
                                        <a:pt x="1256" y="2775"/>
                                      </a:lnTo>
                                      <a:lnTo>
                                        <a:pt x="1291" y="2737"/>
                                      </a:lnTo>
                                      <a:lnTo>
                                        <a:pt x="1322" y="2695"/>
                                      </a:lnTo>
                                      <a:lnTo>
                                        <a:pt x="1354" y="2651"/>
                                      </a:lnTo>
                                      <a:lnTo>
                                        <a:pt x="1384" y="2604"/>
                                      </a:lnTo>
                                      <a:lnTo>
                                        <a:pt x="1413" y="2554"/>
                                      </a:lnTo>
                                      <a:lnTo>
                                        <a:pt x="1441" y="2502"/>
                                      </a:lnTo>
                                      <a:lnTo>
                                        <a:pt x="1466" y="2448"/>
                                      </a:lnTo>
                                      <a:lnTo>
                                        <a:pt x="1490" y="2392"/>
                                      </a:lnTo>
                                      <a:lnTo>
                                        <a:pt x="1514" y="2333"/>
                                      </a:lnTo>
                                      <a:lnTo>
                                        <a:pt x="1535" y="2273"/>
                                      </a:lnTo>
                                      <a:lnTo>
                                        <a:pt x="1556" y="2211"/>
                                      </a:lnTo>
                                      <a:lnTo>
                                        <a:pt x="1573" y="2147"/>
                                      </a:lnTo>
                                      <a:lnTo>
                                        <a:pt x="1590" y="2080"/>
                                      </a:lnTo>
                                      <a:lnTo>
                                        <a:pt x="1605" y="2012"/>
                                      </a:lnTo>
                                      <a:lnTo>
                                        <a:pt x="1618" y="1943"/>
                                      </a:lnTo>
                                      <a:lnTo>
                                        <a:pt x="1629" y="1873"/>
                                      </a:lnTo>
                                      <a:lnTo>
                                        <a:pt x="1638" y="1800"/>
                                      </a:lnTo>
                                      <a:lnTo>
                                        <a:pt x="1645" y="1727"/>
                                      </a:lnTo>
                                      <a:lnTo>
                                        <a:pt x="1650" y="1652"/>
                                      </a:lnTo>
                                      <a:lnTo>
                                        <a:pt x="1653" y="1576"/>
                                      </a:lnTo>
                                      <a:lnTo>
                                        <a:pt x="1654" y="150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8"/>
                              <wps:cNvSpPr>
                                <a:spLocks/>
                              </wps:cNvSpPr>
                              <wps:spPr bwMode="auto">
                                <a:xfrm>
                                  <a:off x="183515" y="81915"/>
                                  <a:ext cx="31750" cy="57785"/>
                                </a:xfrm>
                                <a:custGeom>
                                  <a:avLst/>
                                  <a:gdLst>
                                    <a:gd name="T0" fmla="*/ 4 w 1662"/>
                                    <a:gd name="T1" fmla="*/ 1346 h 2991"/>
                                    <a:gd name="T2" fmla="*/ 25 w 1662"/>
                                    <a:gd name="T3" fmla="*/ 1124 h 2991"/>
                                    <a:gd name="T4" fmla="*/ 64 w 1662"/>
                                    <a:gd name="T5" fmla="*/ 915 h 2991"/>
                                    <a:gd name="T6" fmla="*/ 119 w 1662"/>
                                    <a:gd name="T7" fmla="*/ 720 h 2991"/>
                                    <a:gd name="T8" fmla="*/ 188 w 1662"/>
                                    <a:gd name="T9" fmla="*/ 544 h 2991"/>
                                    <a:gd name="T10" fmla="*/ 270 w 1662"/>
                                    <a:gd name="T11" fmla="*/ 388 h 2991"/>
                                    <a:gd name="T12" fmla="*/ 363 w 1662"/>
                                    <a:gd name="T13" fmla="*/ 256 h 2991"/>
                                    <a:gd name="T14" fmla="*/ 468 w 1662"/>
                                    <a:gd name="T15" fmla="*/ 148 h 2991"/>
                                    <a:gd name="T16" fmla="*/ 581 w 1662"/>
                                    <a:gd name="T17" fmla="*/ 67 h 2991"/>
                                    <a:gd name="T18" fmla="*/ 703 w 1662"/>
                                    <a:gd name="T19" fmla="*/ 17 h 2991"/>
                                    <a:gd name="T20" fmla="*/ 831 w 1662"/>
                                    <a:gd name="T21" fmla="*/ 0 h 2991"/>
                                    <a:gd name="T22" fmla="*/ 957 w 1662"/>
                                    <a:gd name="T23" fmla="*/ 17 h 2991"/>
                                    <a:gd name="T24" fmla="*/ 1077 w 1662"/>
                                    <a:gd name="T25" fmla="*/ 67 h 2991"/>
                                    <a:gd name="T26" fmla="*/ 1191 w 1662"/>
                                    <a:gd name="T27" fmla="*/ 148 h 2991"/>
                                    <a:gd name="T28" fmla="*/ 1295 w 1662"/>
                                    <a:gd name="T29" fmla="*/ 256 h 2991"/>
                                    <a:gd name="T30" fmla="*/ 1389 w 1662"/>
                                    <a:gd name="T31" fmla="*/ 388 h 2991"/>
                                    <a:gd name="T32" fmla="*/ 1472 w 1662"/>
                                    <a:gd name="T33" fmla="*/ 544 h 2991"/>
                                    <a:gd name="T34" fmla="*/ 1541 w 1662"/>
                                    <a:gd name="T35" fmla="*/ 720 h 2991"/>
                                    <a:gd name="T36" fmla="*/ 1596 w 1662"/>
                                    <a:gd name="T37" fmla="*/ 915 h 2991"/>
                                    <a:gd name="T38" fmla="*/ 1636 w 1662"/>
                                    <a:gd name="T39" fmla="*/ 1124 h 2991"/>
                                    <a:gd name="T40" fmla="*/ 1658 w 1662"/>
                                    <a:gd name="T41" fmla="*/ 1346 h 2991"/>
                                    <a:gd name="T42" fmla="*/ 1661 w 1662"/>
                                    <a:gd name="T43" fmla="*/ 1576 h 2991"/>
                                    <a:gd name="T44" fmla="*/ 1645 w 1662"/>
                                    <a:gd name="T45" fmla="*/ 1800 h 2991"/>
                                    <a:gd name="T46" fmla="*/ 1611 w 1662"/>
                                    <a:gd name="T47" fmla="*/ 2012 h 2991"/>
                                    <a:gd name="T48" fmla="*/ 1561 w 1662"/>
                                    <a:gd name="T49" fmla="*/ 2211 h 2991"/>
                                    <a:gd name="T50" fmla="*/ 1496 w 1662"/>
                                    <a:gd name="T51" fmla="*/ 2392 h 2991"/>
                                    <a:gd name="T52" fmla="*/ 1418 w 1662"/>
                                    <a:gd name="T53" fmla="*/ 2554 h 2991"/>
                                    <a:gd name="T54" fmla="*/ 1327 w 1662"/>
                                    <a:gd name="T55" fmla="*/ 2695 h 2991"/>
                                    <a:gd name="T56" fmla="*/ 1226 w 1662"/>
                                    <a:gd name="T57" fmla="*/ 2811 h 2991"/>
                                    <a:gd name="T58" fmla="*/ 1115 w 1662"/>
                                    <a:gd name="T59" fmla="*/ 2901 h 2991"/>
                                    <a:gd name="T60" fmla="*/ 998 w 1662"/>
                                    <a:gd name="T61" fmla="*/ 2961 h 2991"/>
                                    <a:gd name="T62" fmla="*/ 874 w 1662"/>
                                    <a:gd name="T63" fmla="*/ 2989 h 2991"/>
                                    <a:gd name="T64" fmla="*/ 745 w 1662"/>
                                    <a:gd name="T65" fmla="*/ 2983 h 2991"/>
                                    <a:gd name="T66" fmla="*/ 621 w 1662"/>
                                    <a:gd name="T67" fmla="*/ 2944 h 2991"/>
                                    <a:gd name="T68" fmla="*/ 505 w 1662"/>
                                    <a:gd name="T69" fmla="*/ 2874 h 2991"/>
                                    <a:gd name="T70" fmla="*/ 397 w 1662"/>
                                    <a:gd name="T71" fmla="*/ 2775 h 2991"/>
                                    <a:gd name="T72" fmla="*/ 300 w 1662"/>
                                    <a:gd name="T73" fmla="*/ 2651 h 2991"/>
                                    <a:gd name="T74" fmla="*/ 213 w 1662"/>
                                    <a:gd name="T75" fmla="*/ 2502 h 2991"/>
                                    <a:gd name="T76" fmla="*/ 140 w 1662"/>
                                    <a:gd name="T77" fmla="*/ 2333 h 2991"/>
                                    <a:gd name="T78" fmla="*/ 80 w 1662"/>
                                    <a:gd name="T79" fmla="*/ 2147 h 2991"/>
                                    <a:gd name="T80" fmla="*/ 36 w 1662"/>
                                    <a:gd name="T81" fmla="*/ 1943 h 2991"/>
                                    <a:gd name="T82" fmla="*/ 9 w 1662"/>
                                    <a:gd name="T83" fmla="*/ 1727 h 2991"/>
                                    <a:gd name="T84" fmla="*/ 0 w 1662"/>
                                    <a:gd name="T85" fmla="*/ 1500 h 29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662" h="2991">
                                      <a:moveTo>
                                        <a:pt x="0" y="1500"/>
                                      </a:moveTo>
                                      <a:lnTo>
                                        <a:pt x="1" y="1422"/>
                                      </a:lnTo>
                                      <a:lnTo>
                                        <a:pt x="4" y="1346"/>
                                      </a:lnTo>
                                      <a:lnTo>
                                        <a:pt x="9" y="1270"/>
                                      </a:lnTo>
                                      <a:lnTo>
                                        <a:pt x="16" y="1196"/>
                                      </a:lnTo>
                                      <a:lnTo>
                                        <a:pt x="25" y="1124"/>
                                      </a:lnTo>
                                      <a:lnTo>
                                        <a:pt x="36" y="1052"/>
                                      </a:lnTo>
                                      <a:lnTo>
                                        <a:pt x="49" y="983"/>
                                      </a:lnTo>
                                      <a:lnTo>
                                        <a:pt x="64" y="915"/>
                                      </a:lnTo>
                                      <a:lnTo>
                                        <a:pt x="80" y="849"/>
                                      </a:lnTo>
                                      <a:lnTo>
                                        <a:pt x="98" y="783"/>
                                      </a:lnTo>
                                      <a:lnTo>
                                        <a:pt x="119" y="720"/>
                                      </a:lnTo>
                                      <a:lnTo>
                                        <a:pt x="140" y="660"/>
                                      </a:lnTo>
                                      <a:lnTo>
                                        <a:pt x="163" y="601"/>
                                      </a:lnTo>
                                      <a:lnTo>
                                        <a:pt x="188" y="544"/>
                                      </a:lnTo>
                                      <a:lnTo>
                                        <a:pt x="213" y="490"/>
                                      </a:lnTo>
                                      <a:lnTo>
                                        <a:pt x="241" y="438"/>
                                      </a:lnTo>
                                      <a:lnTo>
                                        <a:pt x="270" y="388"/>
                                      </a:lnTo>
                                      <a:lnTo>
                                        <a:pt x="300" y="341"/>
                                      </a:lnTo>
                                      <a:lnTo>
                                        <a:pt x="331" y="297"/>
                                      </a:lnTo>
                                      <a:lnTo>
                                        <a:pt x="363" y="256"/>
                                      </a:lnTo>
                                      <a:lnTo>
                                        <a:pt x="397" y="216"/>
                                      </a:lnTo>
                                      <a:lnTo>
                                        <a:pt x="433" y="180"/>
                                      </a:lnTo>
                                      <a:lnTo>
                                        <a:pt x="468" y="148"/>
                                      </a:lnTo>
                                      <a:lnTo>
                                        <a:pt x="505" y="117"/>
                                      </a:lnTo>
                                      <a:lnTo>
                                        <a:pt x="543" y="91"/>
                                      </a:lnTo>
                                      <a:lnTo>
                                        <a:pt x="581" y="67"/>
                                      </a:lnTo>
                                      <a:lnTo>
                                        <a:pt x="621" y="47"/>
                                      </a:lnTo>
                                      <a:lnTo>
                                        <a:pt x="662" y="30"/>
                                      </a:lnTo>
                                      <a:lnTo>
                                        <a:pt x="703" y="17"/>
                                      </a:lnTo>
                                      <a:lnTo>
                                        <a:pt x="745" y="8"/>
                                      </a:lnTo>
                                      <a:lnTo>
                                        <a:pt x="787" y="2"/>
                                      </a:lnTo>
                                      <a:lnTo>
                                        <a:pt x="831" y="0"/>
                                      </a:lnTo>
                                      <a:lnTo>
                                        <a:pt x="874" y="2"/>
                                      </a:lnTo>
                                      <a:lnTo>
                                        <a:pt x="915" y="8"/>
                                      </a:lnTo>
                                      <a:lnTo>
                                        <a:pt x="957" y="17"/>
                                      </a:lnTo>
                                      <a:lnTo>
                                        <a:pt x="998" y="30"/>
                                      </a:lnTo>
                                      <a:lnTo>
                                        <a:pt x="1038" y="47"/>
                                      </a:lnTo>
                                      <a:lnTo>
                                        <a:pt x="1077" y="67"/>
                                      </a:lnTo>
                                      <a:lnTo>
                                        <a:pt x="1115" y="91"/>
                                      </a:lnTo>
                                      <a:lnTo>
                                        <a:pt x="1153" y="117"/>
                                      </a:lnTo>
                                      <a:lnTo>
                                        <a:pt x="1191" y="148"/>
                                      </a:lnTo>
                                      <a:lnTo>
                                        <a:pt x="1226" y="180"/>
                                      </a:lnTo>
                                      <a:lnTo>
                                        <a:pt x="1261" y="216"/>
                                      </a:lnTo>
                                      <a:lnTo>
                                        <a:pt x="1295" y="256"/>
                                      </a:lnTo>
                                      <a:lnTo>
                                        <a:pt x="1327" y="297"/>
                                      </a:lnTo>
                                      <a:lnTo>
                                        <a:pt x="1359" y="341"/>
                                      </a:lnTo>
                                      <a:lnTo>
                                        <a:pt x="1389" y="388"/>
                                      </a:lnTo>
                                      <a:lnTo>
                                        <a:pt x="1418" y="438"/>
                                      </a:lnTo>
                                      <a:lnTo>
                                        <a:pt x="1445" y="490"/>
                                      </a:lnTo>
                                      <a:lnTo>
                                        <a:pt x="1472" y="544"/>
                                      </a:lnTo>
                                      <a:lnTo>
                                        <a:pt x="1496" y="601"/>
                                      </a:lnTo>
                                      <a:lnTo>
                                        <a:pt x="1520" y="660"/>
                                      </a:lnTo>
                                      <a:lnTo>
                                        <a:pt x="1541" y="720"/>
                                      </a:lnTo>
                                      <a:lnTo>
                                        <a:pt x="1561" y="783"/>
                                      </a:lnTo>
                                      <a:lnTo>
                                        <a:pt x="1580" y="849"/>
                                      </a:lnTo>
                                      <a:lnTo>
                                        <a:pt x="1596" y="915"/>
                                      </a:lnTo>
                                      <a:lnTo>
                                        <a:pt x="1611" y="983"/>
                                      </a:lnTo>
                                      <a:lnTo>
                                        <a:pt x="1625" y="1052"/>
                                      </a:lnTo>
                                      <a:lnTo>
                                        <a:pt x="1636" y="1124"/>
                                      </a:lnTo>
                                      <a:lnTo>
                                        <a:pt x="1645" y="1196"/>
                                      </a:lnTo>
                                      <a:lnTo>
                                        <a:pt x="1652" y="1270"/>
                                      </a:lnTo>
                                      <a:lnTo>
                                        <a:pt x="1658" y="1346"/>
                                      </a:lnTo>
                                      <a:lnTo>
                                        <a:pt x="1661" y="1422"/>
                                      </a:lnTo>
                                      <a:lnTo>
                                        <a:pt x="1662" y="1500"/>
                                      </a:lnTo>
                                      <a:lnTo>
                                        <a:pt x="1661" y="1576"/>
                                      </a:lnTo>
                                      <a:lnTo>
                                        <a:pt x="1658" y="1652"/>
                                      </a:lnTo>
                                      <a:lnTo>
                                        <a:pt x="1652" y="1727"/>
                                      </a:lnTo>
                                      <a:lnTo>
                                        <a:pt x="1645" y="1800"/>
                                      </a:lnTo>
                                      <a:lnTo>
                                        <a:pt x="1636" y="1873"/>
                                      </a:lnTo>
                                      <a:lnTo>
                                        <a:pt x="1625" y="1943"/>
                                      </a:lnTo>
                                      <a:lnTo>
                                        <a:pt x="1611" y="2012"/>
                                      </a:lnTo>
                                      <a:lnTo>
                                        <a:pt x="1596" y="2080"/>
                                      </a:lnTo>
                                      <a:lnTo>
                                        <a:pt x="1580" y="2147"/>
                                      </a:lnTo>
                                      <a:lnTo>
                                        <a:pt x="1561" y="2211"/>
                                      </a:lnTo>
                                      <a:lnTo>
                                        <a:pt x="1541" y="2273"/>
                                      </a:lnTo>
                                      <a:lnTo>
                                        <a:pt x="1520" y="2333"/>
                                      </a:lnTo>
                                      <a:lnTo>
                                        <a:pt x="1496" y="2392"/>
                                      </a:lnTo>
                                      <a:lnTo>
                                        <a:pt x="1472" y="2448"/>
                                      </a:lnTo>
                                      <a:lnTo>
                                        <a:pt x="1445" y="2502"/>
                                      </a:lnTo>
                                      <a:lnTo>
                                        <a:pt x="1418" y="2554"/>
                                      </a:lnTo>
                                      <a:lnTo>
                                        <a:pt x="1389" y="2604"/>
                                      </a:lnTo>
                                      <a:lnTo>
                                        <a:pt x="1359" y="2651"/>
                                      </a:lnTo>
                                      <a:lnTo>
                                        <a:pt x="1327" y="2695"/>
                                      </a:lnTo>
                                      <a:lnTo>
                                        <a:pt x="1295" y="2737"/>
                                      </a:lnTo>
                                      <a:lnTo>
                                        <a:pt x="1261" y="2775"/>
                                      </a:lnTo>
                                      <a:lnTo>
                                        <a:pt x="1226" y="2811"/>
                                      </a:lnTo>
                                      <a:lnTo>
                                        <a:pt x="1191" y="2845"/>
                                      </a:lnTo>
                                      <a:lnTo>
                                        <a:pt x="1153" y="2874"/>
                                      </a:lnTo>
                                      <a:lnTo>
                                        <a:pt x="1115" y="2901"/>
                                      </a:lnTo>
                                      <a:lnTo>
                                        <a:pt x="1077" y="2924"/>
                                      </a:lnTo>
                                      <a:lnTo>
                                        <a:pt x="1038" y="2944"/>
                                      </a:lnTo>
                                      <a:lnTo>
                                        <a:pt x="998" y="2961"/>
                                      </a:lnTo>
                                      <a:lnTo>
                                        <a:pt x="957" y="2974"/>
                                      </a:lnTo>
                                      <a:lnTo>
                                        <a:pt x="915" y="2983"/>
                                      </a:lnTo>
                                      <a:lnTo>
                                        <a:pt x="874" y="2989"/>
                                      </a:lnTo>
                                      <a:lnTo>
                                        <a:pt x="831" y="2991"/>
                                      </a:lnTo>
                                      <a:lnTo>
                                        <a:pt x="787" y="2989"/>
                                      </a:lnTo>
                                      <a:lnTo>
                                        <a:pt x="745" y="2983"/>
                                      </a:lnTo>
                                      <a:lnTo>
                                        <a:pt x="703" y="2974"/>
                                      </a:lnTo>
                                      <a:lnTo>
                                        <a:pt x="662" y="2961"/>
                                      </a:lnTo>
                                      <a:lnTo>
                                        <a:pt x="621" y="2944"/>
                                      </a:lnTo>
                                      <a:lnTo>
                                        <a:pt x="581" y="2924"/>
                                      </a:lnTo>
                                      <a:lnTo>
                                        <a:pt x="543" y="2901"/>
                                      </a:lnTo>
                                      <a:lnTo>
                                        <a:pt x="505" y="2874"/>
                                      </a:lnTo>
                                      <a:lnTo>
                                        <a:pt x="468" y="2845"/>
                                      </a:lnTo>
                                      <a:lnTo>
                                        <a:pt x="433" y="2811"/>
                                      </a:lnTo>
                                      <a:lnTo>
                                        <a:pt x="397" y="2775"/>
                                      </a:lnTo>
                                      <a:lnTo>
                                        <a:pt x="363" y="2737"/>
                                      </a:lnTo>
                                      <a:lnTo>
                                        <a:pt x="331" y="2695"/>
                                      </a:lnTo>
                                      <a:lnTo>
                                        <a:pt x="300" y="2651"/>
                                      </a:lnTo>
                                      <a:lnTo>
                                        <a:pt x="270" y="2604"/>
                                      </a:lnTo>
                                      <a:lnTo>
                                        <a:pt x="241" y="2554"/>
                                      </a:lnTo>
                                      <a:lnTo>
                                        <a:pt x="213" y="2502"/>
                                      </a:lnTo>
                                      <a:lnTo>
                                        <a:pt x="188" y="2448"/>
                                      </a:lnTo>
                                      <a:lnTo>
                                        <a:pt x="163" y="2392"/>
                                      </a:lnTo>
                                      <a:lnTo>
                                        <a:pt x="140" y="2333"/>
                                      </a:lnTo>
                                      <a:lnTo>
                                        <a:pt x="119" y="2273"/>
                                      </a:lnTo>
                                      <a:lnTo>
                                        <a:pt x="98" y="2211"/>
                                      </a:lnTo>
                                      <a:lnTo>
                                        <a:pt x="80" y="2147"/>
                                      </a:lnTo>
                                      <a:lnTo>
                                        <a:pt x="64" y="2080"/>
                                      </a:lnTo>
                                      <a:lnTo>
                                        <a:pt x="49" y="2012"/>
                                      </a:lnTo>
                                      <a:lnTo>
                                        <a:pt x="36" y="1943"/>
                                      </a:lnTo>
                                      <a:lnTo>
                                        <a:pt x="25" y="1873"/>
                                      </a:lnTo>
                                      <a:lnTo>
                                        <a:pt x="16" y="1800"/>
                                      </a:lnTo>
                                      <a:lnTo>
                                        <a:pt x="9" y="1727"/>
                                      </a:lnTo>
                                      <a:lnTo>
                                        <a:pt x="4" y="1652"/>
                                      </a:lnTo>
                                      <a:lnTo>
                                        <a:pt x="1" y="1576"/>
                                      </a:lnTo>
                                      <a:lnTo>
                                        <a:pt x="0" y="150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9"/>
                              <wps:cNvSpPr>
                                <a:spLocks/>
                              </wps:cNvSpPr>
                              <wps:spPr bwMode="auto">
                                <a:xfrm>
                                  <a:off x="90170" y="51435"/>
                                  <a:ext cx="45720" cy="14605"/>
                                </a:xfrm>
                                <a:custGeom>
                                  <a:avLst/>
                                  <a:gdLst>
                                    <a:gd name="T0" fmla="*/ 2356 w 2356"/>
                                    <a:gd name="T1" fmla="*/ 698 h 788"/>
                                    <a:gd name="T2" fmla="*/ 2324 w 2356"/>
                                    <a:gd name="T3" fmla="*/ 627 h 788"/>
                                    <a:gd name="T4" fmla="*/ 2286 w 2356"/>
                                    <a:gd name="T5" fmla="*/ 559 h 788"/>
                                    <a:gd name="T6" fmla="*/ 2242 w 2356"/>
                                    <a:gd name="T7" fmla="*/ 493 h 788"/>
                                    <a:gd name="T8" fmla="*/ 2190 w 2356"/>
                                    <a:gd name="T9" fmla="*/ 430 h 788"/>
                                    <a:gd name="T10" fmla="*/ 2132 w 2356"/>
                                    <a:gd name="T11" fmla="*/ 372 h 788"/>
                                    <a:gd name="T12" fmla="*/ 2070 w 2356"/>
                                    <a:gd name="T13" fmla="*/ 316 h 788"/>
                                    <a:gd name="T14" fmla="*/ 2003 w 2356"/>
                                    <a:gd name="T15" fmla="*/ 265 h 788"/>
                                    <a:gd name="T16" fmla="*/ 1932 w 2356"/>
                                    <a:gd name="T17" fmla="*/ 217 h 788"/>
                                    <a:gd name="T18" fmla="*/ 1855 w 2356"/>
                                    <a:gd name="T19" fmla="*/ 173 h 788"/>
                                    <a:gd name="T20" fmla="*/ 1776 w 2356"/>
                                    <a:gd name="T21" fmla="*/ 135 h 788"/>
                                    <a:gd name="T22" fmla="*/ 1693 w 2356"/>
                                    <a:gd name="T23" fmla="*/ 100 h 788"/>
                                    <a:gd name="T24" fmla="*/ 1608 w 2356"/>
                                    <a:gd name="T25" fmla="*/ 71 h 788"/>
                                    <a:gd name="T26" fmla="*/ 1520 w 2356"/>
                                    <a:gd name="T27" fmla="*/ 46 h 788"/>
                                    <a:gd name="T28" fmla="*/ 1430 w 2356"/>
                                    <a:gd name="T29" fmla="*/ 26 h 788"/>
                                    <a:gd name="T30" fmla="*/ 1340 w 2356"/>
                                    <a:gd name="T31" fmla="*/ 11 h 788"/>
                                    <a:gd name="T32" fmla="*/ 1248 w 2356"/>
                                    <a:gd name="T33" fmla="*/ 3 h 788"/>
                                    <a:gd name="T34" fmla="*/ 1155 w 2356"/>
                                    <a:gd name="T35" fmla="*/ 0 h 788"/>
                                    <a:gd name="T36" fmla="*/ 1063 w 2356"/>
                                    <a:gd name="T37" fmla="*/ 3 h 788"/>
                                    <a:gd name="T38" fmla="*/ 971 w 2356"/>
                                    <a:gd name="T39" fmla="*/ 14 h 788"/>
                                    <a:gd name="T40" fmla="*/ 879 w 2356"/>
                                    <a:gd name="T41" fmla="*/ 29 h 788"/>
                                    <a:gd name="T42" fmla="*/ 789 w 2356"/>
                                    <a:gd name="T43" fmla="*/ 51 h 788"/>
                                    <a:gd name="T44" fmla="*/ 700 w 2356"/>
                                    <a:gd name="T45" fmla="*/ 80 h 788"/>
                                    <a:gd name="T46" fmla="*/ 613 w 2356"/>
                                    <a:gd name="T47" fmla="*/ 116 h 788"/>
                                    <a:gd name="T48" fmla="*/ 530 w 2356"/>
                                    <a:gd name="T49" fmla="*/ 159 h 788"/>
                                    <a:gd name="T50" fmla="*/ 448 w 2356"/>
                                    <a:gd name="T51" fmla="*/ 210 h 788"/>
                                    <a:gd name="T52" fmla="*/ 371 w 2356"/>
                                    <a:gd name="T53" fmla="*/ 268 h 788"/>
                                    <a:gd name="T54" fmla="*/ 296 w 2356"/>
                                    <a:gd name="T55" fmla="*/ 334 h 788"/>
                                    <a:gd name="T56" fmla="*/ 227 w 2356"/>
                                    <a:gd name="T57" fmla="*/ 408 h 788"/>
                                    <a:gd name="T58" fmla="*/ 162 w 2356"/>
                                    <a:gd name="T59" fmla="*/ 490 h 788"/>
                                    <a:gd name="T60" fmla="*/ 103 w 2356"/>
                                    <a:gd name="T61" fmla="*/ 581 h 788"/>
                                    <a:gd name="T62" fmla="*/ 48 w 2356"/>
                                    <a:gd name="T63" fmla="*/ 680 h 788"/>
                                    <a:gd name="T64" fmla="*/ 0 w 2356"/>
                                    <a:gd name="T65" fmla="*/ 788 h 788"/>
                                    <a:gd name="T66" fmla="*/ 15 w 2356"/>
                                    <a:gd name="T67" fmla="*/ 780 h 788"/>
                                    <a:gd name="T68" fmla="*/ 60 w 2356"/>
                                    <a:gd name="T69" fmla="*/ 756 h 788"/>
                                    <a:gd name="T70" fmla="*/ 92 w 2356"/>
                                    <a:gd name="T71" fmla="*/ 740 h 788"/>
                                    <a:gd name="T72" fmla="*/ 130 w 2356"/>
                                    <a:gd name="T73" fmla="*/ 722 h 788"/>
                                    <a:gd name="T74" fmla="*/ 175 w 2356"/>
                                    <a:gd name="T75" fmla="*/ 701 h 788"/>
                                    <a:gd name="T76" fmla="*/ 226 w 2356"/>
                                    <a:gd name="T77" fmla="*/ 679 h 788"/>
                                    <a:gd name="T78" fmla="*/ 282 w 2356"/>
                                    <a:gd name="T79" fmla="*/ 655 h 788"/>
                                    <a:gd name="T80" fmla="*/ 342 w 2356"/>
                                    <a:gd name="T81" fmla="*/ 631 h 788"/>
                                    <a:gd name="T82" fmla="*/ 409 w 2356"/>
                                    <a:gd name="T83" fmla="*/ 607 h 788"/>
                                    <a:gd name="T84" fmla="*/ 479 w 2356"/>
                                    <a:gd name="T85" fmla="*/ 581 h 788"/>
                                    <a:gd name="T86" fmla="*/ 553 w 2356"/>
                                    <a:gd name="T87" fmla="*/ 557 h 788"/>
                                    <a:gd name="T88" fmla="*/ 632 w 2356"/>
                                    <a:gd name="T89" fmla="*/ 533 h 788"/>
                                    <a:gd name="T90" fmla="*/ 713 w 2356"/>
                                    <a:gd name="T91" fmla="*/ 511 h 788"/>
                                    <a:gd name="T92" fmla="*/ 799 w 2356"/>
                                    <a:gd name="T93" fmla="*/ 489 h 788"/>
                                    <a:gd name="T94" fmla="*/ 886 w 2356"/>
                                    <a:gd name="T95" fmla="*/ 470 h 788"/>
                                    <a:gd name="T96" fmla="*/ 978 w 2356"/>
                                    <a:gd name="T97" fmla="*/ 454 h 788"/>
                                    <a:gd name="T98" fmla="*/ 1071 w 2356"/>
                                    <a:gd name="T99" fmla="*/ 440 h 788"/>
                                    <a:gd name="T100" fmla="*/ 1166 w 2356"/>
                                    <a:gd name="T101" fmla="*/ 429 h 788"/>
                                    <a:gd name="T102" fmla="*/ 1263 w 2356"/>
                                    <a:gd name="T103" fmla="*/ 422 h 788"/>
                                    <a:gd name="T104" fmla="*/ 1361 w 2356"/>
                                    <a:gd name="T105" fmla="*/ 419 h 788"/>
                                    <a:gd name="T106" fmla="*/ 1461 w 2356"/>
                                    <a:gd name="T107" fmla="*/ 421 h 788"/>
                                    <a:gd name="T108" fmla="*/ 1561 w 2356"/>
                                    <a:gd name="T109" fmla="*/ 427 h 788"/>
                                    <a:gd name="T110" fmla="*/ 1662 w 2356"/>
                                    <a:gd name="T111" fmla="*/ 438 h 788"/>
                                    <a:gd name="T112" fmla="*/ 1763 w 2356"/>
                                    <a:gd name="T113" fmla="*/ 456 h 788"/>
                                    <a:gd name="T114" fmla="*/ 1863 w 2356"/>
                                    <a:gd name="T115" fmla="*/ 478 h 788"/>
                                    <a:gd name="T116" fmla="*/ 1964 w 2356"/>
                                    <a:gd name="T117" fmla="*/ 508 h 788"/>
                                    <a:gd name="T118" fmla="*/ 2064 w 2356"/>
                                    <a:gd name="T119" fmla="*/ 544 h 788"/>
                                    <a:gd name="T120" fmla="*/ 2163 w 2356"/>
                                    <a:gd name="T121" fmla="*/ 588 h 788"/>
                                    <a:gd name="T122" fmla="*/ 2260 w 2356"/>
                                    <a:gd name="T123" fmla="*/ 639 h 788"/>
                                    <a:gd name="T124" fmla="*/ 2356 w 2356"/>
                                    <a:gd name="T125" fmla="*/ 698 h 7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2356" h="788">
                                      <a:moveTo>
                                        <a:pt x="2356" y="698"/>
                                      </a:moveTo>
                                      <a:lnTo>
                                        <a:pt x="2324" y="627"/>
                                      </a:lnTo>
                                      <a:lnTo>
                                        <a:pt x="2286" y="559"/>
                                      </a:lnTo>
                                      <a:lnTo>
                                        <a:pt x="2242" y="493"/>
                                      </a:lnTo>
                                      <a:lnTo>
                                        <a:pt x="2190" y="430"/>
                                      </a:lnTo>
                                      <a:lnTo>
                                        <a:pt x="2132" y="372"/>
                                      </a:lnTo>
                                      <a:lnTo>
                                        <a:pt x="2070" y="316"/>
                                      </a:lnTo>
                                      <a:lnTo>
                                        <a:pt x="2003" y="265"/>
                                      </a:lnTo>
                                      <a:lnTo>
                                        <a:pt x="1932" y="217"/>
                                      </a:lnTo>
                                      <a:lnTo>
                                        <a:pt x="1855" y="173"/>
                                      </a:lnTo>
                                      <a:lnTo>
                                        <a:pt x="1776" y="135"/>
                                      </a:lnTo>
                                      <a:lnTo>
                                        <a:pt x="1693" y="100"/>
                                      </a:lnTo>
                                      <a:lnTo>
                                        <a:pt x="1608" y="71"/>
                                      </a:lnTo>
                                      <a:lnTo>
                                        <a:pt x="1520" y="46"/>
                                      </a:lnTo>
                                      <a:lnTo>
                                        <a:pt x="1430" y="26"/>
                                      </a:lnTo>
                                      <a:lnTo>
                                        <a:pt x="1340" y="11"/>
                                      </a:lnTo>
                                      <a:lnTo>
                                        <a:pt x="1248" y="3"/>
                                      </a:lnTo>
                                      <a:lnTo>
                                        <a:pt x="1155" y="0"/>
                                      </a:lnTo>
                                      <a:lnTo>
                                        <a:pt x="1063" y="3"/>
                                      </a:lnTo>
                                      <a:lnTo>
                                        <a:pt x="971" y="14"/>
                                      </a:lnTo>
                                      <a:lnTo>
                                        <a:pt x="879" y="29"/>
                                      </a:lnTo>
                                      <a:lnTo>
                                        <a:pt x="789" y="51"/>
                                      </a:lnTo>
                                      <a:lnTo>
                                        <a:pt x="700" y="80"/>
                                      </a:lnTo>
                                      <a:lnTo>
                                        <a:pt x="613" y="116"/>
                                      </a:lnTo>
                                      <a:lnTo>
                                        <a:pt x="530" y="159"/>
                                      </a:lnTo>
                                      <a:lnTo>
                                        <a:pt x="448" y="210"/>
                                      </a:lnTo>
                                      <a:lnTo>
                                        <a:pt x="371" y="268"/>
                                      </a:lnTo>
                                      <a:lnTo>
                                        <a:pt x="296" y="334"/>
                                      </a:lnTo>
                                      <a:lnTo>
                                        <a:pt x="227" y="408"/>
                                      </a:lnTo>
                                      <a:lnTo>
                                        <a:pt x="162" y="490"/>
                                      </a:lnTo>
                                      <a:lnTo>
                                        <a:pt x="103" y="581"/>
                                      </a:lnTo>
                                      <a:lnTo>
                                        <a:pt x="48" y="680"/>
                                      </a:lnTo>
                                      <a:lnTo>
                                        <a:pt x="0" y="788"/>
                                      </a:lnTo>
                                      <a:lnTo>
                                        <a:pt x="15" y="780"/>
                                      </a:lnTo>
                                      <a:lnTo>
                                        <a:pt x="60" y="756"/>
                                      </a:lnTo>
                                      <a:lnTo>
                                        <a:pt x="92" y="740"/>
                                      </a:lnTo>
                                      <a:lnTo>
                                        <a:pt x="130" y="722"/>
                                      </a:lnTo>
                                      <a:lnTo>
                                        <a:pt x="175" y="701"/>
                                      </a:lnTo>
                                      <a:lnTo>
                                        <a:pt x="226" y="679"/>
                                      </a:lnTo>
                                      <a:lnTo>
                                        <a:pt x="282" y="655"/>
                                      </a:lnTo>
                                      <a:lnTo>
                                        <a:pt x="342" y="631"/>
                                      </a:lnTo>
                                      <a:lnTo>
                                        <a:pt x="409" y="607"/>
                                      </a:lnTo>
                                      <a:lnTo>
                                        <a:pt x="479" y="581"/>
                                      </a:lnTo>
                                      <a:lnTo>
                                        <a:pt x="553" y="557"/>
                                      </a:lnTo>
                                      <a:lnTo>
                                        <a:pt x="632" y="533"/>
                                      </a:lnTo>
                                      <a:lnTo>
                                        <a:pt x="713" y="511"/>
                                      </a:lnTo>
                                      <a:lnTo>
                                        <a:pt x="799" y="489"/>
                                      </a:lnTo>
                                      <a:lnTo>
                                        <a:pt x="886" y="470"/>
                                      </a:lnTo>
                                      <a:lnTo>
                                        <a:pt x="978" y="454"/>
                                      </a:lnTo>
                                      <a:lnTo>
                                        <a:pt x="1071" y="440"/>
                                      </a:lnTo>
                                      <a:lnTo>
                                        <a:pt x="1166" y="429"/>
                                      </a:lnTo>
                                      <a:lnTo>
                                        <a:pt x="1263" y="422"/>
                                      </a:lnTo>
                                      <a:lnTo>
                                        <a:pt x="1361" y="419"/>
                                      </a:lnTo>
                                      <a:lnTo>
                                        <a:pt x="1461" y="421"/>
                                      </a:lnTo>
                                      <a:lnTo>
                                        <a:pt x="1561" y="427"/>
                                      </a:lnTo>
                                      <a:lnTo>
                                        <a:pt x="1662" y="438"/>
                                      </a:lnTo>
                                      <a:lnTo>
                                        <a:pt x="1763" y="456"/>
                                      </a:lnTo>
                                      <a:lnTo>
                                        <a:pt x="1863" y="478"/>
                                      </a:lnTo>
                                      <a:lnTo>
                                        <a:pt x="1964" y="508"/>
                                      </a:lnTo>
                                      <a:lnTo>
                                        <a:pt x="2064" y="544"/>
                                      </a:lnTo>
                                      <a:lnTo>
                                        <a:pt x="2163" y="588"/>
                                      </a:lnTo>
                                      <a:lnTo>
                                        <a:pt x="2260" y="639"/>
                                      </a:lnTo>
                                      <a:lnTo>
                                        <a:pt x="2356" y="69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10"/>
                              <wps:cNvSpPr>
                                <a:spLocks/>
                              </wps:cNvSpPr>
                              <wps:spPr bwMode="auto">
                                <a:xfrm>
                                  <a:off x="178435" y="51435"/>
                                  <a:ext cx="44450" cy="14605"/>
                                </a:xfrm>
                                <a:custGeom>
                                  <a:avLst/>
                                  <a:gdLst>
                                    <a:gd name="T0" fmla="*/ 0 w 2339"/>
                                    <a:gd name="T1" fmla="*/ 698 h 788"/>
                                    <a:gd name="T2" fmla="*/ 30 w 2339"/>
                                    <a:gd name="T3" fmla="*/ 627 h 788"/>
                                    <a:gd name="T4" fmla="*/ 68 w 2339"/>
                                    <a:gd name="T5" fmla="*/ 559 h 788"/>
                                    <a:gd name="T6" fmla="*/ 112 w 2339"/>
                                    <a:gd name="T7" fmla="*/ 493 h 788"/>
                                    <a:gd name="T8" fmla="*/ 163 w 2339"/>
                                    <a:gd name="T9" fmla="*/ 430 h 788"/>
                                    <a:gd name="T10" fmla="*/ 219 w 2339"/>
                                    <a:gd name="T11" fmla="*/ 372 h 788"/>
                                    <a:gd name="T12" fmla="*/ 281 w 2339"/>
                                    <a:gd name="T13" fmla="*/ 316 h 788"/>
                                    <a:gd name="T14" fmla="*/ 348 w 2339"/>
                                    <a:gd name="T15" fmla="*/ 265 h 788"/>
                                    <a:gd name="T16" fmla="*/ 419 w 2339"/>
                                    <a:gd name="T17" fmla="*/ 217 h 788"/>
                                    <a:gd name="T18" fmla="*/ 495 w 2339"/>
                                    <a:gd name="T19" fmla="*/ 173 h 788"/>
                                    <a:gd name="T20" fmla="*/ 573 w 2339"/>
                                    <a:gd name="T21" fmla="*/ 135 h 788"/>
                                    <a:gd name="T22" fmla="*/ 656 w 2339"/>
                                    <a:gd name="T23" fmla="*/ 100 h 788"/>
                                    <a:gd name="T24" fmla="*/ 740 w 2339"/>
                                    <a:gd name="T25" fmla="*/ 71 h 788"/>
                                    <a:gd name="T26" fmla="*/ 828 w 2339"/>
                                    <a:gd name="T27" fmla="*/ 46 h 788"/>
                                    <a:gd name="T28" fmla="*/ 917 w 2339"/>
                                    <a:gd name="T29" fmla="*/ 26 h 788"/>
                                    <a:gd name="T30" fmla="*/ 1007 w 2339"/>
                                    <a:gd name="T31" fmla="*/ 11 h 788"/>
                                    <a:gd name="T32" fmla="*/ 1099 w 2339"/>
                                    <a:gd name="T33" fmla="*/ 3 h 788"/>
                                    <a:gd name="T34" fmla="*/ 1191 w 2339"/>
                                    <a:gd name="T35" fmla="*/ 0 h 788"/>
                                    <a:gd name="T36" fmla="*/ 1283 w 2339"/>
                                    <a:gd name="T37" fmla="*/ 3 h 788"/>
                                    <a:gd name="T38" fmla="*/ 1375 w 2339"/>
                                    <a:gd name="T39" fmla="*/ 14 h 788"/>
                                    <a:gd name="T40" fmla="*/ 1466 w 2339"/>
                                    <a:gd name="T41" fmla="*/ 29 h 788"/>
                                    <a:gd name="T42" fmla="*/ 1556 w 2339"/>
                                    <a:gd name="T43" fmla="*/ 51 h 788"/>
                                    <a:gd name="T44" fmla="*/ 1644 w 2339"/>
                                    <a:gd name="T45" fmla="*/ 80 h 788"/>
                                    <a:gd name="T46" fmla="*/ 1731 w 2339"/>
                                    <a:gd name="T47" fmla="*/ 116 h 788"/>
                                    <a:gd name="T48" fmla="*/ 1814 w 2339"/>
                                    <a:gd name="T49" fmla="*/ 159 h 788"/>
                                    <a:gd name="T50" fmla="*/ 1895 w 2339"/>
                                    <a:gd name="T51" fmla="*/ 210 h 788"/>
                                    <a:gd name="T52" fmla="*/ 1972 w 2339"/>
                                    <a:gd name="T53" fmla="*/ 268 h 788"/>
                                    <a:gd name="T54" fmla="*/ 2045 w 2339"/>
                                    <a:gd name="T55" fmla="*/ 334 h 788"/>
                                    <a:gd name="T56" fmla="*/ 2115 w 2339"/>
                                    <a:gd name="T57" fmla="*/ 408 h 788"/>
                                    <a:gd name="T58" fmla="*/ 2179 w 2339"/>
                                    <a:gd name="T59" fmla="*/ 490 h 788"/>
                                    <a:gd name="T60" fmla="*/ 2238 w 2339"/>
                                    <a:gd name="T61" fmla="*/ 581 h 788"/>
                                    <a:gd name="T62" fmla="*/ 2291 w 2339"/>
                                    <a:gd name="T63" fmla="*/ 680 h 788"/>
                                    <a:gd name="T64" fmla="*/ 2339 w 2339"/>
                                    <a:gd name="T65" fmla="*/ 788 h 788"/>
                                    <a:gd name="T66" fmla="*/ 2324 w 2339"/>
                                    <a:gd name="T67" fmla="*/ 780 h 788"/>
                                    <a:gd name="T68" fmla="*/ 2280 w 2339"/>
                                    <a:gd name="T69" fmla="*/ 756 h 788"/>
                                    <a:gd name="T70" fmla="*/ 2247 w 2339"/>
                                    <a:gd name="T71" fmla="*/ 740 h 788"/>
                                    <a:gd name="T72" fmla="*/ 2208 w 2339"/>
                                    <a:gd name="T73" fmla="*/ 722 h 788"/>
                                    <a:gd name="T74" fmla="*/ 2165 w 2339"/>
                                    <a:gd name="T75" fmla="*/ 701 h 788"/>
                                    <a:gd name="T76" fmla="*/ 2115 w 2339"/>
                                    <a:gd name="T77" fmla="*/ 679 h 788"/>
                                    <a:gd name="T78" fmla="*/ 2059 w 2339"/>
                                    <a:gd name="T79" fmla="*/ 655 h 788"/>
                                    <a:gd name="T80" fmla="*/ 1999 w 2339"/>
                                    <a:gd name="T81" fmla="*/ 631 h 788"/>
                                    <a:gd name="T82" fmla="*/ 1932 w 2339"/>
                                    <a:gd name="T83" fmla="*/ 607 h 788"/>
                                    <a:gd name="T84" fmla="*/ 1863 w 2339"/>
                                    <a:gd name="T85" fmla="*/ 581 h 788"/>
                                    <a:gd name="T86" fmla="*/ 1789 w 2339"/>
                                    <a:gd name="T87" fmla="*/ 557 h 788"/>
                                    <a:gd name="T88" fmla="*/ 1711 w 2339"/>
                                    <a:gd name="T89" fmla="*/ 533 h 788"/>
                                    <a:gd name="T90" fmla="*/ 1630 w 2339"/>
                                    <a:gd name="T91" fmla="*/ 511 h 788"/>
                                    <a:gd name="T92" fmla="*/ 1545 w 2339"/>
                                    <a:gd name="T93" fmla="*/ 489 h 788"/>
                                    <a:gd name="T94" fmla="*/ 1458 w 2339"/>
                                    <a:gd name="T95" fmla="*/ 470 h 788"/>
                                    <a:gd name="T96" fmla="*/ 1367 w 2339"/>
                                    <a:gd name="T97" fmla="*/ 454 h 788"/>
                                    <a:gd name="T98" fmla="*/ 1275 w 2339"/>
                                    <a:gd name="T99" fmla="*/ 440 h 788"/>
                                    <a:gd name="T100" fmla="*/ 1180 w 2339"/>
                                    <a:gd name="T101" fmla="*/ 429 h 788"/>
                                    <a:gd name="T102" fmla="*/ 1084 w 2339"/>
                                    <a:gd name="T103" fmla="*/ 422 h 788"/>
                                    <a:gd name="T104" fmla="*/ 986 w 2339"/>
                                    <a:gd name="T105" fmla="*/ 419 h 788"/>
                                    <a:gd name="T106" fmla="*/ 887 w 2339"/>
                                    <a:gd name="T107" fmla="*/ 421 h 788"/>
                                    <a:gd name="T108" fmla="*/ 788 w 2339"/>
                                    <a:gd name="T109" fmla="*/ 427 h 788"/>
                                    <a:gd name="T110" fmla="*/ 688 w 2339"/>
                                    <a:gd name="T111" fmla="*/ 438 h 788"/>
                                    <a:gd name="T112" fmla="*/ 587 w 2339"/>
                                    <a:gd name="T113" fmla="*/ 456 h 788"/>
                                    <a:gd name="T114" fmla="*/ 488 w 2339"/>
                                    <a:gd name="T115" fmla="*/ 478 h 788"/>
                                    <a:gd name="T116" fmla="*/ 388 w 2339"/>
                                    <a:gd name="T117" fmla="*/ 508 h 788"/>
                                    <a:gd name="T118" fmla="*/ 289 w 2339"/>
                                    <a:gd name="T119" fmla="*/ 544 h 788"/>
                                    <a:gd name="T120" fmla="*/ 191 w 2339"/>
                                    <a:gd name="T121" fmla="*/ 588 h 788"/>
                                    <a:gd name="T122" fmla="*/ 94 w 2339"/>
                                    <a:gd name="T123" fmla="*/ 639 h 788"/>
                                    <a:gd name="T124" fmla="*/ 0 w 2339"/>
                                    <a:gd name="T125" fmla="*/ 698 h 7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2339" h="788">
                                      <a:moveTo>
                                        <a:pt x="0" y="698"/>
                                      </a:moveTo>
                                      <a:lnTo>
                                        <a:pt x="30" y="627"/>
                                      </a:lnTo>
                                      <a:lnTo>
                                        <a:pt x="68" y="559"/>
                                      </a:lnTo>
                                      <a:lnTo>
                                        <a:pt x="112" y="493"/>
                                      </a:lnTo>
                                      <a:lnTo>
                                        <a:pt x="163" y="430"/>
                                      </a:lnTo>
                                      <a:lnTo>
                                        <a:pt x="219" y="372"/>
                                      </a:lnTo>
                                      <a:lnTo>
                                        <a:pt x="281" y="316"/>
                                      </a:lnTo>
                                      <a:lnTo>
                                        <a:pt x="348" y="265"/>
                                      </a:lnTo>
                                      <a:lnTo>
                                        <a:pt x="419" y="217"/>
                                      </a:lnTo>
                                      <a:lnTo>
                                        <a:pt x="495" y="173"/>
                                      </a:lnTo>
                                      <a:lnTo>
                                        <a:pt x="573" y="135"/>
                                      </a:lnTo>
                                      <a:lnTo>
                                        <a:pt x="656" y="100"/>
                                      </a:lnTo>
                                      <a:lnTo>
                                        <a:pt x="740" y="71"/>
                                      </a:lnTo>
                                      <a:lnTo>
                                        <a:pt x="828" y="46"/>
                                      </a:lnTo>
                                      <a:lnTo>
                                        <a:pt x="917" y="26"/>
                                      </a:lnTo>
                                      <a:lnTo>
                                        <a:pt x="1007" y="11"/>
                                      </a:lnTo>
                                      <a:lnTo>
                                        <a:pt x="1099" y="3"/>
                                      </a:lnTo>
                                      <a:lnTo>
                                        <a:pt x="1191" y="0"/>
                                      </a:lnTo>
                                      <a:lnTo>
                                        <a:pt x="1283" y="3"/>
                                      </a:lnTo>
                                      <a:lnTo>
                                        <a:pt x="1375" y="14"/>
                                      </a:lnTo>
                                      <a:lnTo>
                                        <a:pt x="1466" y="29"/>
                                      </a:lnTo>
                                      <a:lnTo>
                                        <a:pt x="1556" y="51"/>
                                      </a:lnTo>
                                      <a:lnTo>
                                        <a:pt x="1644" y="80"/>
                                      </a:lnTo>
                                      <a:lnTo>
                                        <a:pt x="1731" y="116"/>
                                      </a:lnTo>
                                      <a:lnTo>
                                        <a:pt x="1814" y="159"/>
                                      </a:lnTo>
                                      <a:lnTo>
                                        <a:pt x="1895" y="210"/>
                                      </a:lnTo>
                                      <a:lnTo>
                                        <a:pt x="1972" y="268"/>
                                      </a:lnTo>
                                      <a:lnTo>
                                        <a:pt x="2045" y="334"/>
                                      </a:lnTo>
                                      <a:lnTo>
                                        <a:pt x="2115" y="408"/>
                                      </a:lnTo>
                                      <a:lnTo>
                                        <a:pt x="2179" y="490"/>
                                      </a:lnTo>
                                      <a:lnTo>
                                        <a:pt x="2238" y="581"/>
                                      </a:lnTo>
                                      <a:lnTo>
                                        <a:pt x="2291" y="680"/>
                                      </a:lnTo>
                                      <a:lnTo>
                                        <a:pt x="2339" y="788"/>
                                      </a:lnTo>
                                      <a:lnTo>
                                        <a:pt x="2324" y="780"/>
                                      </a:lnTo>
                                      <a:lnTo>
                                        <a:pt x="2280" y="756"/>
                                      </a:lnTo>
                                      <a:lnTo>
                                        <a:pt x="2247" y="740"/>
                                      </a:lnTo>
                                      <a:lnTo>
                                        <a:pt x="2208" y="722"/>
                                      </a:lnTo>
                                      <a:lnTo>
                                        <a:pt x="2165" y="701"/>
                                      </a:lnTo>
                                      <a:lnTo>
                                        <a:pt x="2115" y="679"/>
                                      </a:lnTo>
                                      <a:lnTo>
                                        <a:pt x="2059" y="655"/>
                                      </a:lnTo>
                                      <a:lnTo>
                                        <a:pt x="1999" y="631"/>
                                      </a:lnTo>
                                      <a:lnTo>
                                        <a:pt x="1932" y="607"/>
                                      </a:lnTo>
                                      <a:lnTo>
                                        <a:pt x="1863" y="581"/>
                                      </a:lnTo>
                                      <a:lnTo>
                                        <a:pt x="1789" y="557"/>
                                      </a:lnTo>
                                      <a:lnTo>
                                        <a:pt x="1711" y="533"/>
                                      </a:lnTo>
                                      <a:lnTo>
                                        <a:pt x="1630" y="511"/>
                                      </a:lnTo>
                                      <a:lnTo>
                                        <a:pt x="1545" y="489"/>
                                      </a:lnTo>
                                      <a:lnTo>
                                        <a:pt x="1458" y="470"/>
                                      </a:lnTo>
                                      <a:lnTo>
                                        <a:pt x="1367" y="454"/>
                                      </a:lnTo>
                                      <a:lnTo>
                                        <a:pt x="1275" y="440"/>
                                      </a:lnTo>
                                      <a:lnTo>
                                        <a:pt x="1180" y="429"/>
                                      </a:lnTo>
                                      <a:lnTo>
                                        <a:pt x="1084" y="422"/>
                                      </a:lnTo>
                                      <a:lnTo>
                                        <a:pt x="986" y="419"/>
                                      </a:lnTo>
                                      <a:lnTo>
                                        <a:pt x="887" y="421"/>
                                      </a:lnTo>
                                      <a:lnTo>
                                        <a:pt x="788" y="427"/>
                                      </a:lnTo>
                                      <a:lnTo>
                                        <a:pt x="688" y="438"/>
                                      </a:lnTo>
                                      <a:lnTo>
                                        <a:pt x="587" y="456"/>
                                      </a:lnTo>
                                      <a:lnTo>
                                        <a:pt x="488" y="478"/>
                                      </a:lnTo>
                                      <a:lnTo>
                                        <a:pt x="388" y="508"/>
                                      </a:lnTo>
                                      <a:lnTo>
                                        <a:pt x="289" y="544"/>
                                      </a:lnTo>
                                      <a:lnTo>
                                        <a:pt x="191" y="588"/>
                                      </a:lnTo>
                                      <a:lnTo>
                                        <a:pt x="94" y="639"/>
                                      </a:lnTo>
                                      <a:lnTo>
                                        <a:pt x="0" y="69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11"/>
                              <wps:cNvSpPr>
                                <a:spLocks/>
                              </wps:cNvSpPr>
                              <wps:spPr bwMode="auto">
                                <a:xfrm>
                                  <a:off x="154940" y="10795"/>
                                  <a:ext cx="132080" cy="78740"/>
                                </a:xfrm>
                                <a:custGeom>
                                  <a:avLst/>
                                  <a:gdLst>
                                    <a:gd name="T0" fmla="*/ 0 w 6847"/>
                                    <a:gd name="T1" fmla="*/ 6 h 4097"/>
                                    <a:gd name="T2" fmla="*/ 385 w 6847"/>
                                    <a:gd name="T3" fmla="*/ 0 h 4097"/>
                                    <a:gd name="T4" fmla="*/ 762 w 6847"/>
                                    <a:gd name="T5" fmla="*/ 21 h 4097"/>
                                    <a:gd name="T6" fmla="*/ 1129 w 6847"/>
                                    <a:gd name="T7" fmla="*/ 64 h 4097"/>
                                    <a:gd name="T8" fmla="*/ 1488 w 6847"/>
                                    <a:gd name="T9" fmla="*/ 128 h 4097"/>
                                    <a:gd name="T10" fmla="*/ 1836 w 6847"/>
                                    <a:gd name="T11" fmla="*/ 211 h 4097"/>
                                    <a:gd name="T12" fmla="*/ 2175 w 6847"/>
                                    <a:gd name="T13" fmla="*/ 313 h 4097"/>
                                    <a:gd name="T14" fmla="*/ 2505 w 6847"/>
                                    <a:gd name="T15" fmla="*/ 432 h 4097"/>
                                    <a:gd name="T16" fmla="*/ 2823 w 6847"/>
                                    <a:gd name="T17" fmla="*/ 566 h 4097"/>
                                    <a:gd name="T18" fmla="*/ 3132 w 6847"/>
                                    <a:gd name="T19" fmla="*/ 713 h 4097"/>
                                    <a:gd name="T20" fmla="*/ 3430 w 6847"/>
                                    <a:gd name="T21" fmla="*/ 872 h 4097"/>
                                    <a:gd name="T22" fmla="*/ 3717 w 6847"/>
                                    <a:gd name="T23" fmla="*/ 1041 h 4097"/>
                                    <a:gd name="T24" fmla="*/ 3993 w 6847"/>
                                    <a:gd name="T25" fmla="*/ 1218 h 4097"/>
                                    <a:gd name="T26" fmla="*/ 4258 w 6847"/>
                                    <a:gd name="T27" fmla="*/ 1402 h 4097"/>
                                    <a:gd name="T28" fmla="*/ 4512 w 6847"/>
                                    <a:gd name="T29" fmla="*/ 1592 h 4097"/>
                                    <a:gd name="T30" fmla="*/ 4753 w 6847"/>
                                    <a:gd name="T31" fmla="*/ 1786 h 4097"/>
                                    <a:gd name="T32" fmla="*/ 4982 w 6847"/>
                                    <a:gd name="T33" fmla="*/ 1981 h 4097"/>
                                    <a:gd name="T34" fmla="*/ 5200 w 6847"/>
                                    <a:gd name="T35" fmla="*/ 2178 h 4097"/>
                                    <a:gd name="T36" fmla="*/ 5405 w 6847"/>
                                    <a:gd name="T37" fmla="*/ 2372 h 4097"/>
                                    <a:gd name="T38" fmla="*/ 5597 w 6847"/>
                                    <a:gd name="T39" fmla="*/ 2565 h 4097"/>
                                    <a:gd name="T40" fmla="*/ 5776 w 6847"/>
                                    <a:gd name="T41" fmla="*/ 2753 h 4097"/>
                                    <a:gd name="T42" fmla="*/ 5943 w 6847"/>
                                    <a:gd name="T43" fmla="*/ 2936 h 4097"/>
                                    <a:gd name="T44" fmla="*/ 6096 w 6847"/>
                                    <a:gd name="T45" fmla="*/ 3111 h 4097"/>
                                    <a:gd name="T46" fmla="*/ 6236 w 6847"/>
                                    <a:gd name="T47" fmla="*/ 3276 h 4097"/>
                                    <a:gd name="T48" fmla="*/ 6362 w 6847"/>
                                    <a:gd name="T49" fmla="*/ 3432 h 4097"/>
                                    <a:gd name="T50" fmla="*/ 6474 w 6847"/>
                                    <a:gd name="T51" fmla="*/ 3575 h 4097"/>
                                    <a:gd name="T52" fmla="*/ 6571 w 6847"/>
                                    <a:gd name="T53" fmla="*/ 3704 h 4097"/>
                                    <a:gd name="T54" fmla="*/ 6654 w 6847"/>
                                    <a:gd name="T55" fmla="*/ 3817 h 4097"/>
                                    <a:gd name="T56" fmla="*/ 6724 w 6847"/>
                                    <a:gd name="T57" fmla="*/ 3914 h 4097"/>
                                    <a:gd name="T58" fmla="*/ 6815 w 6847"/>
                                    <a:gd name="T59" fmla="*/ 4049 h 4097"/>
                                    <a:gd name="T60" fmla="*/ 6847 w 6847"/>
                                    <a:gd name="T61" fmla="*/ 4097 h 4097"/>
                                    <a:gd name="T62" fmla="*/ 6806 w 6847"/>
                                    <a:gd name="T63" fmla="*/ 4057 h 4097"/>
                                    <a:gd name="T64" fmla="*/ 6686 w 6847"/>
                                    <a:gd name="T65" fmla="*/ 3943 h 4097"/>
                                    <a:gd name="T66" fmla="*/ 6599 w 6847"/>
                                    <a:gd name="T67" fmla="*/ 3861 h 4097"/>
                                    <a:gd name="T68" fmla="*/ 6494 w 6847"/>
                                    <a:gd name="T69" fmla="*/ 3764 h 4097"/>
                                    <a:gd name="T70" fmla="*/ 6373 w 6847"/>
                                    <a:gd name="T71" fmla="*/ 3653 h 4097"/>
                                    <a:gd name="T72" fmla="*/ 6236 w 6847"/>
                                    <a:gd name="T73" fmla="*/ 3530 h 4097"/>
                                    <a:gd name="T74" fmla="*/ 6083 w 6847"/>
                                    <a:gd name="T75" fmla="*/ 3396 h 4097"/>
                                    <a:gd name="T76" fmla="*/ 5916 w 6847"/>
                                    <a:gd name="T77" fmla="*/ 3252 h 4097"/>
                                    <a:gd name="T78" fmla="*/ 5734 w 6847"/>
                                    <a:gd name="T79" fmla="*/ 3099 h 4097"/>
                                    <a:gd name="T80" fmla="*/ 5540 w 6847"/>
                                    <a:gd name="T81" fmla="*/ 2938 h 4097"/>
                                    <a:gd name="T82" fmla="*/ 5334 w 6847"/>
                                    <a:gd name="T83" fmla="*/ 2771 h 4097"/>
                                    <a:gd name="T84" fmla="*/ 5115 w 6847"/>
                                    <a:gd name="T85" fmla="*/ 2599 h 4097"/>
                                    <a:gd name="T86" fmla="*/ 4886 w 6847"/>
                                    <a:gd name="T87" fmla="*/ 2423 h 4097"/>
                                    <a:gd name="T88" fmla="*/ 4646 w 6847"/>
                                    <a:gd name="T89" fmla="*/ 2244 h 4097"/>
                                    <a:gd name="T90" fmla="*/ 4397 w 6847"/>
                                    <a:gd name="T91" fmla="*/ 2064 h 4097"/>
                                    <a:gd name="T92" fmla="*/ 4139 w 6847"/>
                                    <a:gd name="T93" fmla="*/ 1883 h 4097"/>
                                    <a:gd name="T94" fmla="*/ 3873 w 6847"/>
                                    <a:gd name="T95" fmla="*/ 1703 h 4097"/>
                                    <a:gd name="T96" fmla="*/ 3599 w 6847"/>
                                    <a:gd name="T97" fmla="*/ 1526 h 4097"/>
                                    <a:gd name="T98" fmla="*/ 3319 w 6847"/>
                                    <a:gd name="T99" fmla="*/ 1352 h 4097"/>
                                    <a:gd name="T100" fmla="*/ 3033 w 6847"/>
                                    <a:gd name="T101" fmla="*/ 1182 h 4097"/>
                                    <a:gd name="T102" fmla="*/ 2741 w 6847"/>
                                    <a:gd name="T103" fmla="*/ 1018 h 4097"/>
                                    <a:gd name="T104" fmla="*/ 2445 w 6847"/>
                                    <a:gd name="T105" fmla="*/ 861 h 4097"/>
                                    <a:gd name="T106" fmla="*/ 2146 w 6847"/>
                                    <a:gd name="T107" fmla="*/ 713 h 4097"/>
                                    <a:gd name="T108" fmla="*/ 1842 w 6847"/>
                                    <a:gd name="T109" fmla="*/ 574 h 4097"/>
                                    <a:gd name="T110" fmla="*/ 1538 w 6847"/>
                                    <a:gd name="T111" fmla="*/ 446 h 4097"/>
                                    <a:gd name="T112" fmla="*/ 1230 w 6847"/>
                                    <a:gd name="T113" fmla="*/ 329 h 4097"/>
                                    <a:gd name="T114" fmla="*/ 922 w 6847"/>
                                    <a:gd name="T115" fmla="*/ 226 h 4097"/>
                                    <a:gd name="T116" fmla="*/ 615 w 6847"/>
                                    <a:gd name="T117" fmla="*/ 136 h 4097"/>
                                    <a:gd name="T118" fmla="*/ 307 w 6847"/>
                                    <a:gd name="T119" fmla="*/ 63 h 4097"/>
                                    <a:gd name="T120" fmla="*/ 0 w 6847"/>
                                    <a:gd name="T121" fmla="*/ 6 h 40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6847" h="4097">
                                      <a:moveTo>
                                        <a:pt x="0" y="6"/>
                                      </a:moveTo>
                                      <a:lnTo>
                                        <a:pt x="385" y="0"/>
                                      </a:lnTo>
                                      <a:lnTo>
                                        <a:pt x="762" y="21"/>
                                      </a:lnTo>
                                      <a:lnTo>
                                        <a:pt x="1129" y="64"/>
                                      </a:lnTo>
                                      <a:lnTo>
                                        <a:pt x="1488" y="128"/>
                                      </a:lnTo>
                                      <a:lnTo>
                                        <a:pt x="1836" y="211"/>
                                      </a:lnTo>
                                      <a:lnTo>
                                        <a:pt x="2175" y="313"/>
                                      </a:lnTo>
                                      <a:lnTo>
                                        <a:pt x="2505" y="432"/>
                                      </a:lnTo>
                                      <a:lnTo>
                                        <a:pt x="2823" y="566"/>
                                      </a:lnTo>
                                      <a:lnTo>
                                        <a:pt x="3132" y="713"/>
                                      </a:lnTo>
                                      <a:lnTo>
                                        <a:pt x="3430" y="872"/>
                                      </a:lnTo>
                                      <a:lnTo>
                                        <a:pt x="3717" y="1041"/>
                                      </a:lnTo>
                                      <a:lnTo>
                                        <a:pt x="3993" y="1218"/>
                                      </a:lnTo>
                                      <a:lnTo>
                                        <a:pt x="4258" y="1402"/>
                                      </a:lnTo>
                                      <a:lnTo>
                                        <a:pt x="4512" y="1592"/>
                                      </a:lnTo>
                                      <a:lnTo>
                                        <a:pt x="4753" y="1786"/>
                                      </a:lnTo>
                                      <a:lnTo>
                                        <a:pt x="4982" y="1981"/>
                                      </a:lnTo>
                                      <a:lnTo>
                                        <a:pt x="5200" y="2178"/>
                                      </a:lnTo>
                                      <a:lnTo>
                                        <a:pt x="5405" y="2372"/>
                                      </a:lnTo>
                                      <a:lnTo>
                                        <a:pt x="5597" y="2565"/>
                                      </a:lnTo>
                                      <a:lnTo>
                                        <a:pt x="5776" y="2753"/>
                                      </a:lnTo>
                                      <a:lnTo>
                                        <a:pt x="5943" y="2936"/>
                                      </a:lnTo>
                                      <a:lnTo>
                                        <a:pt x="6096" y="3111"/>
                                      </a:lnTo>
                                      <a:lnTo>
                                        <a:pt x="6236" y="3276"/>
                                      </a:lnTo>
                                      <a:lnTo>
                                        <a:pt x="6362" y="3432"/>
                                      </a:lnTo>
                                      <a:lnTo>
                                        <a:pt x="6474" y="3575"/>
                                      </a:lnTo>
                                      <a:lnTo>
                                        <a:pt x="6571" y="3704"/>
                                      </a:lnTo>
                                      <a:lnTo>
                                        <a:pt x="6654" y="3817"/>
                                      </a:lnTo>
                                      <a:lnTo>
                                        <a:pt x="6724" y="3914"/>
                                      </a:lnTo>
                                      <a:lnTo>
                                        <a:pt x="6815" y="4049"/>
                                      </a:lnTo>
                                      <a:lnTo>
                                        <a:pt x="6847" y="4097"/>
                                      </a:lnTo>
                                      <a:lnTo>
                                        <a:pt x="6806" y="4057"/>
                                      </a:lnTo>
                                      <a:lnTo>
                                        <a:pt x="6686" y="3943"/>
                                      </a:lnTo>
                                      <a:lnTo>
                                        <a:pt x="6599" y="3861"/>
                                      </a:lnTo>
                                      <a:lnTo>
                                        <a:pt x="6494" y="3764"/>
                                      </a:lnTo>
                                      <a:lnTo>
                                        <a:pt x="6373" y="3653"/>
                                      </a:lnTo>
                                      <a:lnTo>
                                        <a:pt x="6236" y="3530"/>
                                      </a:lnTo>
                                      <a:lnTo>
                                        <a:pt x="6083" y="3396"/>
                                      </a:lnTo>
                                      <a:lnTo>
                                        <a:pt x="5916" y="3252"/>
                                      </a:lnTo>
                                      <a:lnTo>
                                        <a:pt x="5734" y="3099"/>
                                      </a:lnTo>
                                      <a:lnTo>
                                        <a:pt x="5540" y="2938"/>
                                      </a:lnTo>
                                      <a:lnTo>
                                        <a:pt x="5334" y="2771"/>
                                      </a:lnTo>
                                      <a:lnTo>
                                        <a:pt x="5115" y="2599"/>
                                      </a:lnTo>
                                      <a:lnTo>
                                        <a:pt x="4886" y="2423"/>
                                      </a:lnTo>
                                      <a:lnTo>
                                        <a:pt x="4646" y="2244"/>
                                      </a:lnTo>
                                      <a:lnTo>
                                        <a:pt x="4397" y="2064"/>
                                      </a:lnTo>
                                      <a:lnTo>
                                        <a:pt x="4139" y="1883"/>
                                      </a:lnTo>
                                      <a:lnTo>
                                        <a:pt x="3873" y="1703"/>
                                      </a:lnTo>
                                      <a:lnTo>
                                        <a:pt x="3599" y="1526"/>
                                      </a:lnTo>
                                      <a:lnTo>
                                        <a:pt x="3319" y="1352"/>
                                      </a:lnTo>
                                      <a:lnTo>
                                        <a:pt x="3033" y="1182"/>
                                      </a:lnTo>
                                      <a:lnTo>
                                        <a:pt x="2741" y="1018"/>
                                      </a:lnTo>
                                      <a:lnTo>
                                        <a:pt x="2445" y="861"/>
                                      </a:lnTo>
                                      <a:lnTo>
                                        <a:pt x="2146" y="713"/>
                                      </a:lnTo>
                                      <a:lnTo>
                                        <a:pt x="1842" y="574"/>
                                      </a:lnTo>
                                      <a:lnTo>
                                        <a:pt x="1538" y="446"/>
                                      </a:lnTo>
                                      <a:lnTo>
                                        <a:pt x="1230" y="329"/>
                                      </a:lnTo>
                                      <a:lnTo>
                                        <a:pt x="922" y="226"/>
                                      </a:lnTo>
                                      <a:lnTo>
                                        <a:pt x="615" y="136"/>
                                      </a:lnTo>
                                      <a:lnTo>
                                        <a:pt x="307" y="63"/>
                                      </a:lnTo>
                                      <a:lnTo>
                                        <a:pt x="0" y="6"/>
                                      </a:lnTo>
                                      <a:close/>
                                    </a:path>
                                  </a:pathLst>
                                </a:custGeom>
                                <a:solidFill>
                                  <a:srgbClr val="FEEE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13"/>
                              <wps:cNvSpPr>
                                <a:spLocks/>
                              </wps:cNvSpPr>
                              <wps:spPr bwMode="auto">
                                <a:xfrm>
                                  <a:off x="195580" y="86360"/>
                                  <a:ext cx="14605" cy="24765"/>
                                </a:xfrm>
                                <a:custGeom>
                                  <a:avLst/>
                                  <a:gdLst>
                                    <a:gd name="T0" fmla="*/ 764 w 766"/>
                                    <a:gd name="T1" fmla="*/ 578 h 1280"/>
                                    <a:gd name="T2" fmla="*/ 754 w 766"/>
                                    <a:gd name="T3" fmla="*/ 482 h 1280"/>
                                    <a:gd name="T4" fmla="*/ 736 w 766"/>
                                    <a:gd name="T5" fmla="*/ 393 h 1280"/>
                                    <a:gd name="T6" fmla="*/ 711 w 766"/>
                                    <a:gd name="T7" fmla="*/ 309 h 1280"/>
                                    <a:gd name="T8" fmla="*/ 679 w 766"/>
                                    <a:gd name="T9" fmla="*/ 234 h 1280"/>
                                    <a:gd name="T10" fmla="*/ 641 w 766"/>
                                    <a:gd name="T11" fmla="*/ 166 h 1280"/>
                                    <a:gd name="T12" fmla="*/ 597 w 766"/>
                                    <a:gd name="T13" fmla="*/ 109 h 1280"/>
                                    <a:gd name="T14" fmla="*/ 549 w 766"/>
                                    <a:gd name="T15" fmla="*/ 64 h 1280"/>
                                    <a:gd name="T16" fmla="*/ 498 w 766"/>
                                    <a:gd name="T17" fmla="*/ 29 h 1280"/>
                                    <a:gd name="T18" fmla="*/ 441 w 766"/>
                                    <a:gd name="T19" fmla="*/ 7 h 1280"/>
                                    <a:gd name="T20" fmla="*/ 383 w 766"/>
                                    <a:gd name="T21" fmla="*/ 0 h 1280"/>
                                    <a:gd name="T22" fmla="*/ 325 w 766"/>
                                    <a:gd name="T23" fmla="*/ 7 h 1280"/>
                                    <a:gd name="T24" fmla="*/ 269 w 766"/>
                                    <a:gd name="T25" fmla="*/ 29 h 1280"/>
                                    <a:gd name="T26" fmla="*/ 217 w 766"/>
                                    <a:gd name="T27" fmla="*/ 64 h 1280"/>
                                    <a:gd name="T28" fmla="*/ 169 w 766"/>
                                    <a:gd name="T29" fmla="*/ 109 h 1280"/>
                                    <a:gd name="T30" fmla="*/ 126 w 766"/>
                                    <a:gd name="T31" fmla="*/ 166 h 1280"/>
                                    <a:gd name="T32" fmla="*/ 88 w 766"/>
                                    <a:gd name="T33" fmla="*/ 234 h 1280"/>
                                    <a:gd name="T34" fmla="*/ 55 w 766"/>
                                    <a:gd name="T35" fmla="*/ 309 h 1280"/>
                                    <a:gd name="T36" fmla="*/ 30 w 766"/>
                                    <a:gd name="T37" fmla="*/ 393 h 1280"/>
                                    <a:gd name="T38" fmla="*/ 13 w 766"/>
                                    <a:gd name="T39" fmla="*/ 482 h 1280"/>
                                    <a:gd name="T40" fmla="*/ 2 w 766"/>
                                    <a:gd name="T41" fmla="*/ 578 h 1280"/>
                                    <a:gd name="T42" fmla="*/ 0 w 766"/>
                                    <a:gd name="T43" fmla="*/ 677 h 1280"/>
                                    <a:gd name="T44" fmla="*/ 8 w 766"/>
                                    <a:gd name="T45" fmla="*/ 773 h 1280"/>
                                    <a:gd name="T46" fmla="*/ 24 w 766"/>
                                    <a:gd name="T47" fmla="*/ 862 h 1280"/>
                                    <a:gd name="T48" fmla="*/ 46 w 766"/>
                                    <a:gd name="T49" fmla="*/ 947 h 1280"/>
                                    <a:gd name="T50" fmla="*/ 76 w 766"/>
                                    <a:gd name="T51" fmla="*/ 1024 h 1280"/>
                                    <a:gd name="T52" fmla="*/ 112 w 766"/>
                                    <a:gd name="T53" fmla="*/ 1094 h 1280"/>
                                    <a:gd name="T54" fmla="*/ 154 w 766"/>
                                    <a:gd name="T55" fmla="*/ 1154 h 1280"/>
                                    <a:gd name="T56" fmla="*/ 201 w 766"/>
                                    <a:gd name="T57" fmla="*/ 1204 h 1280"/>
                                    <a:gd name="T58" fmla="*/ 252 w 766"/>
                                    <a:gd name="T59" fmla="*/ 1241 h 1280"/>
                                    <a:gd name="T60" fmla="*/ 306 w 766"/>
                                    <a:gd name="T61" fmla="*/ 1267 h 1280"/>
                                    <a:gd name="T62" fmla="*/ 364 w 766"/>
                                    <a:gd name="T63" fmla="*/ 1279 h 1280"/>
                                    <a:gd name="T64" fmla="*/ 422 w 766"/>
                                    <a:gd name="T65" fmla="*/ 1277 h 1280"/>
                                    <a:gd name="T66" fmla="*/ 479 w 766"/>
                                    <a:gd name="T67" fmla="*/ 1260 h 1280"/>
                                    <a:gd name="T68" fmla="*/ 532 w 766"/>
                                    <a:gd name="T69" fmla="*/ 1230 h 1280"/>
                                    <a:gd name="T70" fmla="*/ 582 w 766"/>
                                    <a:gd name="T71" fmla="*/ 1188 h 1280"/>
                                    <a:gd name="T72" fmla="*/ 627 w 766"/>
                                    <a:gd name="T73" fmla="*/ 1134 h 1280"/>
                                    <a:gd name="T74" fmla="*/ 667 w 766"/>
                                    <a:gd name="T75" fmla="*/ 1071 h 1280"/>
                                    <a:gd name="T76" fmla="*/ 701 w 766"/>
                                    <a:gd name="T77" fmla="*/ 1000 h 1280"/>
                                    <a:gd name="T78" fmla="*/ 729 w 766"/>
                                    <a:gd name="T79" fmla="*/ 919 h 1280"/>
                                    <a:gd name="T80" fmla="*/ 749 w 766"/>
                                    <a:gd name="T81" fmla="*/ 833 h 1280"/>
                                    <a:gd name="T82" fmla="*/ 762 w 766"/>
                                    <a:gd name="T83" fmla="*/ 741 h 1280"/>
                                    <a:gd name="T84" fmla="*/ 766 w 766"/>
                                    <a:gd name="T85" fmla="*/ 644 h 12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766" h="1280">
                                      <a:moveTo>
                                        <a:pt x="766" y="644"/>
                                      </a:moveTo>
                                      <a:lnTo>
                                        <a:pt x="765" y="611"/>
                                      </a:lnTo>
                                      <a:lnTo>
                                        <a:pt x="764" y="578"/>
                                      </a:lnTo>
                                      <a:lnTo>
                                        <a:pt x="762" y="545"/>
                                      </a:lnTo>
                                      <a:lnTo>
                                        <a:pt x="758" y="514"/>
                                      </a:lnTo>
                                      <a:lnTo>
                                        <a:pt x="754" y="482"/>
                                      </a:lnTo>
                                      <a:lnTo>
                                        <a:pt x="749" y="452"/>
                                      </a:lnTo>
                                      <a:lnTo>
                                        <a:pt x="743" y="422"/>
                                      </a:lnTo>
                                      <a:lnTo>
                                        <a:pt x="736" y="393"/>
                                      </a:lnTo>
                                      <a:lnTo>
                                        <a:pt x="729" y="364"/>
                                      </a:lnTo>
                                      <a:lnTo>
                                        <a:pt x="721" y="337"/>
                                      </a:lnTo>
                                      <a:lnTo>
                                        <a:pt x="711" y="309"/>
                                      </a:lnTo>
                                      <a:lnTo>
                                        <a:pt x="701" y="283"/>
                                      </a:lnTo>
                                      <a:lnTo>
                                        <a:pt x="690" y="258"/>
                                      </a:lnTo>
                                      <a:lnTo>
                                        <a:pt x="679" y="234"/>
                                      </a:lnTo>
                                      <a:lnTo>
                                        <a:pt x="667" y="210"/>
                                      </a:lnTo>
                                      <a:lnTo>
                                        <a:pt x="654" y="188"/>
                                      </a:lnTo>
                                      <a:lnTo>
                                        <a:pt x="641" y="166"/>
                                      </a:lnTo>
                                      <a:lnTo>
                                        <a:pt x="627" y="146"/>
                                      </a:lnTo>
                                      <a:lnTo>
                                        <a:pt x="613" y="128"/>
                                      </a:lnTo>
                                      <a:lnTo>
                                        <a:pt x="597" y="109"/>
                                      </a:lnTo>
                                      <a:lnTo>
                                        <a:pt x="582" y="93"/>
                                      </a:lnTo>
                                      <a:lnTo>
                                        <a:pt x="566" y="78"/>
                                      </a:lnTo>
                                      <a:lnTo>
                                        <a:pt x="549" y="64"/>
                                      </a:lnTo>
                                      <a:lnTo>
                                        <a:pt x="532" y="50"/>
                                      </a:lnTo>
                                      <a:lnTo>
                                        <a:pt x="515" y="39"/>
                                      </a:lnTo>
                                      <a:lnTo>
                                        <a:pt x="498" y="29"/>
                                      </a:lnTo>
                                      <a:lnTo>
                                        <a:pt x="479" y="21"/>
                                      </a:lnTo>
                                      <a:lnTo>
                                        <a:pt x="461" y="14"/>
                                      </a:lnTo>
                                      <a:lnTo>
                                        <a:pt x="441" y="7"/>
                                      </a:lnTo>
                                      <a:lnTo>
                                        <a:pt x="422" y="3"/>
                                      </a:lnTo>
                                      <a:lnTo>
                                        <a:pt x="403" y="1"/>
                                      </a:lnTo>
                                      <a:lnTo>
                                        <a:pt x="383" y="0"/>
                                      </a:lnTo>
                                      <a:lnTo>
                                        <a:pt x="364" y="1"/>
                                      </a:lnTo>
                                      <a:lnTo>
                                        <a:pt x="344" y="3"/>
                                      </a:lnTo>
                                      <a:lnTo>
                                        <a:pt x="325" y="7"/>
                                      </a:lnTo>
                                      <a:lnTo>
                                        <a:pt x="306" y="14"/>
                                      </a:lnTo>
                                      <a:lnTo>
                                        <a:pt x="288" y="21"/>
                                      </a:lnTo>
                                      <a:lnTo>
                                        <a:pt x="269" y="29"/>
                                      </a:lnTo>
                                      <a:lnTo>
                                        <a:pt x="252" y="39"/>
                                      </a:lnTo>
                                      <a:lnTo>
                                        <a:pt x="234" y="50"/>
                                      </a:lnTo>
                                      <a:lnTo>
                                        <a:pt x="217" y="64"/>
                                      </a:lnTo>
                                      <a:lnTo>
                                        <a:pt x="201" y="78"/>
                                      </a:lnTo>
                                      <a:lnTo>
                                        <a:pt x="185" y="93"/>
                                      </a:lnTo>
                                      <a:lnTo>
                                        <a:pt x="169" y="109"/>
                                      </a:lnTo>
                                      <a:lnTo>
                                        <a:pt x="154" y="128"/>
                                      </a:lnTo>
                                      <a:lnTo>
                                        <a:pt x="140" y="146"/>
                                      </a:lnTo>
                                      <a:lnTo>
                                        <a:pt x="126" y="166"/>
                                      </a:lnTo>
                                      <a:lnTo>
                                        <a:pt x="112" y="188"/>
                                      </a:lnTo>
                                      <a:lnTo>
                                        <a:pt x="100" y="210"/>
                                      </a:lnTo>
                                      <a:lnTo>
                                        <a:pt x="88" y="234"/>
                                      </a:lnTo>
                                      <a:lnTo>
                                        <a:pt x="76" y="258"/>
                                      </a:lnTo>
                                      <a:lnTo>
                                        <a:pt x="66" y="283"/>
                                      </a:lnTo>
                                      <a:lnTo>
                                        <a:pt x="55" y="309"/>
                                      </a:lnTo>
                                      <a:lnTo>
                                        <a:pt x="46" y="337"/>
                                      </a:lnTo>
                                      <a:lnTo>
                                        <a:pt x="38" y="364"/>
                                      </a:lnTo>
                                      <a:lnTo>
                                        <a:pt x="30" y="393"/>
                                      </a:lnTo>
                                      <a:lnTo>
                                        <a:pt x="24" y="422"/>
                                      </a:lnTo>
                                      <a:lnTo>
                                        <a:pt x="18" y="452"/>
                                      </a:lnTo>
                                      <a:lnTo>
                                        <a:pt x="13" y="482"/>
                                      </a:lnTo>
                                      <a:lnTo>
                                        <a:pt x="8" y="514"/>
                                      </a:lnTo>
                                      <a:lnTo>
                                        <a:pt x="4" y="545"/>
                                      </a:lnTo>
                                      <a:lnTo>
                                        <a:pt x="2" y="578"/>
                                      </a:lnTo>
                                      <a:lnTo>
                                        <a:pt x="0" y="611"/>
                                      </a:lnTo>
                                      <a:lnTo>
                                        <a:pt x="0" y="644"/>
                                      </a:lnTo>
                                      <a:lnTo>
                                        <a:pt x="0" y="677"/>
                                      </a:lnTo>
                                      <a:lnTo>
                                        <a:pt x="2" y="709"/>
                                      </a:lnTo>
                                      <a:lnTo>
                                        <a:pt x="4" y="741"/>
                                      </a:lnTo>
                                      <a:lnTo>
                                        <a:pt x="8" y="773"/>
                                      </a:lnTo>
                                      <a:lnTo>
                                        <a:pt x="13" y="803"/>
                                      </a:lnTo>
                                      <a:lnTo>
                                        <a:pt x="18" y="833"/>
                                      </a:lnTo>
                                      <a:lnTo>
                                        <a:pt x="24" y="862"/>
                                      </a:lnTo>
                                      <a:lnTo>
                                        <a:pt x="30" y="892"/>
                                      </a:lnTo>
                                      <a:lnTo>
                                        <a:pt x="38" y="919"/>
                                      </a:lnTo>
                                      <a:lnTo>
                                        <a:pt x="46" y="947"/>
                                      </a:lnTo>
                                      <a:lnTo>
                                        <a:pt x="55" y="973"/>
                                      </a:lnTo>
                                      <a:lnTo>
                                        <a:pt x="66" y="1000"/>
                                      </a:lnTo>
                                      <a:lnTo>
                                        <a:pt x="76" y="1024"/>
                                      </a:lnTo>
                                      <a:lnTo>
                                        <a:pt x="88" y="1049"/>
                                      </a:lnTo>
                                      <a:lnTo>
                                        <a:pt x="100" y="1071"/>
                                      </a:lnTo>
                                      <a:lnTo>
                                        <a:pt x="112" y="1094"/>
                                      </a:lnTo>
                                      <a:lnTo>
                                        <a:pt x="126" y="1115"/>
                                      </a:lnTo>
                                      <a:lnTo>
                                        <a:pt x="140" y="1134"/>
                                      </a:lnTo>
                                      <a:lnTo>
                                        <a:pt x="154" y="1154"/>
                                      </a:lnTo>
                                      <a:lnTo>
                                        <a:pt x="169" y="1171"/>
                                      </a:lnTo>
                                      <a:lnTo>
                                        <a:pt x="185" y="1188"/>
                                      </a:lnTo>
                                      <a:lnTo>
                                        <a:pt x="201" y="1204"/>
                                      </a:lnTo>
                                      <a:lnTo>
                                        <a:pt x="217" y="1217"/>
                                      </a:lnTo>
                                      <a:lnTo>
                                        <a:pt x="234" y="1230"/>
                                      </a:lnTo>
                                      <a:lnTo>
                                        <a:pt x="252" y="1241"/>
                                      </a:lnTo>
                                      <a:lnTo>
                                        <a:pt x="269" y="1252"/>
                                      </a:lnTo>
                                      <a:lnTo>
                                        <a:pt x="288" y="1260"/>
                                      </a:lnTo>
                                      <a:lnTo>
                                        <a:pt x="306" y="1267"/>
                                      </a:lnTo>
                                      <a:lnTo>
                                        <a:pt x="325" y="1273"/>
                                      </a:lnTo>
                                      <a:lnTo>
                                        <a:pt x="344" y="1277"/>
                                      </a:lnTo>
                                      <a:lnTo>
                                        <a:pt x="364" y="1279"/>
                                      </a:lnTo>
                                      <a:lnTo>
                                        <a:pt x="383" y="1280"/>
                                      </a:lnTo>
                                      <a:lnTo>
                                        <a:pt x="403" y="1279"/>
                                      </a:lnTo>
                                      <a:lnTo>
                                        <a:pt x="422" y="1277"/>
                                      </a:lnTo>
                                      <a:lnTo>
                                        <a:pt x="441" y="1273"/>
                                      </a:lnTo>
                                      <a:lnTo>
                                        <a:pt x="461" y="1267"/>
                                      </a:lnTo>
                                      <a:lnTo>
                                        <a:pt x="479" y="1260"/>
                                      </a:lnTo>
                                      <a:lnTo>
                                        <a:pt x="498" y="1252"/>
                                      </a:lnTo>
                                      <a:lnTo>
                                        <a:pt x="515" y="1241"/>
                                      </a:lnTo>
                                      <a:lnTo>
                                        <a:pt x="532" y="1230"/>
                                      </a:lnTo>
                                      <a:lnTo>
                                        <a:pt x="549" y="1217"/>
                                      </a:lnTo>
                                      <a:lnTo>
                                        <a:pt x="566" y="1204"/>
                                      </a:lnTo>
                                      <a:lnTo>
                                        <a:pt x="582" y="1188"/>
                                      </a:lnTo>
                                      <a:lnTo>
                                        <a:pt x="597" y="1171"/>
                                      </a:lnTo>
                                      <a:lnTo>
                                        <a:pt x="613" y="1154"/>
                                      </a:lnTo>
                                      <a:lnTo>
                                        <a:pt x="627" y="1134"/>
                                      </a:lnTo>
                                      <a:lnTo>
                                        <a:pt x="641" y="1115"/>
                                      </a:lnTo>
                                      <a:lnTo>
                                        <a:pt x="654" y="1094"/>
                                      </a:lnTo>
                                      <a:lnTo>
                                        <a:pt x="667" y="1071"/>
                                      </a:lnTo>
                                      <a:lnTo>
                                        <a:pt x="679" y="1049"/>
                                      </a:lnTo>
                                      <a:lnTo>
                                        <a:pt x="690" y="1024"/>
                                      </a:lnTo>
                                      <a:lnTo>
                                        <a:pt x="701" y="1000"/>
                                      </a:lnTo>
                                      <a:lnTo>
                                        <a:pt x="711" y="973"/>
                                      </a:lnTo>
                                      <a:lnTo>
                                        <a:pt x="721" y="947"/>
                                      </a:lnTo>
                                      <a:lnTo>
                                        <a:pt x="729" y="919"/>
                                      </a:lnTo>
                                      <a:lnTo>
                                        <a:pt x="736" y="892"/>
                                      </a:lnTo>
                                      <a:lnTo>
                                        <a:pt x="743" y="862"/>
                                      </a:lnTo>
                                      <a:lnTo>
                                        <a:pt x="749" y="833"/>
                                      </a:lnTo>
                                      <a:lnTo>
                                        <a:pt x="754" y="803"/>
                                      </a:lnTo>
                                      <a:lnTo>
                                        <a:pt x="758" y="773"/>
                                      </a:lnTo>
                                      <a:lnTo>
                                        <a:pt x="762" y="741"/>
                                      </a:lnTo>
                                      <a:lnTo>
                                        <a:pt x="764" y="709"/>
                                      </a:lnTo>
                                      <a:lnTo>
                                        <a:pt x="765" y="677"/>
                                      </a:lnTo>
                                      <a:lnTo>
                                        <a:pt x="766" y="64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14"/>
                              <wps:cNvSpPr>
                                <a:spLocks/>
                              </wps:cNvSpPr>
                              <wps:spPr bwMode="auto">
                                <a:xfrm>
                                  <a:off x="109220" y="86360"/>
                                  <a:ext cx="15240" cy="24765"/>
                                </a:xfrm>
                                <a:custGeom>
                                  <a:avLst/>
                                  <a:gdLst>
                                    <a:gd name="T0" fmla="*/ 765 w 767"/>
                                    <a:gd name="T1" fmla="*/ 578 h 1280"/>
                                    <a:gd name="T2" fmla="*/ 754 w 767"/>
                                    <a:gd name="T3" fmla="*/ 482 h 1280"/>
                                    <a:gd name="T4" fmla="*/ 736 w 767"/>
                                    <a:gd name="T5" fmla="*/ 393 h 1280"/>
                                    <a:gd name="T6" fmla="*/ 712 w 767"/>
                                    <a:gd name="T7" fmla="*/ 309 h 1280"/>
                                    <a:gd name="T8" fmla="*/ 679 w 767"/>
                                    <a:gd name="T9" fmla="*/ 234 h 1280"/>
                                    <a:gd name="T10" fmla="*/ 641 w 767"/>
                                    <a:gd name="T11" fmla="*/ 166 h 1280"/>
                                    <a:gd name="T12" fmla="*/ 597 w 767"/>
                                    <a:gd name="T13" fmla="*/ 109 h 1280"/>
                                    <a:gd name="T14" fmla="*/ 550 w 767"/>
                                    <a:gd name="T15" fmla="*/ 64 h 1280"/>
                                    <a:gd name="T16" fmla="*/ 498 w 767"/>
                                    <a:gd name="T17" fmla="*/ 29 h 1280"/>
                                    <a:gd name="T18" fmla="*/ 442 w 767"/>
                                    <a:gd name="T19" fmla="*/ 7 h 1280"/>
                                    <a:gd name="T20" fmla="*/ 383 w 767"/>
                                    <a:gd name="T21" fmla="*/ 0 h 1280"/>
                                    <a:gd name="T22" fmla="*/ 325 w 767"/>
                                    <a:gd name="T23" fmla="*/ 7 h 1280"/>
                                    <a:gd name="T24" fmla="*/ 269 w 767"/>
                                    <a:gd name="T25" fmla="*/ 29 h 1280"/>
                                    <a:gd name="T26" fmla="*/ 217 w 767"/>
                                    <a:gd name="T27" fmla="*/ 64 h 1280"/>
                                    <a:gd name="T28" fmla="*/ 170 w 767"/>
                                    <a:gd name="T29" fmla="*/ 109 h 1280"/>
                                    <a:gd name="T30" fmla="*/ 126 w 767"/>
                                    <a:gd name="T31" fmla="*/ 166 h 1280"/>
                                    <a:gd name="T32" fmla="*/ 88 w 767"/>
                                    <a:gd name="T33" fmla="*/ 234 h 1280"/>
                                    <a:gd name="T34" fmla="*/ 55 w 767"/>
                                    <a:gd name="T35" fmla="*/ 309 h 1280"/>
                                    <a:gd name="T36" fmla="*/ 30 w 767"/>
                                    <a:gd name="T37" fmla="*/ 393 h 1280"/>
                                    <a:gd name="T38" fmla="*/ 13 w 767"/>
                                    <a:gd name="T39" fmla="*/ 482 h 1280"/>
                                    <a:gd name="T40" fmla="*/ 2 w 767"/>
                                    <a:gd name="T41" fmla="*/ 578 h 1280"/>
                                    <a:gd name="T42" fmla="*/ 0 w 767"/>
                                    <a:gd name="T43" fmla="*/ 677 h 1280"/>
                                    <a:gd name="T44" fmla="*/ 9 w 767"/>
                                    <a:gd name="T45" fmla="*/ 773 h 1280"/>
                                    <a:gd name="T46" fmla="*/ 24 w 767"/>
                                    <a:gd name="T47" fmla="*/ 862 h 1280"/>
                                    <a:gd name="T48" fmla="*/ 46 w 767"/>
                                    <a:gd name="T49" fmla="*/ 947 h 1280"/>
                                    <a:gd name="T50" fmla="*/ 76 w 767"/>
                                    <a:gd name="T51" fmla="*/ 1024 h 1280"/>
                                    <a:gd name="T52" fmla="*/ 112 w 767"/>
                                    <a:gd name="T53" fmla="*/ 1094 h 1280"/>
                                    <a:gd name="T54" fmla="*/ 154 w 767"/>
                                    <a:gd name="T55" fmla="*/ 1154 h 1280"/>
                                    <a:gd name="T56" fmla="*/ 201 w 767"/>
                                    <a:gd name="T57" fmla="*/ 1204 h 1280"/>
                                    <a:gd name="T58" fmla="*/ 252 w 767"/>
                                    <a:gd name="T59" fmla="*/ 1241 h 1280"/>
                                    <a:gd name="T60" fmla="*/ 306 w 767"/>
                                    <a:gd name="T61" fmla="*/ 1267 h 1280"/>
                                    <a:gd name="T62" fmla="*/ 364 w 767"/>
                                    <a:gd name="T63" fmla="*/ 1279 h 1280"/>
                                    <a:gd name="T64" fmla="*/ 422 w 767"/>
                                    <a:gd name="T65" fmla="*/ 1277 h 1280"/>
                                    <a:gd name="T66" fmla="*/ 479 w 767"/>
                                    <a:gd name="T67" fmla="*/ 1260 h 1280"/>
                                    <a:gd name="T68" fmla="*/ 532 w 767"/>
                                    <a:gd name="T69" fmla="*/ 1230 h 1280"/>
                                    <a:gd name="T70" fmla="*/ 582 w 767"/>
                                    <a:gd name="T71" fmla="*/ 1188 h 1280"/>
                                    <a:gd name="T72" fmla="*/ 627 w 767"/>
                                    <a:gd name="T73" fmla="*/ 1134 h 1280"/>
                                    <a:gd name="T74" fmla="*/ 667 w 767"/>
                                    <a:gd name="T75" fmla="*/ 1071 h 1280"/>
                                    <a:gd name="T76" fmla="*/ 701 w 767"/>
                                    <a:gd name="T77" fmla="*/ 1000 h 1280"/>
                                    <a:gd name="T78" fmla="*/ 729 w 767"/>
                                    <a:gd name="T79" fmla="*/ 919 h 1280"/>
                                    <a:gd name="T80" fmla="*/ 749 w 767"/>
                                    <a:gd name="T81" fmla="*/ 833 h 1280"/>
                                    <a:gd name="T82" fmla="*/ 763 w 767"/>
                                    <a:gd name="T83" fmla="*/ 741 h 1280"/>
                                    <a:gd name="T84" fmla="*/ 767 w 767"/>
                                    <a:gd name="T85" fmla="*/ 644 h 12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767" h="1280">
                                      <a:moveTo>
                                        <a:pt x="767" y="644"/>
                                      </a:moveTo>
                                      <a:lnTo>
                                        <a:pt x="766" y="611"/>
                                      </a:lnTo>
                                      <a:lnTo>
                                        <a:pt x="765" y="578"/>
                                      </a:lnTo>
                                      <a:lnTo>
                                        <a:pt x="763" y="545"/>
                                      </a:lnTo>
                                      <a:lnTo>
                                        <a:pt x="758" y="514"/>
                                      </a:lnTo>
                                      <a:lnTo>
                                        <a:pt x="754" y="482"/>
                                      </a:lnTo>
                                      <a:lnTo>
                                        <a:pt x="749" y="452"/>
                                      </a:lnTo>
                                      <a:lnTo>
                                        <a:pt x="743" y="422"/>
                                      </a:lnTo>
                                      <a:lnTo>
                                        <a:pt x="736" y="393"/>
                                      </a:lnTo>
                                      <a:lnTo>
                                        <a:pt x="729" y="364"/>
                                      </a:lnTo>
                                      <a:lnTo>
                                        <a:pt x="721" y="337"/>
                                      </a:lnTo>
                                      <a:lnTo>
                                        <a:pt x="712" y="309"/>
                                      </a:lnTo>
                                      <a:lnTo>
                                        <a:pt x="701" y="283"/>
                                      </a:lnTo>
                                      <a:lnTo>
                                        <a:pt x="690" y="258"/>
                                      </a:lnTo>
                                      <a:lnTo>
                                        <a:pt x="679" y="234"/>
                                      </a:lnTo>
                                      <a:lnTo>
                                        <a:pt x="667" y="210"/>
                                      </a:lnTo>
                                      <a:lnTo>
                                        <a:pt x="655" y="188"/>
                                      </a:lnTo>
                                      <a:lnTo>
                                        <a:pt x="641" y="166"/>
                                      </a:lnTo>
                                      <a:lnTo>
                                        <a:pt x="627" y="146"/>
                                      </a:lnTo>
                                      <a:lnTo>
                                        <a:pt x="613" y="128"/>
                                      </a:lnTo>
                                      <a:lnTo>
                                        <a:pt x="597" y="109"/>
                                      </a:lnTo>
                                      <a:lnTo>
                                        <a:pt x="582" y="93"/>
                                      </a:lnTo>
                                      <a:lnTo>
                                        <a:pt x="566" y="78"/>
                                      </a:lnTo>
                                      <a:lnTo>
                                        <a:pt x="550" y="64"/>
                                      </a:lnTo>
                                      <a:lnTo>
                                        <a:pt x="532" y="50"/>
                                      </a:lnTo>
                                      <a:lnTo>
                                        <a:pt x="515" y="39"/>
                                      </a:lnTo>
                                      <a:lnTo>
                                        <a:pt x="498" y="29"/>
                                      </a:lnTo>
                                      <a:lnTo>
                                        <a:pt x="479" y="21"/>
                                      </a:lnTo>
                                      <a:lnTo>
                                        <a:pt x="461" y="14"/>
                                      </a:lnTo>
                                      <a:lnTo>
                                        <a:pt x="442" y="7"/>
                                      </a:lnTo>
                                      <a:lnTo>
                                        <a:pt x="422" y="3"/>
                                      </a:lnTo>
                                      <a:lnTo>
                                        <a:pt x="403" y="1"/>
                                      </a:lnTo>
                                      <a:lnTo>
                                        <a:pt x="383" y="0"/>
                                      </a:lnTo>
                                      <a:lnTo>
                                        <a:pt x="364" y="1"/>
                                      </a:lnTo>
                                      <a:lnTo>
                                        <a:pt x="344" y="3"/>
                                      </a:lnTo>
                                      <a:lnTo>
                                        <a:pt x="325" y="7"/>
                                      </a:lnTo>
                                      <a:lnTo>
                                        <a:pt x="306" y="14"/>
                                      </a:lnTo>
                                      <a:lnTo>
                                        <a:pt x="288" y="21"/>
                                      </a:lnTo>
                                      <a:lnTo>
                                        <a:pt x="269" y="29"/>
                                      </a:lnTo>
                                      <a:lnTo>
                                        <a:pt x="252" y="39"/>
                                      </a:lnTo>
                                      <a:lnTo>
                                        <a:pt x="234" y="50"/>
                                      </a:lnTo>
                                      <a:lnTo>
                                        <a:pt x="217" y="64"/>
                                      </a:lnTo>
                                      <a:lnTo>
                                        <a:pt x="201" y="78"/>
                                      </a:lnTo>
                                      <a:lnTo>
                                        <a:pt x="185" y="93"/>
                                      </a:lnTo>
                                      <a:lnTo>
                                        <a:pt x="170" y="109"/>
                                      </a:lnTo>
                                      <a:lnTo>
                                        <a:pt x="154" y="128"/>
                                      </a:lnTo>
                                      <a:lnTo>
                                        <a:pt x="140" y="146"/>
                                      </a:lnTo>
                                      <a:lnTo>
                                        <a:pt x="126" y="166"/>
                                      </a:lnTo>
                                      <a:lnTo>
                                        <a:pt x="112" y="188"/>
                                      </a:lnTo>
                                      <a:lnTo>
                                        <a:pt x="100" y="210"/>
                                      </a:lnTo>
                                      <a:lnTo>
                                        <a:pt x="88" y="234"/>
                                      </a:lnTo>
                                      <a:lnTo>
                                        <a:pt x="76" y="258"/>
                                      </a:lnTo>
                                      <a:lnTo>
                                        <a:pt x="66" y="283"/>
                                      </a:lnTo>
                                      <a:lnTo>
                                        <a:pt x="55" y="309"/>
                                      </a:lnTo>
                                      <a:lnTo>
                                        <a:pt x="46" y="337"/>
                                      </a:lnTo>
                                      <a:lnTo>
                                        <a:pt x="38" y="364"/>
                                      </a:lnTo>
                                      <a:lnTo>
                                        <a:pt x="30" y="393"/>
                                      </a:lnTo>
                                      <a:lnTo>
                                        <a:pt x="24" y="422"/>
                                      </a:lnTo>
                                      <a:lnTo>
                                        <a:pt x="18" y="452"/>
                                      </a:lnTo>
                                      <a:lnTo>
                                        <a:pt x="13" y="482"/>
                                      </a:lnTo>
                                      <a:lnTo>
                                        <a:pt x="9" y="514"/>
                                      </a:lnTo>
                                      <a:lnTo>
                                        <a:pt x="4" y="545"/>
                                      </a:lnTo>
                                      <a:lnTo>
                                        <a:pt x="2" y="578"/>
                                      </a:lnTo>
                                      <a:lnTo>
                                        <a:pt x="0" y="611"/>
                                      </a:lnTo>
                                      <a:lnTo>
                                        <a:pt x="0" y="644"/>
                                      </a:lnTo>
                                      <a:lnTo>
                                        <a:pt x="0" y="677"/>
                                      </a:lnTo>
                                      <a:lnTo>
                                        <a:pt x="2" y="709"/>
                                      </a:lnTo>
                                      <a:lnTo>
                                        <a:pt x="4" y="741"/>
                                      </a:lnTo>
                                      <a:lnTo>
                                        <a:pt x="9" y="773"/>
                                      </a:lnTo>
                                      <a:lnTo>
                                        <a:pt x="13" y="803"/>
                                      </a:lnTo>
                                      <a:lnTo>
                                        <a:pt x="18" y="833"/>
                                      </a:lnTo>
                                      <a:lnTo>
                                        <a:pt x="24" y="862"/>
                                      </a:lnTo>
                                      <a:lnTo>
                                        <a:pt x="30" y="892"/>
                                      </a:lnTo>
                                      <a:lnTo>
                                        <a:pt x="38" y="919"/>
                                      </a:lnTo>
                                      <a:lnTo>
                                        <a:pt x="46" y="947"/>
                                      </a:lnTo>
                                      <a:lnTo>
                                        <a:pt x="55" y="973"/>
                                      </a:lnTo>
                                      <a:lnTo>
                                        <a:pt x="66" y="1000"/>
                                      </a:lnTo>
                                      <a:lnTo>
                                        <a:pt x="76" y="1024"/>
                                      </a:lnTo>
                                      <a:lnTo>
                                        <a:pt x="88" y="1049"/>
                                      </a:lnTo>
                                      <a:lnTo>
                                        <a:pt x="100" y="1071"/>
                                      </a:lnTo>
                                      <a:lnTo>
                                        <a:pt x="112" y="1094"/>
                                      </a:lnTo>
                                      <a:lnTo>
                                        <a:pt x="126" y="1115"/>
                                      </a:lnTo>
                                      <a:lnTo>
                                        <a:pt x="140" y="1134"/>
                                      </a:lnTo>
                                      <a:lnTo>
                                        <a:pt x="154" y="1154"/>
                                      </a:lnTo>
                                      <a:lnTo>
                                        <a:pt x="170" y="1171"/>
                                      </a:lnTo>
                                      <a:lnTo>
                                        <a:pt x="185" y="1188"/>
                                      </a:lnTo>
                                      <a:lnTo>
                                        <a:pt x="201" y="1204"/>
                                      </a:lnTo>
                                      <a:lnTo>
                                        <a:pt x="217" y="1217"/>
                                      </a:lnTo>
                                      <a:lnTo>
                                        <a:pt x="234" y="1230"/>
                                      </a:lnTo>
                                      <a:lnTo>
                                        <a:pt x="252" y="1241"/>
                                      </a:lnTo>
                                      <a:lnTo>
                                        <a:pt x="269" y="1252"/>
                                      </a:lnTo>
                                      <a:lnTo>
                                        <a:pt x="288" y="1260"/>
                                      </a:lnTo>
                                      <a:lnTo>
                                        <a:pt x="306" y="1267"/>
                                      </a:lnTo>
                                      <a:lnTo>
                                        <a:pt x="325" y="1273"/>
                                      </a:lnTo>
                                      <a:lnTo>
                                        <a:pt x="344" y="1277"/>
                                      </a:lnTo>
                                      <a:lnTo>
                                        <a:pt x="364" y="1279"/>
                                      </a:lnTo>
                                      <a:lnTo>
                                        <a:pt x="383" y="1280"/>
                                      </a:lnTo>
                                      <a:lnTo>
                                        <a:pt x="403" y="1279"/>
                                      </a:lnTo>
                                      <a:lnTo>
                                        <a:pt x="422" y="1277"/>
                                      </a:lnTo>
                                      <a:lnTo>
                                        <a:pt x="442" y="1273"/>
                                      </a:lnTo>
                                      <a:lnTo>
                                        <a:pt x="461" y="1267"/>
                                      </a:lnTo>
                                      <a:lnTo>
                                        <a:pt x="479" y="1260"/>
                                      </a:lnTo>
                                      <a:lnTo>
                                        <a:pt x="498" y="1252"/>
                                      </a:lnTo>
                                      <a:lnTo>
                                        <a:pt x="515" y="1241"/>
                                      </a:lnTo>
                                      <a:lnTo>
                                        <a:pt x="532" y="1230"/>
                                      </a:lnTo>
                                      <a:lnTo>
                                        <a:pt x="550" y="1217"/>
                                      </a:lnTo>
                                      <a:lnTo>
                                        <a:pt x="566" y="1204"/>
                                      </a:lnTo>
                                      <a:lnTo>
                                        <a:pt x="582" y="1188"/>
                                      </a:lnTo>
                                      <a:lnTo>
                                        <a:pt x="597" y="1171"/>
                                      </a:lnTo>
                                      <a:lnTo>
                                        <a:pt x="613" y="1154"/>
                                      </a:lnTo>
                                      <a:lnTo>
                                        <a:pt x="627" y="1134"/>
                                      </a:lnTo>
                                      <a:lnTo>
                                        <a:pt x="641" y="1115"/>
                                      </a:lnTo>
                                      <a:lnTo>
                                        <a:pt x="655" y="1094"/>
                                      </a:lnTo>
                                      <a:lnTo>
                                        <a:pt x="667" y="1071"/>
                                      </a:lnTo>
                                      <a:lnTo>
                                        <a:pt x="679" y="1049"/>
                                      </a:lnTo>
                                      <a:lnTo>
                                        <a:pt x="690" y="1024"/>
                                      </a:lnTo>
                                      <a:lnTo>
                                        <a:pt x="701" y="1000"/>
                                      </a:lnTo>
                                      <a:lnTo>
                                        <a:pt x="712" y="973"/>
                                      </a:lnTo>
                                      <a:lnTo>
                                        <a:pt x="721" y="947"/>
                                      </a:lnTo>
                                      <a:lnTo>
                                        <a:pt x="729" y="919"/>
                                      </a:lnTo>
                                      <a:lnTo>
                                        <a:pt x="736" y="892"/>
                                      </a:lnTo>
                                      <a:lnTo>
                                        <a:pt x="743" y="862"/>
                                      </a:lnTo>
                                      <a:lnTo>
                                        <a:pt x="749" y="833"/>
                                      </a:lnTo>
                                      <a:lnTo>
                                        <a:pt x="754" y="803"/>
                                      </a:lnTo>
                                      <a:lnTo>
                                        <a:pt x="758" y="773"/>
                                      </a:lnTo>
                                      <a:lnTo>
                                        <a:pt x="763" y="741"/>
                                      </a:lnTo>
                                      <a:lnTo>
                                        <a:pt x="765" y="709"/>
                                      </a:lnTo>
                                      <a:lnTo>
                                        <a:pt x="766" y="677"/>
                                      </a:lnTo>
                                      <a:lnTo>
                                        <a:pt x="767" y="64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Straight Connector 73"/>
                              <wps:cNvCnPr/>
                              <wps:spPr>
                                <a:xfrm flipV="1">
                                  <a:off x="63019" y="187963"/>
                                  <a:ext cx="193579" cy="4676"/>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2CBA3F5" id="Group 63" o:spid="_x0000_s1026" style="position:absolute;margin-left:0;margin-top:.25pt;width:20.2pt;height:18.9pt;z-index:251661312;mso-width-relative:margin;mso-height-relative:margin" coordsize="313690,313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">
                      <v:shape id="Freeform 5" o:spid="_x0000_s1027" style="position:absolute;width:313690;height:313690;visibility:visible;mso-wrap-style:square;v-text-anchor:top" coordsize="16302,163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epY8MA&#10;AADbAAAADwAAAGRycy9kb3ducmV2LnhtbESPQWuDQBSE74X8h+UFeqtrSzHBuEpbaOi1iTnk9nBf&#10;VOK+FXeNxl/fLRR6HGbmGyYrZtOJGw2utazgOYpBEFdWt1wrKI+fT1sQziNr7CyTgjs5KPLVQ4ap&#10;thN/0+3gaxEg7FJU0Hjfp1K6qiGDLrI9cfAudjDogxxqqQecAtx08iWOE2mw5bDQYE8fDVXXw2gU&#10;vMen/WYz7Vkux3Nnl3vp3Vgq9bie33YgPM3+P/zX/tIKklf4/RJ+g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oepY8MAAADbAAAADwAAAAAAAAAAAAAAAACYAgAAZHJzL2Rv&#10;d25yZXYueG1sUEsFBgAAAAAEAAQA9QAAAIgDAAAAAA==&#10;" path="m16302,8151r-10,-420l16260,7317r-52,-409l16136,6507r-91,-395l15935,5725r-128,-379l15661,4976r-163,-362l15318,4263r-197,-341l14909,3592r-227,-320l14439,2964r-255,-296l13914,2385r-283,-270l13335,1859r-309,-241l12707,1391r-331,-212l12035,982,11683,803,11323,640,10953,494,10574,366,10188,257,9793,165,9392,94,8984,42,8570,10,8151,,7732,10,7318,42,6910,94r-401,71l6114,257,5728,366,5349,494,4979,640,4619,803,4267,982r-341,197l3595,1391r-320,227l2967,1859r-296,256l2388,2385r-270,283l1863,2964r-243,308l1393,3592r-212,330l984,4263,804,4614,641,4976,495,5346,367,5725,257,6112r-91,395l94,6908,42,7317,10,7731,,8151r10,419l42,8984r52,408l166,9793r91,395l367,10574r128,379l641,11323r163,360l984,12035r197,341l1393,12707r227,320l1863,13335r255,296l2388,13914r283,270l2967,14439r308,243l3595,14909r331,212l4267,15318r352,180l4979,15661r370,146l5728,15935r386,110l6509,16136r401,72l7318,16260r414,32l8151,16302r419,-10l8984,16260r408,-52l9793,16136r395,-91l10574,15935r379,-128l11323,15661r360,-163l12035,15318r341,-197l12707,14909r319,-227l13335,14439r296,-255l13914,13914r270,-283l14439,13335r243,-308l14909,12707r212,-331l15318,12035r180,-352l15661,11323r146,-370l15935,10574r110,-386l16136,9793r72,-401l16260,8984r32,-414l16302,8151xe" fillcolor="#fcd900" stroked="f">
                        <v:path arrowok="t" o:connecttype="custom" o:connectlocs="312882,140797;308745,117610;301356,95750;290965,75469;277841,57035;262293,40698;244513,26766;224809,15452;203469,7043;180725,1809;156845,0;132965,1809;110221,7043;88881,15452;69177,26766;51397,40698;35849,57035;22725,75469;12334,95750;4945,117610;808,140797;192,164908;3194,188441;9525,210762;18935,231583;31173,250671;45951,267739;63019,282517;82107,294755;102928,304165;125249,310496;148782,313498;172874,312882;196042,308745;217882,301356;238144,290965;256598,277841;272935,262293;286885,244513;298219,224809;306628,203469;311881,180725;313690,156845" o:connectangles="0,0,0,0,0,0,0,0,0,0,0,0,0,0,0,0,0,0,0,0,0,0,0,0,0,0,0,0,0,0,0,0,0,0,0,0,0,0,0,0,0,0,0"/>
                      </v:shape>
                      <v:shape id="Freeform 6" o:spid="_x0000_s1028" style="position:absolute;left:18415;top:156845;width:276860;height:138430;visibility:visible;mso-wrap-style:square;v-text-anchor:top" coordsize="14378,71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P5fMEA&#10;AADbAAAADwAAAGRycy9kb3ducmV2LnhtbESP0YrCMBRE34X9h3CFfdNUV0W6TUUXBV+tfsCludvW&#10;NjfdJlvr3xtB8HGYmTNMshlMI3rqXGVZwWwagSDOra64UHA5HyZrEM4ja2wsk4I7OdikH6MEY21v&#10;fKI+84UIEHYxKii9b2MpXV6SQTe1LXHwfm1n0AfZFVJ3eAtw08h5FK2kwYrDQokt/ZSU19m/UfB1&#10;tv1iLv/s7nTNcHZZ1H5f75X6HA/bbxCeBv8Ov9pHrWC1hOeX8ANk+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D+XzBAAAA2wAAAA8AAAAAAAAAAAAAAAAAmAIAAGRycy9kb3du&#10;cmV2LnhtbFBLBQYAAAAABAAEAPUAAACGAwAAAAA=&#10;" path="m,l9,370,36,735r46,359l146,1449r80,347l323,2138r113,334l565,2798r144,319l868,3426r173,301l1228,4019r200,282l1641,4573r226,261l2106,5083r249,239l2616,5548r272,213l3170,5961r292,187l3763,6321r309,159l4391,6624r326,129l5051,6866r342,97l5740,7043r355,64l6454,7153r365,27l7189,7189r370,-9l7924,7153r359,-46l8638,7043r347,-80l9327,6866r334,-113l9987,6624r319,-144l10615,6321r301,-173l11208,5961r282,-200l11762,5548r261,-226l12272,5083r239,-249l12736,4573r214,-272l13150,4019r187,-292l13510,3426r159,-309l13813,2798r129,-326l14055,2138r97,-342l14232,1449r64,-355l14342,735r27,-365l14378,r-1,15l14374,58r-6,69l14357,221r-18,116l14315,475r-33,156l14240,804r-53,187l14122,1193r-78,212l13951,1627r-108,230l13718,2092r-143,239l13413,2572r-182,240l13026,3052r-226,235l12548,3516r-276,222l11970,3950r-331,202l11280,4339r-389,174l10470,4668r-454,138l9530,4922r-521,94l8450,5085r-595,44l7222,5143r-634,-14l5992,5085r-559,-69l4911,4922,4422,4806,3967,4668,3544,4513,3153,4339,2792,4152,2458,3950,2153,3738,1874,3516,1620,3287,1390,3052,1183,2812,997,2572,832,2331,687,2092,558,1857,447,1627,352,1405,271,1193,204,991,149,804,104,631,69,475,43,337,24,221,12,127,4,58,1,15,,xe" fillcolor="#f9c800" stroked="f">
                        <v:path arrowok="t" o:connecttype="custom" o:connectlocs="693,14153;4352,34583;10880,53878;20045,71766;31599,88057;45347,102479;61041,114784;78410,124778;97261,132210;117364,136851;138430,138430;159496,136851;179599,132210;198450,124778;215819,114784;231513,102479;245242,88057;256815,71766;265980,53878;272508,34583;276167,14153;276841,289;276456,4256;275011,12150;271931,22972;266558,35758;258278,49526;246474,63294;230492,76060;209715,86901;183508,94777;151254,98763;115381,97916;85149,92543;60714,83551;41458,71978;26766,58769;16021,44885;8607,31329;3928,19083;1329,9147;231,2445;0,0" o:connectangles="0,0,0,0,0,0,0,0,0,0,0,0,0,0,0,0,0,0,0,0,0,0,0,0,0,0,0,0,0,0,0,0,0,0,0,0,0,0,0,0,0,0,0"/>
                      </v:shape>
                      <v:shape id="Freeform 7" o:spid="_x0000_s1029" style="position:absolute;left:98425;top:81915;width:31750;height:57785;visibility:visible;mso-wrap-style:square;v-text-anchor:top" coordsize="1654,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RE5sUA&#10;AADbAAAADwAAAGRycy9kb3ducmV2LnhtbESP3WrCQBSE7wXfYTlC73TTCkGia6hCqbQUMa2Id8fs&#10;yQ9mz6bZraZv7wqFXg4z8w2zSHvTiAt1rras4HESgSDOra65VPD1+TKegXAeWWNjmRT8koN0ORws&#10;MNH2yju6ZL4UAcIuQQWV920ipcsrMugmtiUOXmE7gz7IrpS6w2uAm0Y+RVEsDdYcFipsaV1Rfs5+&#10;jIK3af2arfaHj8OpX/GR7fY9+i6Uehj1z3MQnnr/H/5rb7SCOIb7l/AD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xETmxQAAANsAAAAPAAAAAAAAAAAAAAAAAJgCAABkcnMv&#10;ZG93bnJldi54bWxQSwUGAAAAAAQABAD1AAAAigMAAAAA&#10;" path="m1654,1500r-1,-78l1650,1346r-5,-76l1638,1196r-9,-72l1618,1052r-13,-69l1590,915r-17,-66l1556,783r-21,-63l1514,660r-24,-59l1466,544r-25,-54l1413,438r-29,-50l1354,341r-32,-44l1291,256r-35,-40l1221,180r-35,-32l1149,117,1111,91,1073,67,1033,47,992,30,950,17,909,8,866,2,823,,780,2,739,8r-41,9l657,30,616,47,578,67,539,91r-37,26l465,148r-35,32l395,216r-33,40l330,297r-32,44l269,388r-29,50l213,490r-26,54l163,601r-24,59l119,720,99,783,80,849,64,915,50,983r-13,69l25,1124r-9,72l9,1270r-5,76l1,1422,,1500r1,76l4,1652r5,75l16,1800r9,73l37,1943r13,69l64,2080r16,67l99,2211r20,62l139,2333r24,59l187,2448r26,54l240,2554r29,50l298,2651r32,44l362,2737r33,38l430,2811r35,34l502,2874r37,27l578,2924r38,20l657,2961r41,13l739,2983r41,6l823,2991r43,-2l909,2983r41,-9l992,2961r41,-17l1073,2924r38,-23l1149,2874r37,-29l1221,2811r35,-36l1291,2737r31,-42l1354,2651r30,-47l1413,2554r28,-52l1466,2448r24,-56l1514,2333r21,-60l1556,2211r17,-64l1590,2080r15,-68l1618,1943r11,-70l1638,1800r7,-73l1650,1652r3,-76l1654,1500xe" fillcolor="#1f1a17" stroked="f">
                        <v:path arrowok="t" o:connecttype="custom" o:connectlocs="31673,26004;31270,21715;30521,17677;29466,13910;28141,10510;26567,7496;24782,4946;22766,2859;20597,1294;18236,328;15798,0;13399,328;11095,1294;8926,2859;6949,4946;5164,7496;3590,10510;2284,13910;1229,17677;480,21715;77,26004;19,30448;307,34775;960,38871;1900,42716;3129,46213;4607,49342;6335,52066;8254,54307;10347,56046;12612,57205;14973,57746;17449,57630;19829,56877;22056,55525;24110,53612;25991,51216;27661,48338;29063,45073;30195,41479;31059,37538;31577,33365;31750,28979" o:connectangles="0,0,0,0,0,0,0,0,0,0,0,0,0,0,0,0,0,0,0,0,0,0,0,0,0,0,0,0,0,0,0,0,0,0,0,0,0,0,0,0,0,0,0"/>
                      </v:shape>
                      <v:shape id="Freeform 8" o:spid="_x0000_s1030" style="position:absolute;left:183515;top:81915;width:31750;height:57785;visibility:visible;mso-wrap-style:square;v-text-anchor:top" coordsize="1662,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netcIA&#10;AADbAAAADwAAAGRycy9kb3ducmV2LnhtbESPQWvCQBSE70L/w/IKvZlNPERJs0pbkNajqej1kX3N&#10;pmbfhuw2Rn+9Wyj0OMzMN0y5mWwnRhp861hBlqQgiGunW24UHD638xUIH5A1do5JwZU8bNYPsxIL&#10;7S68p7EKjYgQ9gUqMCH0hZS+NmTRJ64njt6XGyyGKIdG6gEvEW47uUjTXFpsOS4Y7OnNUH2ufqwC&#10;un0fu3cc3elVG7M6c7ZDzpR6epxenkEEmsJ/+K/9oRXkS/j9En+AX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Wd61wgAAANsAAAAPAAAAAAAAAAAAAAAAAJgCAABkcnMvZG93&#10;bnJldi54bWxQSwUGAAAAAAQABAD1AAAAhwMAAAAA&#10;" path="m,1500r1,-78l4,1346r5,-76l16,1196r9,-72l36,1052,49,983,64,915,80,849,98,783r21,-63l140,660r23,-59l188,544r25,-54l241,438r29,-50l300,341r31,-44l363,256r34,-40l433,180r35,-32l505,117,543,91,581,67,621,47,662,30,703,17,745,8,787,2,831,r43,2l915,8r42,9l998,30r40,17l1077,67r38,24l1153,117r38,31l1226,180r35,36l1295,256r32,41l1359,341r30,47l1418,438r27,52l1472,544r24,57l1520,660r21,60l1561,783r19,66l1596,915r15,68l1625,1052r11,72l1645,1196r7,74l1658,1346r3,76l1662,1500r-1,76l1658,1652r-6,75l1645,1800r-9,73l1625,1943r-14,69l1596,2080r-16,67l1561,2211r-20,62l1520,2333r-24,59l1472,2448r-27,54l1418,2554r-29,50l1359,2651r-32,44l1295,2737r-34,38l1226,2811r-35,34l1153,2874r-38,27l1077,2924r-39,20l998,2961r-41,13l915,2983r-41,6l831,2991r-44,-2l745,2983r-42,-9l662,2961r-41,-17l581,2924r-38,-23l505,2874r-37,-29l433,2811r-36,-36l363,2737r-32,-42l300,2651r-30,-47l241,2554r-28,-52l188,2448r-25,-56l140,2333r-21,-60l98,2211,80,2147,64,2080,49,2012,36,1943,25,1873r-9,-73l9,1727,4,1652,1,1576,,1500xe" fillcolor="#1f1a17" stroked="f">
                        <v:path arrowok="t" o:connecttype="custom" o:connectlocs="76,26004;478,21715;1223,17677;2273,13910;3591,10510;5158,7496;6935,4946;8940,2859;11099,1294;13430,328;15875,0;18282,328;20574,1294;22752,2859;24739,4946;26535,7496;28120,10510;29438,13910;30489,17677;31253,21715;31674,26004;31731,30448;31425,34775;30776,38871;29821,42716;28579,46213;27089,49342;25350,52066;23421,54307;21300,56046;19065,57205;16696,57746;14232,57630;11863,56877;9647,55525;7584,53612;5731,51216;4069,48338;2674,45073;1528,41479;688,37538;172,33365;0,28979" o:connectangles="0,0,0,0,0,0,0,0,0,0,0,0,0,0,0,0,0,0,0,0,0,0,0,0,0,0,0,0,0,0,0,0,0,0,0,0,0,0,0,0,0,0,0"/>
                      </v:shape>
                      <v:shape id="Freeform 9" o:spid="_x0000_s1031" style="position:absolute;left:90170;top:51435;width:45720;height:14605;visibility:visible;mso-wrap-style:square;v-text-anchor:top" coordsize="2356,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" path="m2356,698r-32,-71l2286,559r-44,-66l2190,430r-58,-58l2070,316r-67,-51l1932,217r-77,-44l1776,135r-83,-35l1608,71,1520,46,1430,26,1340,11,1248,3,1155,r-92,3l971,14,879,29,789,51,700,80r-87,36l530,159r-82,51l371,268r-75,66l227,408r-65,82l103,581,48,680,,788r15,-8l60,756,92,740r38,-18l175,701r51,-22l282,655r60,-24l409,607r70,-26l553,557r79,-24l713,511r86,-22l886,470r92,-16l1071,440r95,-11l1263,422r98,-3l1461,421r100,6l1662,438r101,18l1863,478r101,30l2064,544r99,44l2260,639r96,59xe" fillcolor="#1f1a17" stroked="f">
                        <v:path arrowok="t" o:connecttype="custom" o:connectlocs="45720,12937;45099,11621;44362,10361;43508,9137;42499,7970;41373,6895;40170,5857;38870,4912;37492,4022;35998,3206;34465,2502;32854,1853;31204,1316;29497,853;27750,482;26004,204;24218,56;22414,0;20628,56;18843,259;17058,537;15311,945;13584,1483;11896,2150;10285,2947;8694,3892;7200,4967;5744,6190;4405,7562;3144,9082;1999,10768;931,12603;0,14605;291,14457;1164,14012;1785,13715;2523,13382;3396,12993;4386,12585;5472,12140;6637,11695;7937,11250;9295,10768;10731,10324;12264,9879;13836,9471;15505,9063;17194,8711;18979,8415;20784,8155;22627,7951;24509,7821;26411,7766;28352,7803;30292,7914;32252,8118;34212,8452;36153,8859;38113,9415;40054,10083;41975,10898;43857,11843;45720,12937" o:connectangles="0,0,0,0,0,0,0,0,0,0,0,0,0,0,0,0,0,0,0,0,0,0,0,0,0,0,0,0,0,0,0,0,0,0,0,0,0,0,0,0,0,0,0,0,0,0,0,0,0,0,0,0,0,0,0,0,0,0,0,0,0,0,0"/>
                      </v:shape>
                      <v:shape id="Freeform 10" o:spid="_x0000_s1032" style="position:absolute;left:178435;top:51435;width:44450;height:14605;visibility:visible;mso-wrap-style:square;v-text-anchor:top" coordsize="2339,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1sQA&#10;AADbAAAADwAAAGRycy9kb3ducmV2LnhtbESP0WrCQBRE3wX/YbmCL1I3aUFMdJW2VOyTtLEfcMle&#10;k22zd0N2G2O/visIPg4zc4ZZbwfbiJ46bxwrSOcJCOLSacOVgq/j7mEJwgdkjY1jUnAhD9vNeLTG&#10;XLszf1JfhEpECPscFdQhtLmUvqzJop+7ljh6J9dZDFF2ldQdniPcNvIxSRbSouG4UGNLrzWVP8Wv&#10;VWCatDKS9/vDx9vs8uLL7yw8/Sk1nQzPKxCBhnAP39rvWsEig+uX+APk5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vmtbEAAAA2wAAAA8AAAAAAAAAAAAAAAAAmAIAAGRycy9k&#10;b3ducmV2LnhtbFBLBQYAAAAABAAEAPUAAACJAwAAAAA=&#10;" path="m,698l30,627,68,559r44,-66l163,430r56,-58l281,316r67,-51l419,217r76,-44l573,135r83,-35l740,71,828,46,917,26r90,-15l1099,3,1191,r92,3l1375,14r91,15l1556,51r88,29l1731,116r83,43l1895,210r77,58l2045,334r70,74l2179,490r59,91l2291,680r48,108l2324,780r-44,-24l2247,740r-39,-18l2165,701r-50,-22l2059,655r-60,-24l1932,607r-69,-26l1789,557r-78,-24l1630,511r-85,-22l1458,470r-91,-16l1275,440r-95,-11l1084,422r-98,-3l887,421r-99,6l688,438,587,456r-99,22l388,508r-99,36l191,588,94,639,,698xe" fillcolor="#1f1a17" stroked="f">
                        <v:path arrowok="t" o:connecttype="custom" o:connectlocs="0,12937;570,11621;1292,10361;2128,9137;3098,7970;4162,6895;5340,5857;6613,4912;7963,4022;9407,3206;10889,2502;12467,1853;14063,1316;15735,853;17427,482;19137,204;20885,56;22634,0;24382,56;26130,259;27860,537;29570,945;31242,1483;32896,2150;34473,2947;36012,3892;37476,4967;38863,6190;40193,7562;41409,9082;42531,10768;43538,12603;44450,14605;44165,14457;43329,14012;42702,13715;41960,13382;41143,12993;40193,12585;39129,12140;37989,11695;36715,11250;35404,10768;33998,10324;32516,9879;30976,9471;29361,9063;27708,8711;25978,8415;24230,8155;22425,7951;20600,7821;18738,7766;16856,7803;14975,7914;13075,8118;11155,8452;9274,8859;7373,9415;5492,10083;3630,10898;1786,11843;0,12937" o:connectangles="0,0,0,0,0,0,0,0,0,0,0,0,0,0,0,0,0,0,0,0,0,0,0,0,0,0,0,0,0,0,0,0,0,0,0,0,0,0,0,0,0,0,0,0,0,0,0,0,0,0,0,0,0,0,0,0,0,0,0,0,0,0,0"/>
                      </v:shape>
                      <v:shape id="Freeform 11" o:spid="_x0000_s1033" style="position:absolute;left:154940;top:10795;width:132080;height:78740;visibility:visible;mso-wrap-style:square;v-text-anchor:top" coordsize="6847,40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keHr8A&#10;AADbAAAADwAAAGRycy9kb3ducmV2LnhtbERPu2rDMBTdC/0HcQtdSiynQxJcK8EYTLrmtV+kG9vU&#10;ujKWYjv5+moIZDycd76bbSdGGnzrWMEySUEQa2darhWcT9ViA8IHZIOdY1JwJw+77ftbjplxEx9o&#10;PIZaxBD2GSpoQugzKb1uyKJPXE8cuasbLIYIh1qaAacYbjv5naYrabHl2NBgT2VD+u94swp0X3bV&#10;Zl65SzFW+1Q/Jvf1mJT6/JiLHxCB5vASP92/RsE6ro9f4g+Q2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ZKR4evwAAANsAAAAPAAAAAAAAAAAAAAAAAJgCAABkcnMvZG93bnJl&#10;di54bWxQSwUGAAAAAAQABAD1AAAAhAMAAAAA&#10;" path="m,6l385,,762,21r367,43l1488,128r348,83l2175,313r330,119l2823,566r309,147l3430,872r287,169l3993,1218r265,184l4512,1592r241,194l4982,1981r218,197l5405,2372r192,193l5776,2753r167,183l6096,3111r140,165l6362,3432r112,143l6571,3704r83,113l6724,3914r91,135l6847,4097r-41,-40l6686,3943r-87,-82l6494,3764,6373,3653,6236,3530,6083,3396,5916,3252,5734,3099,5540,2938,5334,2771,5115,2599,4886,2423,4646,2244,4397,2064,4139,1883,3873,1703,3599,1526,3319,1352,3033,1182,2741,1018,2445,861,2146,713,1842,574,1538,446,1230,329,922,226,615,136,307,63,,6xe" fillcolor="#feee65" stroked="f">
                        <v:path arrowok="t" o:connecttype="custom" o:connectlocs="0,115;7427,0;14699,404;21779,1230;28704,2460;35417,4055;41956,6016;48322,8303;54456,10878;60417,13703;66165,16759;71702,20007;77026,23409;82138,26945;87037,30597;91686,34325;96104,38073;100309,41859;104264,45587;107967,49297;111420,52910;114642,56427;117593,59790;120294,62961;122724,65959;124885,68708;126756,71187;128357,73359;129707,75223;131463,77817;132080,78740;131289,77971;128974,75780;127296,74204;125271,72340;122936,70207;120294,67843;117342,65268;114121,62500;110610,59559;106868,56465;102894,53256;98669,49950;94252,46567;89622,43127;84819,39668;79842,36189;74711,32730;69425,29328;64024,25984;58507,22717;52874,19565;47165,16548;41397,13703;35533,11032;29668,8572;23727,6323;17786,4343;11863,2614;5922,1211;0,115" o:connectangles="0,0,0,0,0,0,0,0,0,0,0,0,0,0,0,0,0,0,0,0,0,0,0,0,0,0,0,0,0,0,0,0,0,0,0,0,0,0,0,0,0,0,0,0,0,0,0,0,0,0,0,0,0,0,0,0,0,0,0,0,0"/>
                      </v:shape>
                      <v:shape id="Freeform 13" o:spid="_x0000_s1034" style="position:absolute;left:195580;top:86360;width:14605;height:24765;visibility:visible;mso-wrap-style:square;v-text-anchor:top" coordsize="766,1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0mxsMA&#10;AADbAAAADwAAAGRycy9kb3ducmV2LnhtbESP3YrCMBSE74V9h3AWvBFNFXSlGkUUf+50qw9waI5t&#10;sTkpSazdt98sLHg5zMw3zHLdmVq05HxlWcF4lIAgzq2uuFBwu+6HcxA+IGusLZOCH/KwXn30lphq&#10;++JvarNQiAhhn6KCMoQmldLnJRn0I9sQR+9uncEQpSukdviKcFPLSZLMpMGK40KJDW1Lyh/Z0yjY&#10;3XV7Pk0vA5kfdoPD2ZnjrDNK9T+7zQJEoC68w//tk1bwNYa/L/EHy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50mxsMAAADbAAAADwAAAAAAAAAAAAAAAACYAgAAZHJzL2Rv&#10;d25yZXYueG1sUEsFBgAAAAAEAAQA9QAAAIgDAAAAAA==&#10;" path="m766,644r-1,-33l764,578r-2,-33l758,514r-4,-32l749,452r-6,-30l736,393r-7,-29l721,337,711,309,701,283,690,258,679,234,667,210,654,188,641,166,627,146,613,128,597,109,582,93,566,78,549,64,532,50,515,39,498,29,479,21,461,14,441,7,422,3,403,1,383,,364,1,344,3,325,7r-19,7l288,21r-19,8l252,39,234,50,217,64,201,78,185,93r-16,16l154,128r-14,18l126,166r-14,22l100,210,88,234,76,258,66,283,55,309r-9,28l38,364r-8,29l24,422r-6,30l13,482,8,514,4,545,2,578,,611r,33l,677r2,32l4,741r4,32l13,803r5,30l24,862r6,30l38,919r8,28l55,973r11,27l76,1024r12,25l100,1071r12,23l126,1115r14,19l154,1154r15,17l185,1188r16,16l217,1217r17,13l252,1241r17,11l288,1260r18,7l325,1273r19,4l364,1279r19,1l403,1279r19,-2l441,1273r20,-6l479,1260r19,-8l515,1241r17,-11l549,1217r17,-13l582,1188r15,-17l613,1154r14,-20l641,1115r13,-21l667,1071r12,-22l690,1024r11,-24l711,973r10,-26l729,919r7,-27l743,862r6,-29l754,803r4,-30l762,741r2,-32l765,677r1,-33xe" stroked="f">
                        <v:path arrowok="t" o:connecttype="custom" o:connectlocs="14567,11183;14376,9326;14033,7604;13556,5978;12946,4527;12222,3212;11383,2109;10468,1238;9495,561;8408,135;7303,0;6197,135;5129,561;4137,1238;3222,2109;2402,3212;1678,4527;1049,5978;572,7604;248,9326;38,11183;0,13098;153,14956;458,16678;877,18322;1449,19812;2135,21166;2936,22327;3832,23295;4805,24010;5834,24513;6940,24746;8046,24707;9133,24378;10143,23798;11097,22985;11955,21940;12717,20721;13366,19348;13900,17780;14281,16117;14529,14337;14605,12460" o:connectangles="0,0,0,0,0,0,0,0,0,0,0,0,0,0,0,0,0,0,0,0,0,0,0,0,0,0,0,0,0,0,0,0,0,0,0,0,0,0,0,0,0,0,0"/>
                      </v:shape>
                      <v:shape id="Freeform 14" o:spid="_x0000_s1035" style="position:absolute;left:109220;top:86360;width:15240;height:24765;visibility:visible;mso-wrap-style:square;v-text-anchor:top" coordsize="767,1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fSvsUA&#10;AADbAAAADwAAAGRycy9kb3ducmV2LnhtbESPT2vCQBTE74V+h+UVvNWNHmyNrhIKAaW0Jf7B6yP7&#10;zAazb9PsVuO3dwuCx2FmfsPMl71txJk6XztWMBomIIhLp2uuFOy2+es7CB+QNTaOScGVPCwXz09z&#10;TLW7cEHnTahEhLBPUYEJoU2l9KUhi37oWuLoHV1nMUTZVVJ3eIlw28hxkkykxZrjgsGWPgyVp82f&#10;VVAcvqbf2el3us5Mn/+0xf6zkrlSg5c+m4EI1IdH+N5eaQVvY/j/En+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p9K+xQAAANsAAAAPAAAAAAAAAAAAAAAAAJgCAABkcnMv&#10;ZG93bnJldi54bWxQSwUGAAAAAAQABAD1AAAAigMAAAAA&#10;" path="m767,644r-1,-33l765,578r-2,-33l758,514r-4,-32l749,452r-6,-30l736,393r-7,-29l721,337r-9,-28l701,283,690,258,679,234,667,210,655,188,641,166,627,146,613,128,597,109,582,93,566,78,550,64,532,50,515,39,498,29,479,21,461,14,442,7,422,3,403,1,383,,364,1,344,3,325,7r-19,7l288,21r-19,8l252,39,234,50,217,64,201,78,185,93r-15,16l154,128r-14,18l126,166r-14,22l100,210,88,234,76,258,66,283,55,309r-9,28l38,364r-8,29l24,422r-6,30l13,482,9,514,4,545,2,578,,611r,33l,677r2,32l4,741r5,32l13,803r5,30l24,862r6,30l38,919r8,28l55,973r11,27l76,1024r12,25l100,1071r12,23l126,1115r14,19l154,1154r16,17l185,1188r16,16l217,1217r17,13l252,1241r17,11l288,1260r18,7l325,1273r19,4l364,1279r19,1l403,1279r19,-2l442,1273r19,-6l479,1260r19,-8l515,1241r17,-11l550,1217r16,-13l582,1188r15,-17l613,1154r14,-20l641,1115r14,-21l667,1071r12,-22l690,1024r11,-24l712,973r9,-26l729,919r7,-27l743,862r6,-29l754,803r4,-30l763,741r2,-32l766,677r1,-33xe" stroked="f">
                        <v:path arrowok="t" o:connecttype="custom" o:connectlocs="15200,11183;14982,9326;14624,7604;14147,5978;13491,4527;12736,3212;11862,2109;10928,1238;9895,561;8782,135;7610,0;6458,135;5345,561;4312,1238;3378,2109;2504,3212;1749,4527;1093,5978;596,7604;258,9326;40,11183;0,13098;179,14956;477,16678;914,18322;1510,19812;2225,21166;3060,22327;3994,23295;5007,24010;6080,24513;7233,24746;8385,24707;9518,24378;10571,23798;11564,22985;12458,21940;13253,20721;13929,19348;14485,17780;14882,16117;15161,14337;15240,12460" o:connectangles="0,0,0,0,0,0,0,0,0,0,0,0,0,0,0,0,0,0,0,0,0,0,0,0,0,0,0,0,0,0,0,0,0,0,0,0,0,0,0,0,0,0,0"/>
                      </v:shape>
                      <v:line id="Straight Connector 73" o:spid="_x0000_s1036" style="position:absolute;flip:y;visibility:visible;mso-wrap-style:square" from="63019,187963" to="256598,192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dceMUAAADbAAAADwAAAGRycy9kb3ducmV2LnhtbESPT2vCQBTE74LfYXlCb2bTFmpJs0oR&#10;CmJJ0agHb4/syx+afRuya5J++25B6HGYmd8w6WYyrRiod41lBY9RDIK4sLrhSsH59LF8BeE8ssbW&#10;Min4IQeb9XyWYqLtyEcacl+JAGGXoILa+y6R0hU1GXSR7YiDV9reoA+yr6TucQxw08qnOH6RBhsO&#10;CzV2tK2p+M5vRkHpbt32etG+XO2zY1Z+Vl84HpR6WEzvbyA8Tf4/fG/vtILVM/x9CT9Ar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TdceMUAAADbAAAADwAAAAAAAAAA&#10;AAAAAAChAgAAZHJzL2Rvd25yZXYueG1sUEsFBgAAAAAEAAQA+QAAAJMDAAAAAA==&#10;" strokecolor="black [3040]"/>
                    </v:group>
                  </w:pict>
                </mc:Fallback>
              </mc:AlternateContent>
            </w:r>
          </w:p>
        </w:tc>
        <w:tc>
          <w:tcPr>
            <w:tcW w:w="504" w:type="dxa"/>
            <w:shd w:val="clear" w:color="auto" w:fill="F2F2F2" w:themeFill="background1" w:themeFillShade="F2"/>
            <w:tcMar>
              <w:left w:w="0" w:type="dxa"/>
              <w:right w:w="0" w:type="dxa"/>
            </w:tcMar>
            <w:vAlign w:val="center"/>
          </w:tcPr>
          <w:p w:rsidR="00337201" w:rsidRPr="00D91840" w:rsidRDefault="00337201" w:rsidP="00337201">
            <w:pPr>
              <w:pStyle w:val="Numbers"/>
            </w:pPr>
            <w:r>
              <w:rPr>
                <w:noProof/>
                <w:lang w:val="en-GB" w:eastAsia="en-GB"/>
              </w:rPr>
              <w:drawing>
                <wp:inline distT="0" distB="0" distL="0" distR="0" wp14:anchorId="0A40B8AD" wp14:editId="6FF96ECE">
                  <wp:extent cx="238125" cy="238125"/>
                  <wp:effectExtent l="0" t="0" r="9525"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MC900423169[1].WM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8125" cy="238125"/>
                          </a:xfrm>
                          <a:prstGeom prst="rect">
                            <a:avLst/>
                          </a:prstGeom>
                        </pic:spPr>
                      </pic:pic>
                    </a:graphicData>
                  </a:graphic>
                </wp:inline>
              </w:drawing>
            </w:r>
          </w:p>
        </w:tc>
        <w:tc>
          <w:tcPr>
            <w:tcW w:w="504" w:type="dxa"/>
            <w:shd w:val="clear" w:color="auto" w:fill="F2F2F2" w:themeFill="background1" w:themeFillShade="F2"/>
            <w:tcMar>
              <w:left w:w="0" w:type="dxa"/>
              <w:right w:w="0" w:type="dxa"/>
            </w:tcMar>
            <w:vAlign w:val="center"/>
          </w:tcPr>
          <w:p w:rsidR="00337201" w:rsidRPr="00D91840" w:rsidRDefault="00337201" w:rsidP="00337201">
            <w:pPr>
              <w:pStyle w:val="Numbers"/>
            </w:pPr>
            <w:r>
              <w:rPr>
                <w:noProof/>
                <w:lang w:val="en-GB" w:eastAsia="en-GB"/>
              </w:rPr>
              <w:drawing>
                <wp:inline distT="0" distB="0" distL="0" distR="0" wp14:anchorId="4F1CCA3F" wp14:editId="1E87C501">
                  <wp:extent cx="257801" cy="257801"/>
                  <wp:effectExtent l="0" t="0" r="9525"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MC900423171[1].W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8429" cy="258429"/>
                          </a:xfrm>
                          <a:prstGeom prst="rect">
                            <a:avLst/>
                          </a:prstGeom>
                        </pic:spPr>
                      </pic:pic>
                    </a:graphicData>
                  </a:graphic>
                </wp:inline>
              </w:drawing>
            </w:r>
          </w:p>
        </w:tc>
      </w:tr>
      <w:tr w:rsidR="00337201" w:rsidRPr="00D91840" w:rsidTr="00337201">
        <w:tblPrEx>
          <w:tblCellMar>
            <w:top w:w="0" w:type="dxa"/>
            <w:left w:w="0" w:type="dxa"/>
            <w:bottom w:w="0" w:type="dxa"/>
            <w:right w:w="0" w:type="dxa"/>
          </w:tblCellMar>
        </w:tblPrEx>
        <w:trPr>
          <w:trHeight w:val="360"/>
          <w:jc w:val="center"/>
        </w:trPr>
        <w:tc>
          <w:tcPr>
            <w:tcW w:w="6840" w:type="dxa"/>
            <w:shd w:val="clear" w:color="auto" w:fill="auto"/>
            <w:vAlign w:val="center"/>
          </w:tcPr>
          <w:p w:rsidR="00337201" w:rsidRPr="005555DB" w:rsidRDefault="00337201" w:rsidP="00337201">
            <w:pPr>
              <w:pStyle w:val="NumberedList"/>
              <w:numPr>
                <w:ilvl w:val="0"/>
                <w:numId w:val="0"/>
              </w:numPr>
              <w:rPr>
                <w:rFonts w:ascii="Arial" w:hAnsi="Arial" w:cs="Arial"/>
                <w:sz w:val="20"/>
                <w:szCs w:val="20"/>
              </w:rPr>
            </w:pPr>
            <w:r w:rsidRPr="005555DB">
              <w:rPr>
                <w:rFonts w:ascii="Arial" w:hAnsi="Arial" w:cs="Arial"/>
                <w:sz w:val="20"/>
                <w:szCs w:val="20"/>
              </w:rPr>
              <w:t xml:space="preserve">1. </w:t>
            </w:r>
            <w:r>
              <w:rPr>
                <w:rFonts w:ascii="Arial" w:hAnsi="Arial" w:cs="Arial"/>
                <w:sz w:val="20"/>
                <w:szCs w:val="20"/>
              </w:rPr>
              <w:t>Was the instructor positive and effective?</w: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15" type="#_x0000_t75" style="width:21pt;height:18pt" o:ole="">
                  <v:imagedata r:id="rId13" o:title=""/>
                </v:shape>
                <w:control r:id="rId45" w:name="OptionButton16" w:shapeid="_x0000_i1215"/>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17" type="#_x0000_t75" style="width:21pt;height:18pt" o:ole="">
                  <v:imagedata r:id="rId13" o:title=""/>
                </v:shape>
                <w:control r:id="rId46" w:name="OptionButton29" w:shapeid="_x0000_i1217"/>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19" type="#_x0000_t75" style="width:21pt;height:18pt" o:ole="">
                  <v:imagedata r:id="rId13" o:title=""/>
                </v:shape>
                <w:control r:id="rId47" w:name="OptionButton216" w:shapeid="_x0000_i1219"/>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21" type="#_x0000_t75" style="width:21pt;height:18pt" o:ole="">
                  <v:imagedata r:id="rId13" o:title=""/>
                </v:shape>
                <w:control r:id="rId48" w:name="OptionButton226" w:shapeid="_x0000_i1221"/>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23" type="#_x0000_t75" style="width:21pt;height:18pt" o:ole="">
                  <v:imagedata r:id="rId18" o:title=""/>
                </v:shape>
                <w:control r:id="rId49" w:name="OptionButton236" w:shapeid="_x0000_i1223"/>
              </w:object>
            </w:r>
          </w:p>
        </w:tc>
      </w:tr>
      <w:tr w:rsidR="00337201" w:rsidRPr="00D91840" w:rsidTr="00337201">
        <w:tblPrEx>
          <w:tblCellMar>
            <w:top w:w="0" w:type="dxa"/>
            <w:left w:w="0" w:type="dxa"/>
            <w:bottom w:w="0" w:type="dxa"/>
            <w:right w:w="0" w:type="dxa"/>
          </w:tblCellMar>
        </w:tblPrEx>
        <w:trPr>
          <w:trHeight w:val="360"/>
          <w:jc w:val="center"/>
        </w:trPr>
        <w:tc>
          <w:tcPr>
            <w:tcW w:w="6840" w:type="dxa"/>
            <w:shd w:val="clear" w:color="auto" w:fill="auto"/>
            <w:vAlign w:val="center"/>
          </w:tcPr>
          <w:p w:rsidR="00337201" w:rsidRPr="005555DB" w:rsidRDefault="00337201" w:rsidP="00337201">
            <w:pPr>
              <w:pStyle w:val="NumberedList"/>
              <w:numPr>
                <w:ilvl w:val="0"/>
                <w:numId w:val="0"/>
              </w:numPr>
              <w:rPr>
                <w:rFonts w:ascii="Arial" w:hAnsi="Arial" w:cs="Arial"/>
                <w:sz w:val="20"/>
                <w:szCs w:val="20"/>
              </w:rPr>
            </w:pPr>
            <w:r>
              <w:rPr>
                <w:rFonts w:ascii="Arial" w:hAnsi="Arial" w:cs="Arial"/>
                <w:sz w:val="20"/>
                <w:szCs w:val="20"/>
              </w:rPr>
              <w:t>2. Was the content presented in a well-organised and clear way?</w: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25" type="#_x0000_t75" style="width:21pt;height:18pt" o:ole="">
                  <v:imagedata r:id="rId13" o:title=""/>
                </v:shape>
                <w:control r:id="rId50" w:name="OptionButton111" w:shapeid="_x0000_i1225"/>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27" type="#_x0000_t75" style="width:21pt;height:18pt" o:ole="">
                  <v:imagedata r:id="rId13" o:title=""/>
                </v:shape>
                <w:control r:id="rId51" w:name="OptionButton241" w:shapeid="_x0000_i1227"/>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29" type="#_x0000_t75" style="width:21pt;height:18pt" o:ole="">
                  <v:imagedata r:id="rId13" o:title=""/>
                </v:shape>
                <w:control r:id="rId52" w:name="OptionButton2111" w:shapeid="_x0000_i1229"/>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31" type="#_x0000_t75" style="width:21pt;height:18pt" o:ole="">
                  <v:imagedata r:id="rId13" o:title=""/>
                </v:shape>
                <w:control r:id="rId53" w:name="OptionButton2211" w:shapeid="_x0000_i1231"/>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33" type="#_x0000_t75" style="width:21pt;height:18pt" o:ole="">
                  <v:imagedata r:id="rId13" o:title=""/>
                </v:shape>
                <w:control r:id="rId54" w:name="OptionButton2311" w:shapeid="_x0000_i1233"/>
              </w:object>
            </w:r>
          </w:p>
        </w:tc>
      </w:tr>
      <w:tr w:rsidR="00337201" w:rsidRPr="00D91840" w:rsidTr="00337201">
        <w:tblPrEx>
          <w:tblCellMar>
            <w:top w:w="0" w:type="dxa"/>
            <w:left w:w="0" w:type="dxa"/>
            <w:bottom w:w="0" w:type="dxa"/>
            <w:right w:w="0" w:type="dxa"/>
          </w:tblCellMar>
        </w:tblPrEx>
        <w:trPr>
          <w:trHeight w:val="360"/>
          <w:jc w:val="center"/>
        </w:trPr>
        <w:tc>
          <w:tcPr>
            <w:tcW w:w="6840" w:type="dxa"/>
            <w:shd w:val="clear" w:color="auto" w:fill="auto"/>
            <w:vAlign w:val="center"/>
          </w:tcPr>
          <w:p w:rsidR="00337201" w:rsidRPr="005555DB" w:rsidRDefault="00337201" w:rsidP="00337201">
            <w:pPr>
              <w:pStyle w:val="NumberedList"/>
              <w:numPr>
                <w:ilvl w:val="0"/>
                <w:numId w:val="0"/>
              </w:numPr>
              <w:rPr>
                <w:rFonts w:ascii="Arial" w:hAnsi="Arial" w:cs="Arial"/>
                <w:sz w:val="20"/>
                <w:szCs w:val="20"/>
              </w:rPr>
            </w:pPr>
            <w:r w:rsidRPr="005555DB">
              <w:rPr>
                <w:rFonts w:ascii="Arial" w:hAnsi="Arial" w:cs="Arial"/>
                <w:sz w:val="20"/>
                <w:szCs w:val="20"/>
              </w:rPr>
              <w:t xml:space="preserve">3. </w:t>
            </w:r>
            <w:r>
              <w:rPr>
                <w:rFonts w:ascii="Arial" w:hAnsi="Arial" w:cs="Arial"/>
                <w:sz w:val="20"/>
                <w:szCs w:val="20"/>
              </w:rPr>
              <w:t>Were questions answered to everyone’s satisfaction?</w: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35" type="#_x0000_t75" style="width:21pt;height:18pt" o:ole="">
                  <v:imagedata r:id="rId13" o:title=""/>
                </v:shape>
                <w:control r:id="rId55" w:name="OptionButton121" w:shapeid="_x0000_i1235"/>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37" type="#_x0000_t75" style="width:21pt;height:18pt" o:ole="">
                  <v:imagedata r:id="rId13" o:title=""/>
                </v:shape>
                <w:control r:id="rId56" w:name="OptionButton251" w:shapeid="_x0000_i1237"/>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39" type="#_x0000_t75" style="width:21pt;height:18pt" o:ole="">
                  <v:imagedata r:id="rId13" o:title=""/>
                </v:shape>
                <w:control r:id="rId57" w:name="OptionButton2121" w:shapeid="_x0000_i1239"/>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41" type="#_x0000_t75" style="width:21pt;height:18pt" o:ole="">
                  <v:imagedata r:id="rId13" o:title=""/>
                </v:shape>
                <w:control r:id="rId58" w:name="OptionButton2221" w:shapeid="_x0000_i1241"/>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43" type="#_x0000_t75" style="width:21pt;height:18pt" o:ole="">
                  <v:imagedata r:id="rId13" o:title=""/>
                </v:shape>
                <w:control r:id="rId59" w:name="OptionButton2321" w:shapeid="_x0000_i1243"/>
              </w:object>
            </w:r>
          </w:p>
        </w:tc>
      </w:tr>
      <w:tr w:rsidR="00337201" w:rsidRPr="00D91840" w:rsidTr="00337201">
        <w:tblPrEx>
          <w:tblCellMar>
            <w:top w:w="0" w:type="dxa"/>
            <w:left w:w="0" w:type="dxa"/>
            <w:bottom w:w="0" w:type="dxa"/>
            <w:right w:w="0" w:type="dxa"/>
          </w:tblCellMar>
        </w:tblPrEx>
        <w:trPr>
          <w:trHeight w:val="360"/>
          <w:jc w:val="center"/>
        </w:trPr>
        <w:tc>
          <w:tcPr>
            <w:tcW w:w="6840" w:type="dxa"/>
            <w:shd w:val="clear" w:color="auto" w:fill="auto"/>
            <w:vAlign w:val="center"/>
          </w:tcPr>
          <w:p w:rsidR="00337201" w:rsidRPr="005555DB" w:rsidRDefault="00337201" w:rsidP="00337201">
            <w:pPr>
              <w:pStyle w:val="NumberedList"/>
              <w:numPr>
                <w:ilvl w:val="0"/>
                <w:numId w:val="0"/>
              </w:numPr>
              <w:rPr>
                <w:rFonts w:ascii="Arial" w:hAnsi="Arial" w:cs="Arial"/>
                <w:sz w:val="20"/>
                <w:szCs w:val="20"/>
              </w:rPr>
            </w:pPr>
            <w:r w:rsidRPr="005555DB">
              <w:rPr>
                <w:rFonts w:ascii="Arial" w:hAnsi="Arial" w:cs="Arial"/>
                <w:sz w:val="20"/>
                <w:szCs w:val="20"/>
              </w:rPr>
              <w:t xml:space="preserve">4. </w:t>
            </w:r>
            <w:r>
              <w:rPr>
                <w:rFonts w:ascii="Arial" w:hAnsi="Arial" w:cs="Arial"/>
                <w:sz w:val="20"/>
                <w:szCs w:val="20"/>
              </w:rPr>
              <w:t>Were you kept fully informed throughout the course?</w: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45" type="#_x0000_t75" style="width:21pt;height:18pt" o:ole="">
                  <v:imagedata r:id="rId13" o:title=""/>
                </v:shape>
                <w:control r:id="rId60" w:name="OptionButton131" w:shapeid="_x0000_i1245"/>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47" type="#_x0000_t75" style="width:21pt;height:18pt" o:ole="">
                  <v:imagedata r:id="rId13" o:title=""/>
                </v:shape>
                <w:control r:id="rId61" w:name="OptionButton261" w:shapeid="_x0000_i1247"/>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49" type="#_x0000_t75" style="width:21pt;height:18pt" o:ole="">
                  <v:imagedata r:id="rId13" o:title=""/>
                </v:shape>
                <w:control r:id="rId62" w:name="OptionButton2131" w:shapeid="_x0000_i1249"/>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51" type="#_x0000_t75" style="width:21pt;height:18pt" o:ole="">
                  <v:imagedata r:id="rId13" o:title=""/>
                </v:shape>
                <w:control r:id="rId63" w:name="OptionButton2231" w:shapeid="_x0000_i1251"/>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53" type="#_x0000_t75" style="width:21pt;height:18pt" o:ole="">
                  <v:imagedata r:id="rId13" o:title=""/>
                </v:shape>
                <w:control r:id="rId64" w:name="OptionButton2331" w:shapeid="_x0000_i1253"/>
              </w:object>
            </w:r>
          </w:p>
        </w:tc>
      </w:tr>
      <w:tr w:rsidR="00337201" w:rsidRPr="00D91840" w:rsidTr="00337201">
        <w:tblPrEx>
          <w:tblCellMar>
            <w:top w:w="0" w:type="dxa"/>
            <w:left w:w="0" w:type="dxa"/>
            <w:bottom w:w="0" w:type="dxa"/>
            <w:right w:w="0" w:type="dxa"/>
          </w:tblCellMar>
        </w:tblPrEx>
        <w:trPr>
          <w:trHeight w:val="360"/>
          <w:jc w:val="center"/>
        </w:trPr>
        <w:tc>
          <w:tcPr>
            <w:tcW w:w="9360" w:type="dxa"/>
            <w:gridSpan w:val="6"/>
            <w:tcBorders>
              <w:bottom w:val="nil"/>
            </w:tcBorders>
            <w:shd w:val="clear" w:color="auto" w:fill="auto"/>
            <w:vAlign w:val="center"/>
          </w:tcPr>
          <w:p w:rsidR="00337201" w:rsidRPr="005555DB" w:rsidRDefault="00337201" w:rsidP="00337201">
            <w:pPr>
              <w:pStyle w:val="Numbers"/>
              <w:jc w:val="left"/>
              <w:rPr>
                <w:rFonts w:ascii="Arial" w:hAnsi="Arial" w:cs="Arial"/>
                <w:sz w:val="20"/>
                <w:szCs w:val="20"/>
              </w:rPr>
            </w:pPr>
            <w:r>
              <w:rPr>
                <w:rFonts w:ascii="Arial" w:hAnsi="Arial" w:cs="Arial"/>
                <w:sz w:val="20"/>
                <w:szCs w:val="20"/>
              </w:rPr>
              <w:t>5. Other comments</w:t>
            </w:r>
          </w:p>
        </w:tc>
      </w:tr>
      <w:tr w:rsidR="00337201" w:rsidRPr="00D91840" w:rsidTr="00337201">
        <w:tblPrEx>
          <w:tblCellMar>
            <w:top w:w="0" w:type="dxa"/>
            <w:left w:w="0" w:type="dxa"/>
            <w:bottom w:w="0" w:type="dxa"/>
            <w:right w:w="0" w:type="dxa"/>
          </w:tblCellMar>
        </w:tblPrEx>
        <w:trPr>
          <w:trHeight w:val="1134"/>
          <w:jc w:val="center"/>
        </w:trPr>
        <w:tc>
          <w:tcPr>
            <w:tcW w:w="9360" w:type="dxa"/>
            <w:gridSpan w:val="6"/>
            <w:tcBorders>
              <w:top w:val="nil"/>
              <w:bottom w:val="nil"/>
            </w:tcBorders>
            <w:shd w:val="clear" w:color="auto" w:fill="DBE5F1" w:themeFill="accent1" w:themeFillTint="33"/>
            <w:vAlign w:val="center"/>
          </w:tcPr>
          <w:p w:rsidR="00337201" w:rsidRPr="005555DB" w:rsidRDefault="00337201" w:rsidP="00337201">
            <w:pPr>
              <w:pStyle w:val="Numbers"/>
              <w:rPr>
                <w:rFonts w:ascii="Arial" w:hAnsi="Arial" w:cs="Arial"/>
                <w:sz w:val="20"/>
                <w:szCs w:val="20"/>
              </w:rPr>
            </w:pPr>
          </w:p>
        </w:tc>
      </w:tr>
    </w:tbl>
    <w:p w:rsidR="003B4B31" w:rsidRDefault="003B4B31" w:rsidP="00D91840"/>
    <w:p w:rsidR="00337201" w:rsidRDefault="00337201" w:rsidP="00D91840"/>
    <w:tbl>
      <w:tblPr>
        <w:tblW w:w="9360" w:type="dxa"/>
        <w:jc w:val="cente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left w:w="0" w:type="dxa"/>
          <w:right w:w="0" w:type="dxa"/>
        </w:tblCellMar>
        <w:tblLook w:val="0000" w:firstRow="0" w:lastRow="0" w:firstColumn="0" w:lastColumn="0" w:noHBand="0" w:noVBand="0"/>
      </w:tblPr>
      <w:tblGrid>
        <w:gridCol w:w="6840"/>
        <w:gridCol w:w="504"/>
        <w:gridCol w:w="504"/>
        <w:gridCol w:w="504"/>
        <w:gridCol w:w="504"/>
        <w:gridCol w:w="504"/>
      </w:tblGrid>
      <w:tr w:rsidR="00337201" w:rsidRPr="00864C6B" w:rsidTr="00337201">
        <w:trPr>
          <w:trHeight w:val="502"/>
          <w:jc w:val="center"/>
        </w:trPr>
        <w:tc>
          <w:tcPr>
            <w:tcW w:w="6840" w:type="dxa"/>
            <w:shd w:val="clear" w:color="auto" w:fill="D9D9D9" w:themeFill="background1" w:themeFillShade="D9"/>
            <w:vAlign w:val="center"/>
          </w:tcPr>
          <w:p w:rsidR="00337201" w:rsidRPr="00DF29B3" w:rsidRDefault="00337201" w:rsidP="00337201">
            <w:pPr>
              <w:pStyle w:val="Heading2"/>
              <w:jc w:val="left"/>
            </w:pPr>
            <w:r>
              <w:t>COURSE VENUE</w:t>
            </w:r>
            <w:r w:rsidR="00071E53">
              <w:t>/ACCOMMODATION</w:t>
            </w:r>
          </w:p>
        </w:tc>
        <w:tc>
          <w:tcPr>
            <w:tcW w:w="2520" w:type="dxa"/>
            <w:gridSpan w:val="5"/>
            <w:shd w:val="clear" w:color="auto" w:fill="D9D9D9" w:themeFill="background1" w:themeFillShade="D9"/>
            <w:vAlign w:val="center"/>
          </w:tcPr>
          <w:p w:rsidR="00337201" w:rsidRPr="00864C6B" w:rsidRDefault="00337201" w:rsidP="00337201">
            <w:pPr>
              <w:pStyle w:val="Heading2"/>
            </w:pPr>
          </w:p>
        </w:tc>
      </w:tr>
      <w:tr w:rsidR="00337201" w:rsidRPr="00D91840" w:rsidTr="00337201">
        <w:trPr>
          <w:trHeight w:val="360"/>
          <w:jc w:val="center"/>
        </w:trPr>
        <w:tc>
          <w:tcPr>
            <w:tcW w:w="6840" w:type="dxa"/>
            <w:shd w:val="clear" w:color="auto" w:fill="auto"/>
            <w:vAlign w:val="center"/>
          </w:tcPr>
          <w:p w:rsidR="00337201" w:rsidRPr="00D91840" w:rsidRDefault="00337201" w:rsidP="00337201">
            <w:pPr>
              <w:pStyle w:val="NumberedList"/>
              <w:numPr>
                <w:ilvl w:val="0"/>
                <w:numId w:val="0"/>
              </w:numPr>
              <w:ind w:left="432" w:hanging="432"/>
            </w:pPr>
          </w:p>
        </w:tc>
        <w:tc>
          <w:tcPr>
            <w:tcW w:w="504" w:type="dxa"/>
            <w:shd w:val="clear" w:color="auto" w:fill="F2F2F2" w:themeFill="background1" w:themeFillShade="F2"/>
            <w:tcMar>
              <w:left w:w="0" w:type="dxa"/>
              <w:right w:w="0" w:type="dxa"/>
            </w:tcMar>
            <w:vAlign w:val="center"/>
          </w:tcPr>
          <w:p w:rsidR="00337201" w:rsidRPr="00D91840" w:rsidRDefault="00337201" w:rsidP="00337201">
            <w:pPr>
              <w:pStyle w:val="Numbers"/>
            </w:pPr>
            <w:r>
              <w:rPr>
                <w:noProof/>
                <w:lang w:val="en-GB" w:eastAsia="en-GB"/>
              </w:rPr>
              <w:drawing>
                <wp:inline distT="0" distB="0" distL="0" distR="0" wp14:anchorId="6981968C" wp14:editId="2B797A69">
                  <wp:extent cx="238125" cy="238125"/>
                  <wp:effectExtent l="0" t="0" r="9525"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MC900423167[1].WMF"/>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8125" cy="238125"/>
                          </a:xfrm>
                          <a:prstGeom prst="rect">
                            <a:avLst/>
                          </a:prstGeom>
                        </pic:spPr>
                      </pic:pic>
                    </a:graphicData>
                  </a:graphic>
                </wp:inline>
              </w:drawing>
            </w:r>
          </w:p>
        </w:tc>
        <w:tc>
          <w:tcPr>
            <w:tcW w:w="504" w:type="dxa"/>
            <w:shd w:val="clear" w:color="auto" w:fill="F2F2F2" w:themeFill="background1" w:themeFillShade="F2"/>
            <w:tcMar>
              <w:left w:w="0" w:type="dxa"/>
              <w:right w:w="0" w:type="dxa"/>
            </w:tcMar>
            <w:vAlign w:val="center"/>
          </w:tcPr>
          <w:p w:rsidR="00337201" w:rsidRPr="00D91840" w:rsidRDefault="00337201" w:rsidP="00337201">
            <w:pPr>
              <w:pStyle w:val="Numbers"/>
            </w:pPr>
            <w:r>
              <w:rPr>
                <w:noProof/>
                <w:lang w:val="en-GB" w:eastAsia="en-GB"/>
              </w:rPr>
              <w:drawing>
                <wp:inline distT="0" distB="0" distL="0" distR="0" wp14:anchorId="6E59EA27" wp14:editId="0A78DC79">
                  <wp:extent cx="247650" cy="24765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MC900423165[1].WM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7650" cy="247650"/>
                          </a:xfrm>
                          <a:prstGeom prst="rect">
                            <a:avLst/>
                          </a:prstGeom>
                        </pic:spPr>
                      </pic:pic>
                    </a:graphicData>
                  </a:graphic>
                </wp:inline>
              </w:drawing>
            </w:r>
          </w:p>
        </w:tc>
        <w:tc>
          <w:tcPr>
            <w:tcW w:w="504" w:type="dxa"/>
            <w:shd w:val="clear" w:color="auto" w:fill="F2F2F2" w:themeFill="background1" w:themeFillShade="F2"/>
            <w:tcMar>
              <w:left w:w="0" w:type="dxa"/>
              <w:right w:w="0" w:type="dxa"/>
            </w:tcMar>
            <w:vAlign w:val="center"/>
          </w:tcPr>
          <w:p w:rsidR="00337201" w:rsidRPr="00D91840" w:rsidRDefault="00337201" w:rsidP="00337201">
            <w:pPr>
              <w:pStyle w:val="Numbers"/>
            </w:pPr>
            <w:r>
              <w:rPr>
                <w:noProof/>
                <w:lang w:val="en-GB" w:eastAsia="en-GB"/>
              </w:rPr>
              <mc:AlternateContent>
                <mc:Choice Requires="wpg">
                  <w:drawing>
                    <wp:anchor distT="0" distB="0" distL="114300" distR="114300" simplePos="0" relativeHeight="251663360" behindDoc="0" locked="0" layoutInCell="1" allowOverlap="1" wp14:anchorId="59AEBCA3" wp14:editId="1F879946">
                      <wp:simplePos x="0" y="0"/>
                      <wp:positionH relativeFrom="column">
                        <wp:posOffset>0</wp:posOffset>
                      </wp:positionH>
                      <wp:positionV relativeFrom="paragraph">
                        <wp:posOffset>3175</wp:posOffset>
                      </wp:positionV>
                      <wp:extent cx="256540" cy="240030"/>
                      <wp:effectExtent l="0" t="0" r="0" b="7620"/>
                      <wp:wrapNone/>
                      <wp:docPr id="78" name="Group 78"/>
                      <wp:cNvGraphicFramePr/>
                      <a:graphic xmlns:a="http://schemas.openxmlformats.org/drawingml/2006/main">
                        <a:graphicData uri="http://schemas.microsoft.com/office/word/2010/wordprocessingGroup">
                          <wpg:wgp>
                            <wpg:cNvGrpSpPr/>
                            <wpg:grpSpPr>
                              <a:xfrm>
                                <a:off x="0" y="0"/>
                                <a:ext cx="256598" cy="240130"/>
                                <a:chOff x="0" y="0"/>
                                <a:chExt cx="313690" cy="313690"/>
                              </a:xfrm>
                            </wpg:grpSpPr>
                            <wps:wsp>
                              <wps:cNvPr id="79" name="Freeform 5"/>
                              <wps:cNvSpPr>
                                <a:spLocks/>
                              </wps:cNvSpPr>
                              <wps:spPr bwMode="auto">
                                <a:xfrm>
                                  <a:off x="0" y="0"/>
                                  <a:ext cx="313690" cy="313690"/>
                                </a:xfrm>
                                <a:custGeom>
                                  <a:avLst/>
                                  <a:gdLst>
                                    <a:gd name="T0" fmla="*/ 16260 w 16302"/>
                                    <a:gd name="T1" fmla="*/ 7317 h 16302"/>
                                    <a:gd name="T2" fmla="*/ 16045 w 16302"/>
                                    <a:gd name="T3" fmla="*/ 6112 h 16302"/>
                                    <a:gd name="T4" fmla="*/ 15661 w 16302"/>
                                    <a:gd name="T5" fmla="*/ 4976 h 16302"/>
                                    <a:gd name="T6" fmla="*/ 15121 w 16302"/>
                                    <a:gd name="T7" fmla="*/ 3922 h 16302"/>
                                    <a:gd name="T8" fmla="*/ 14439 w 16302"/>
                                    <a:gd name="T9" fmla="*/ 2964 h 16302"/>
                                    <a:gd name="T10" fmla="*/ 13631 w 16302"/>
                                    <a:gd name="T11" fmla="*/ 2115 h 16302"/>
                                    <a:gd name="T12" fmla="*/ 12707 w 16302"/>
                                    <a:gd name="T13" fmla="*/ 1391 h 16302"/>
                                    <a:gd name="T14" fmla="*/ 11683 w 16302"/>
                                    <a:gd name="T15" fmla="*/ 803 h 16302"/>
                                    <a:gd name="T16" fmla="*/ 10574 w 16302"/>
                                    <a:gd name="T17" fmla="*/ 366 h 16302"/>
                                    <a:gd name="T18" fmla="*/ 9392 w 16302"/>
                                    <a:gd name="T19" fmla="*/ 94 h 16302"/>
                                    <a:gd name="T20" fmla="*/ 8151 w 16302"/>
                                    <a:gd name="T21" fmla="*/ 0 h 16302"/>
                                    <a:gd name="T22" fmla="*/ 6910 w 16302"/>
                                    <a:gd name="T23" fmla="*/ 94 h 16302"/>
                                    <a:gd name="T24" fmla="*/ 5728 w 16302"/>
                                    <a:gd name="T25" fmla="*/ 366 h 16302"/>
                                    <a:gd name="T26" fmla="*/ 4619 w 16302"/>
                                    <a:gd name="T27" fmla="*/ 803 h 16302"/>
                                    <a:gd name="T28" fmla="*/ 3595 w 16302"/>
                                    <a:gd name="T29" fmla="*/ 1391 h 16302"/>
                                    <a:gd name="T30" fmla="*/ 2671 w 16302"/>
                                    <a:gd name="T31" fmla="*/ 2115 h 16302"/>
                                    <a:gd name="T32" fmla="*/ 1863 w 16302"/>
                                    <a:gd name="T33" fmla="*/ 2964 h 16302"/>
                                    <a:gd name="T34" fmla="*/ 1181 w 16302"/>
                                    <a:gd name="T35" fmla="*/ 3922 h 16302"/>
                                    <a:gd name="T36" fmla="*/ 641 w 16302"/>
                                    <a:gd name="T37" fmla="*/ 4976 h 16302"/>
                                    <a:gd name="T38" fmla="*/ 257 w 16302"/>
                                    <a:gd name="T39" fmla="*/ 6112 h 16302"/>
                                    <a:gd name="T40" fmla="*/ 42 w 16302"/>
                                    <a:gd name="T41" fmla="*/ 7317 h 16302"/>
                                    <a:gd name="T42" fmla="*/ 10 w 16302"/>
                                    <a:gd name="T43" fmla="*/ 8570 h 16302"/>
                                    <a:gd name="T44" fmla="*/ 166 w 16302"/>
                                    <a:gd name="T45" fmla="*/ 9793 h 16302"/>
                                    <a:gd name="T46" fmla="*/ 495 w 16302"/>
                                    <a:gd name="T47" fmla="*/ 10953 h 16302"/>
                                    <a:gd name="T48" fmla="*/ 984 w 16302"/>
                                    <a:gd name="T49" fmla="*/ 12035 h 16302"/>
                                    <a:gd name="T50" fmla="*/ 1620 w 16302"/>
                                    <a:gd name="T51" fmla="*/ 13027 h 16302"/>
                                    <a:gd name="T52" fmla="*/ 2388 w 16302"/>
                                    <a:gd name="T53" fmla="*/ 13914 h 16302"/>
                                    <a:gd name="T54" fmla="*/ 3275 w 16302"/>
                                    <a:gd name="T55" fmla="*/ 14682 h 16302"/>
                                    <a:gd name="T56" fmla="*/ 4267 w 16302"/>
                                    <a:gd name="T57" fmla="*/ 15318 h 16302"/>
                                    <a:gd name="T58" fmla="*/ 5349 w 16302"/>
                                    <a:gd name="T59" fmla="*/ 15807 h 16302"/>
                                    <a:gd name="T60" fmla="*/ 6509 w 16302"/>
                                    <a:gd name="T61" fmla="*/ 16136 h 16302"/>
                                    <a:gd name="T62" fmla="*/ 7732 w 16302"/>
                                    <a:gd name="T63" fmla="*/ 16292 h 16302"/>
                                    <a:gd name="T64" fmla="*/ 8984 w 16302"/>
                                    <a:gd name="T65" fmla="*/ 16260 h 16302"/>
                                    <a:gd name="T66" fmla="*/ 10188 w 16302"/>
                                    <a:gd name="T67" fmla="*/ 16045 h 16302"/>
                                    <a:gd name="T68" fmla="*/ 11323 w 16302"/>
                                    <a:gd name="T69" fmla="*/ 15661 h 16302"/>
                                    <a:gd name="T70" fmla="*/ 12376 w 16302"/>
                                    <a:gd name="T71" fmla="*/ 15121 h 16302"/>
                                    <a:gd name="T72" fmla="*/ 13335 w 16302"/>
                                    <a:gd name="T73" fmla="*/ 14439 h 16302"/>
                                    <a:gd name="T74" fmla="*/ 14184 w 16302"/>
                                    <a:gd name="T75" fmla="*/ 13631 h 16302"/>
                                    <a:gd name="T76" fmla="*/ 14909 w 16302"/>
                                    <a:gd name="T77" fmla="*/ 12707 h 16302"/>
                                    <a:gd name="T78" fmla="*/ 15498 w 16302"/>
                                    <a:gd name="T79" fmla="*/ 11683 h 16302"/>
                                    <a:gd name="T80" fmla="*/ 15935 w 16302"/>
                                    <a:gd name="T81" fmla="*/ 10574 h 16302"/>
                                    <a:gd name="T82" fmla="*/ 16208 w 16302"/>
                                    <a:gd name="T83" fmla="*/ 9392 h 16302"/>
                                    <a:gd name="T84" fmla="*/ 16302 w 16302"/>
                                    <a:gd name="T85" fmla="*/ 8151 h 163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6302" h="16302">
                                      <a:moveTo>
                                        <a:pt x="16302" y="8151"/>
                                      </a:moveTo>
                                      <a:lnTo>
                                        <a:pt x="16292" y="7731"/>
                                      </a:lnTo>
                                      <a:lnTo>
                                        <a:pt x="16260" y="7317"/>
                                      </a:lnTo>
                                      <a:lnTo>
                                        <a:pt x="16208" y="6908"/>
                                      </a:lnTo>
                                      <a:lnTo>
                                        <a:pt x="16136" y="6507"/>
                                      </a:lnTo>
                                      <a:lnTo>
                                        <a:pt x="16045" y="6112"/>
                                      </a:lnTo>
                                      <a:lnTo>
                                        <a:pt x="15935" y="5725"/>
                                      </a:lnTo>
                                      <a:lnTo>
                                        <a:pt x="15807" y="5346"/>
                                      </a:lnTo>
                                      <a:lnTo>
                                        <a:pt x="15661" y="4976"/>
                                      </a:lnTo>
                                      <a:lnTo>
                                        <a:pt x="15498" y="4614"/>
                                      </a:lnTo>
                                      <a:lnTo>
                                        <a:pt x="15318" y="4263"/>
                                      </a:lnTo>
                                      <a:lnTo>
                                        <a:pt x="15121" y="3922"/>
                                      </a:lnTo>
                                      <a:lnTo>
                                        <a:pt x="14909" y="3592"/>
                                      </a:lnTo>
                                      <a:lnTo>
                                        <a:pt x="14682" y="3272"/>
                                      </a:lnTo>
                                      <a:lnTo>
                                        <a:pt x="14439" y="2964"/>
                                      </a:lnTo>
                                      <a:lnTo>
                                        <a:pt x="14184" y="2668"/>
                                      </a:lnTo>
                                      <a:lnTo>
                                        <a:pt x="13914" y="2385"/>
                                      </a:lnTo>
                                      <a:lnTo>
                                        <a:pt x="13631" y="2115"/>
                                      </a:lnTo>
                                      <a:lnTo>
                                        <a:pt x="13335" y="1859"/>
                                      </a:lnTo>
                                      <a:lnTo>
                                        <a:pt x="13026" y="1618"/>
                                      </a:lnTo>
                                      <a:lnTo>
                                        <a:pt x="12707" y="1391"/>
                                      </a:lnTo>
                                      <a:lnTo>
                                        <a:pt x="12376" y="1179"/>
                                      </a:lnTo>
                                      <a:lnTo>
                                        <a:pt x="12035" y="982"/>
                                      </a:lnTo>
                                      <a:lnTo>
                                        <a:pt x="11683" y="803"/>
                                      </a:lnTo>
                                      <a:lnTo>
                                        <a:pt x="11323" y="640"/>
                                      </a:lnTo>
                                      <a:lnTo>
                                        <a:pt x="10953" y="494"/>
                                      </a:lnTo>
                                      <a:lnTo>
                                        <a:pt x="10574" y="366"/>
                                      </a:lnTo>
                                      <a:lnTo>
                                        <a:pt x="10188" y="257"/>
                                      </a:lnTo>
                                      <a:lnTo>
                                        <a:pt x="9793" y="165"/>
                                      </a:lnTo>
                                      <a:lnTo>
                                        <a:pt x="9392" y="94"/>
                                      </a:lnTo>
                                      <a:lnTo>
                                        <a:pt x="8984" y="42"/>
                                      </a:lnTo>
                                      <a:lnTo>
                                        <a:pt x="8570" y="10"/>
                                      </a:lnTo>
                                      <a:lnTo>
                                        <a:pt x="8151" y="0"/>
                                      </a:lnTo>
                                      <a:lnTo>
                                        <a:pt x="7732" y="10"/>
                                      </a:lnTo>
                                      <a:lnTo>
                                        <a:pt x="7318" y="42"/>
                                      </a:lnTo>
                                      <a:lnTo>
                                        <a:pt x="6910" y="94"/>
                                      </a:lnTo>
                                      <a:lnTo>
                                        <a:pt x="6509" y="165"/>
                                      </a:lnTo>
                                      <a:lnTo>
                                        <a:pt x="6114" y="257"/>
                                      </a:lnTo>
                                      <a:lnTo>
                                        <a:pt x="5728" y="366"/>
                                      </a:lnTo>
                                      <a:lnTo>
                                        <a:pt x="5349" y="494"/>
                                      </a:lnTo>
                                      <a:lnTo>
                                        <a:pt x="4979" y="640"/>
                                      </a:lnTo>
                                      <a:lnTo>
                                        <a:pt x="4619" y="803"/>
                                      </a:lnTo>
                                      <a:lnTo>
                                        <a:pt x="4267" y="982"/>
                                      </a:lnTo>
                                      <a:lnTo>
                                        <a:pt x="3926" y="1179"/>
                                      </a:lnTo>
                                      <a:lnTo>
                                        <a:pt x="3595" y="1391"/>
                                      </a:lnTo>
                                      <a:lnTo>
                                        <a:pt x="3275" y="1618"/>
                                      </a:lnTo>
                                      <a:lnTo>
                                        <a:pt x="2967" y="1859"/>
                                      </a:lnTo>
                                      <a:lnTo>
                                        <a:pt x="2671" y="2115"/>
                                      </a:lnTo>
                                      <a:lnTo>
                                        <a:pt x="2388" y="2385"/>
                                      </a:lnTo>
                                      <a:lnTo>
                                        <a:pt x="2118" y="2668"/>
                                      </a:lnTo>
                                      <a:lnTo>
                                        <a:pt x="1863" y="2964"/>
                                      </a:lnTo>
                                      <a:lnTo>
                                        <a:pt x="1620" y="3272"/>
                                      </a:lnTo>
                                      <a:lnTo>
                                        <a:pt x="1393" y="3592"/>
                                      </a:lnTo>
                                      <a:lnTo>
                                        <a:pt x="1181" y="3922"/>
                                      </a:lnTo>
                                      <a:lnTo>
                                        <a:pt x="984" y="4263"/>
                                      </a:lnTo>
                                      <a:lnTo>
                                        <a:pt x="804" y="4614"/>
                                      </a:lnTo>
                                      <a:lnTo>
                                        <a:pt x="641" y="4976"/>
                                      </a:lnTo>
                                      <a:lnTo>
                                        <a:pt x="495" y="5346"/>
                                      </a:lnTo>
                                      <a:lnTo>
                                        <a:pt x="367" y="5725"/>
                                      </a:lnTo>
                                      <a:lnTo>
                                        <a:pt x="257" y="6112"/>
                                      </a:lnTo>
                                      <a:lnTo>
                                        <a:pt x="166" y="6507"/>
                                      </a:lnTo>
                                      <a:lnTo>
                                        <a:pt x="94" y="6908"/>
                                      </a:lnTo>
                                      <a:lnTo>
                                        <a:pt x="42" y="7317"/>
                                      </a:lnTo>
                                      <a:lnTo>
                                        <a:pt x="10" y="7731"/>
                                      </a:lnTo>
                                      <a:lnTo>
                                        <a:pt x="0" y="8151"/>
                                      </a:lnTo>
                                      <a:lnTo>
                                        <a:pt x="10" y="8570"/>
                                      </a:lnTo>
                                      <a:lnTo>
                                        <a:pt x="42" y="8984"/>
                                      </a:lnTo>
                                      <a:lnTo>
                                        <a:pt x="94" y="9392"/>
                                      </a:lnTo>
                                      <a:lnTo>
                                        <a:pt x="166" y="9793"/>
                                      </a:lnTo>
                                      <a:lnTo>
                                        <a:pt x="257" y="10188"/>
                                      </a:lnTo>
                                      <a:lnTo>
                                        <a:pt x="367" y="10574"/>
                                      </a:lnTo>
                                      <a:lnTo>
                                        <a:pt x="495" y="10953"/>
                                      </a:lnTo>
                                      <a:lnTo>
                                        <a:pt x="641" y="11323"/>
                                      </a:lnTo>
                                      <a:lnTo>
                                        <a:pt x="804" y="11683"/>
                                      </a:lnTo>
                                      <a:lnTo>
                                        <a:pt x="984" y="12035"/>
                                      </a:lnTo>
                                      <a:lnTo>
                                        <a:pt x="1181" y="12376"/>
                                      </a:lnTo>
                                      <a:lnTo>
                                        <a:pt x="1393" y="12707"/>
                                      </a:lnTo>
                                      <a:lnTo>
                                        <a:pt x="1620" y="13027"/>
                                      </a:lnTo>
                                      <a:lnTo>
                                        <a:pt x="1863" y="13335"/>
                                      </a:lnTo>
                                      <a:lnTo>
                                        <a:pt x="2118" y="13631"/>
                                      </a:lnTo>
                                      <a:lnTo>
                                        <a:pt x="2388" y="13914"/>
                                      </a:lnTo>
                                      <a:lnTo>
                                        <a:pt x="2671" y="14184"/>
                                      </a:lnTo>
                                      <a:lnTo>
                                        <a:pt x="2967" y="14439"/>
                                      </a:lnTo>
                                      <a:lnTo>
                                        <a:pt x="3275" y="14682"/>
                                      </a:lnTo>
                                      <a:lnTo>
                                        <a:pt x="3595" y="14909"/>
                                      </a:lnTo>
                                      <a:lnTo>
                                        <a:pt x="3926" y="15121"/>
                                      </a:lnTo>
                                      <a:lnTo>
                                        <a:pt x="4267" y="15318"/>
                                      </a:lnTo>
                                      <a:lnTo>
                                        <a:pt x="4619" y="15498"/>
                                      </a:lnTo>
                                      <a:lnTo>
                                        <a:pt x="4979" y="15661"/>
                                      </a:lnTo>
                                      <a:lnTo>
                                        <a:pt x="5349" y="15807"/>
                                      </a:lnTo>
                                      <a:lnTo>
                                        <a:pt x="5728" y="15935"/>
                                      </a:lnTo>
                                      <a:lnTo>
                                        <a:pt x="6114" y="16045"/>
                                      </a:lnTo>
                                      <a:lnTo>
                                        <a:pt x="6509" y="16136"/>
                                      </a:lnTo>
                                      <a:lnTo>
                                        <a:pt x="6910" y="16208"/>
                                      </a:lnTo>
                                      <a:lnTo>
                                        <a:pt x="7318" y="16260"/>
                                      </a:lnTo>
                                      <a:lnTo>
                                        <a:pt x="7732" y="16292"/>
                                      </a:lnTo>
                                      <a:lnTo>
                                        <a:pt x="8151" y="16302"/>
                                      </a:lnTo>
                                      <a:lnTo>
                                        <a:pt x="8570" y="16292"/>
                                      </a:lnTo>
                                      <a:lnTo>
                                        <a:pt x="8984" y="16260"/>
                                      </a:lnTo>
                                      <a:lnTo>
                                        <a:pt x="9392" y="16208"/>
                                      </a:lnTo>
                                      <a:lnTo>
                                        <a:pt x="9793" y="16136"/>
                                      </a:lnTo>
                                      <a:lnTo>
                                        <a:pt x="10188" y="16045"/>
                                      </a:lnTo>
                                      <a:lnTo>
                                        <a:pt x="10574" y="15935"/>
                                      </a:lnTo>
                                      <a:lnTo>
                                        <a:pt x="10953" y="15807"/>
                                      </a:lnTo>
                                      <a:lnTo>
                                        <a:pt x="11323" y="15661"/>
                                      </a:lnTo>
                                      <a:lnTo>
                                        <a:pt x="11683" y="15498"/>
                                      </a:lnTo>
                                      <a:lnTo>
                                        <a:pt x="12035" y="15318"/>
                                      </a:lnTo>
                                      <a:lnTo>
                                        <a:pt x="12376" y="15121"/>
                                      </a:lnTo>
                                      <a:lnTo>
                                        <a:pt x="12707" y="14909"/>
                                      </a:lnTo>
                                      <a:lnTo>
                                        <a:pt x="13026" y="14682"/>
                                      </a:lnTo>
                                      <a:lnTo>
                                        <a:pt x="13335" y="14439"/>
                                      </a:lnTo>
                                      <a:lnTo>
                                        <a:pt x="13631" y="14184"/>
                                      </a:lnTo>
                                      <a:lnTo>
                                        <a:pt x="13914" y="13914"/>
                                      </a:lnTo>
                                      <a:lnTo>
                                        <a:pt x="14184" y="13631"/>
                                      </a:lnTo>
                                      <a:lnTo>
                                        <a:pt x="14439" y="13335"/>
                                      </a:lnTo>
                                      <a:lnTo>
                                        <a:pt x="14682" y="13027"/>
                                      </a:lnTo>
                                      <a:lnTo>
                                        <a:pt x="14909" y="12707"/>
                                      </a:lnTo>
                                      <a:lnTo>
                                        <a:pt x="15121" y="12376"/>
                                      </a:lnTo>
                                      <a:lnTo>
                                        <a:pt x="15318" y="12035"/>
                                      </a:lnTo>
                                      <a:lnTo>
                                        <a:pt x="15498" y="11683"/>
                                      </a:lnTo>
                                      <a:lnTo>
                                        <a:pt x="15661" y="11323"/>
                                      </a:lnTo>
                                      <a:lnTo>
                                        <a:pt x="15807" y="10953"/>
                                      </a:lnTo>
                                      <a:lnTo>
                                        <a:pt x="15935" y="10574"/>
                                      </a:lnTo>
                                      <a:lnTo>
                                        <a:pt x="16045" y="10188"/>
                                      </a:lnTo>
                                      <a:lnTo>
                                        <a:pt x="16136" y="9793"/>
                                      </a:lnTo>
                                      <a:lnTo>
                                        <a:pt x="16208" y="9392"/>
                                      </a:lnTo>
                                      <a:lnTo>
                                        <a:pt x="16260" y="8984"/>
                                      </a:lnTo>
                                      <a:lnTo>
                                        <a:pt x="16292" y="8570"/>
                                      </a:lnTo>
                                      <a:lnTo>
                                        <a:pt x="16302" y="8151"/>
                                      </a:lnTo>
                                      <a:close/>
                                    </a:path>
                                  </a:pathLst>
                                </a:custGeom>
                                <a:solidFill>
                                  <a:srgbClr val="FCD9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6"/>
                              <wps:cNvSpPr>
                                <a:spLocks/>
                              </wps:cNvSpPr>
                              <wps:spPr bwMode="auto">
                                <a:xfrm>
                                  <a:off x="18415" y="156845"/>
                                  <a:ext cx="276860" cy="138430"/>
                                </a:xfrm>
                                <a:custGeom>
                                  <a:avLst/>
                                  <a:gdLst>
                                    <a:gd name="T0" fmla="*/ 36 w 14378"/>
                                    <a:gd name="T1" fmla="*/ 735 h 7189"/>
                                    <a:gd name="T2" fmla="*/ 226 w 14378"/>
                                    <a:gd name="T3" fmla="*/ 1796 h 7189"/>
                                    <a:gd name="T4" fmla="*/ 565 w 14378"/>
                                    <a:gd name="T5" fmla="*/ 2798 h 7189"/>
                                    <a:gd name="T6" fmla="*/ 1041 w 14378"/>
                                    <a:gd name="T7" fmla="*/ 3727 h 7189"/>
                                    <a:gd name="T8" fmla="*/ 1641 w 14378"/>
                                    <a:gd name="T9" fmla="*/ 4573 h 7189"/>
                                    <a:gd name="T10" fmla="*/ 2355 w 14378"/>
                                    <a:gd name="T11" fmla="*/ 5322 h 7189"/>
                                    <a:gd name="T12" fmla="*/ 3170 w 14378"/>
                                    <a:gd name="T13" fmla="*/ 5961 h 7189"/>
                                    <a:gd name="T14" fmla="*/ 4072 w 14378"/>
                                    <a:gd name="T15" fmla="*/ 6480 h 7189"/>
                                    <a:gd name="T16" fmla="*/ 5051 w 14378"/>
                                    <a:gd name="T17" fmla="*/ 6866 h 7189"/>
                                    <a:gd name="T18" fmla="*/ 6095 w 14378"/>
                                    <a:gd name="T19" fmla="*/ 7107 h 7189"/>
                                    <a:gd name="T20" fmla="*/ 7189 w 14378"/>
                                    <a:gd name="T21" fmla="*/ 7189 h 7189"/>
                                    <a:gd name="T22" fmla="*/ 8283 w 14378"/>
                                    <a:gd name="T23" fmla="*/ 7107 h 7189"/>
                                    <a:gd name="T24" fmla="*/ 9327 w 14378"/>
                                    <a:gd name="T25" fmla="*/ 6866 h 7189"/>
                                    <a:gd name="T26" fmla="*/ 10306 w 14378"/>
                                    <a:gd name="T27" fmla="*/ 6480 h 7189"/>
                                    <a:gd name="T28" fmla="*/ 11208 w 14378"/>
                                    <a:gd name="T29" fmla="*/ 5961 h 7189"/>
                                    <a:gd name="T30" fmla="*/ 12023 w 14378"/>
                                    <a:gd name="T31" fmla="*/ 5322 h 7189"/>
                                    <a:gd name="T32" fmla="*/ 12736 w 14378"/>
                                    <a:gd name="T33" fmla="*/ 4573 h 7189"/>
                                    <a:gd name="T34" fmla="*/ 13337 w 14378"/>
                                    <a:gd name="T35" fmla="*/ 3727 h 7189"/>
                                    <a:gd name="T36" fmla="*/ 13813 w 14378"/>
                                    <a:gd name="T37" fmla="*/ 2798 h 7189"/>
                                    <a:gd name="T38" fmla="*/ 14152 w 14378"/>
                                    <a:gd name="T39" fmla="*/ 1796 h 7189"/>
                                    <a:gd name="T40" fmla="*/ 14342 w 14378"/>
                                    <a:gd name="T41" fmla="*/ 735 h 7189"/>
                                    <a:gd name="T42" fmla="*/ 14377 w 14378"/>
                                    <a:gd name="T43" fmla="*/ 15 h 7189"/>
                                    <a:gd name="T44" fmla="*/ 14357 w 14378"/>
                                    <a:gd name="T45" fmla="*/ 221 h 7189"/>
                                    <a:gd name="T46" fmla="*/ 14282 w 14378"/>
                                    <a:gd name="T47" fmla="*/ 631 h 7189"/>
                                    <a:gd name="T48" fmla="*/ 14122 w 14378"/>
                                    <a:gd name="T49" fmla="*/ 1193 h 7189"/>
                                    <a:gd name="T50" fmla="*/ 13843 w 14378"/>
                                    <a:gd name="T51" fmla="*/ 1857 h 7189"/>
                                    <a:gd name="T52" fmla="*/ 13413 w 14378"/>
                                    <a:gd name="T53" fmla="*/ 2572 h 7189"/>
                                    <a:gd name="T54" fmla="*/ 12800 w 14378"/>
                                    <a:gd name="T55" fmla="*/ 3287 h 7189"/>
                                    <a:gd name="T56" fmla="*/ 11970 w 14378"/>
                                    <a:gd name="T57" fmla="*/ 3950 h 7189"/>
                                    <a:gd name="T58" fmla="*/ 10891 w 14378"/>
                                    <a:gd name="T59" fmla="*/ 4513 h 7189"/>
                                    <a:gd name="T60" fmla="*/ 9530 w 14378"/>
                                    <a:gd name="T61" fmla="*/ 4922 h 7189"/>
                                    <a:gd name="T62" fmla="*/ 7855 w 14378"/>
                                    <a:gd name="T63" fmla="*/ 5129 h 7189"/>
                                    <a:gd name="T64" fmla="*/ 5992 w 14378"/>
                                    <a:gd name="T65" fmla="*/ 5085 h 7189"/>
                                    <a:gd name="T66" fmla="*/ 4422 w 14378"/>
                                    <a:gd name="T67" fmla="*/ 4806 h 7189"/>
                                    <a:gd name="T68" fmla="*/ 3153 w 14378"/>
                                    <a:gd name="T69" fmla="*/ 4339 h 7189"/>
                                    <a:gd name="T70" fmla="*/ 2153 w 14378"/>
                                    <a:gd name="T71" fmla="*/ 3738 h 7189"/>
                                    <a:gd name="T72" fmla="*/ 1390 w 14378"/>
                                    <a:gd name="T73" fmla="*/ 3052 h 7189"/>
                                    <a:gd name="T74" fmla="*/ 832 w 14378"/>
                                    <a:gd name="T75" fmla="*/ 2331 h 7189"/>
                                    <a:gd name="T76" fmla="*/ 447 w 14378"/>
                                    <a:gd name="T77" fmla="*/ 1627 h 7189"/>
                                    <a:gd name="T78" fmla="*/ 204 w 14378"/>
                                    <a:gd name="T79" fmla="*/ 991 h 7189"/>
                                    <a:gd name="T80" fmla="*/ 69 w 14378"/>
                                    <a:gd name="T81" fmla="*/ 475 h 7189"/>
                                    <a:gd name="T82" fmla="*/ 12 w 14378"/>
                                    <a:gd name="T83" fmla="*/ 127 h 7189"/>
                                    <a:gd name="T84" fmla="*/ 0 w 14378"/>
                                    <a:gd name="T85" fmla="*/ 0 h 71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4378" h="7189">
                                      <a:moveTo>
                                        <a:pt x="0" y="0"/>
                                      </a:moveTo>
                                      <a:lnTo>
                                        <a:pt x="9" y="370"/>
                                      </a:lnTo>
                                      <a:lnTo>
                                        <a:pt x="36" y="735"/>
                                      </a:lnTo>
                                      <a:lnTo>
                                        <a:pt x="82" y="1094"/>
                                      </a:lnTo>
                                      <a:lnTo>
                                        <a:pt x="146" y="1449"/>
                                      </a:lnTo>
                                      <a:lnTo>
                                        <a:pt x="226" y="1796"/>
                                      </a:lnTo>
                                      <a:lnTo>
                                        <a:pt x="323" y="2138"/>
                                      </a:lnTo>
                                      <a:lnTo>
                                        <a:pt x="436" y="2472"/>
                                      </a:lnTo>
                                      <a:lnTo>
                                        <a:pt x="565" y="2798"/>
                                      </a:lnTo>
                                      <a:lnTo>
                                        <a:pt x="709" y="3117"/>
                                      </a:lnTo>
                                      <a:lnTo>
                                        <a:pt x="868" y="3426"/>
                                      </a:lnTo>
                                      <a:lnTo>
                                        <a:pt x="1041" y="3727"/>
                                      </a:lnTo>
                                      <a:lnTo>
                                        <a:pt x="1228" y="4019"/>
                                      </a:lnTo>
                                      <a:lnTo>
                                        <a:pt x="1428" y="4301"/>
                                      </a:lnTo>
                                      <a:lnTo>
                                        <a:pt x="1641" y="4573"/>
                                      </a:lnTo>
                                      <a:lnTo>
                                        <a:pt x="1867" y="4834"/>
                                      </a:lnTo>
                                      <a:lnTo>
                                        <a:pt x="2106" y="5083"/>
                                      </a:lnTo>
                                      <a:lnTo>
                                        <a:pt x="2355" y="5322"/>
                                      </a:lnTo>
                                      <a:lnTo>
                                        <a:pt x="2616" y="5548"/>
                                      </a:lnTo>
                                      <a:lnTo>
                                        <a:pt x="2888" y="5761"/>
                                      </a:lnTo>
                                      <a:lnTo>
                                        <a:pt x="3170" y="5961"/>
                                      </a:lnTo>
                                      <a:lnTo>
                                        <a:pt x="3462" y="6148"/>
                                      </a:lnTo>
                                      <a:lnTo>
                                        <a:pt x="3763" y="6321"/>
                                      </a:lnTo>
                                      <a:lnTo>
                                        <a:pt x="4072" y="6480"/>
                                      </a:lnTo>
                                      <a:lnTo>
                                        <a:pt x="4391" y="6624"/>
                                      </a:lnTo>
                                      <a:lnTo>
                                        <a:pt x="4717" y="6753"/>
                                      </a:lnTo>
                                      <a:lnTo>
                                        <a:pt x="5051" y="6866"/>
                                      </a:lnTo>
                                      <a:lnTo>
                                        <a:pt x="5393" y="6963"/>
                                      </a:lnTo>
                                      <a:lnTo>
                                        <a:pt x="5740" y="7043"/>
                                      </a:lnTo>
                                      <a:lnTo>
                                        <a:pt x="6095" y="7107"/>
                                      </a:lnTo>
                                      <a:lnTo>
                                        <a:pt x="6454" y="7153"/>
                                      </a:lnTo>
                                      <a:lnTo>
                                        <a:pt x="6819" y="7180"/>
                                      </a:lnTo>
                                      <a:lnTo>
                                        <a:pt x="7189" y="7189"/>
                                      </a:lnTo>
                                      <a:lnTo>
                                        <a:pt x="7559" y="7180"/>
                                      </a:lnTo>
                                      <a:lnTo>
                                        <a:pt x="7924" y="7153"/>
                                      </a:lnTo>
                                      <a:lnTo>
                                        <a:pt x="8283" y="7107"/>
                                      </a:lnTo>
                                      <a:lnTo>
                                        <a:pt x="8638" y="7043"/>
                                      </a:lnTo>
                                      <a:lnTo>
                                        <a:pt x="8985" y="6963"/>
                                      </a:lnTo>
                                      <a:lnTo>
                                        <a:pt x="9327" y="6866"/>
                                      </a:lnTo>
                                      <a:lnTo>
                                        <a:pt x="9661" y="6753"/>
                                      </a:lnTo>
                                      <a:lnTo>
                                        <a:pt x="9987" y="6624"/>
                                      </a:lnTo>
                                      <a:lnTo>
                                        <a:pt x="10306" y="6480"/>
                                      </a:lnTo>
                                      <a:lnTo>
                                        <a:pt x="10615" y="6321"/>
                                      </a:lnTo>
                                      <a:lnTo>
                                        <a:pt x="10916" y="6148"/>
                                      </a:lnTo>
                                      <a:lnTo>
                                        <a:pt x="11208" y="5961"/>
                                      </a:lnTo>
                                      <a:lnTo>
                                        <a:pt x="11490" y="5761"/>
                                      </a:lnTo>
                                      <a:lnTo>
                                        <a:pt x="11762" y="5548"/>
                                      </a:lnTo>
                                      <a:lnTo>
                                        <a:pt x="12023" y="5322"/>
                                      </a:lnTo>
                                      <a:lnTo>
                                        <a:pt x="12272" y="5083"/>
                                      </a:lnTo>
                                      <a:lnTo>
                                        <a:pt x="12511" y="4834"/>
                                      </a:lnTo>
                                      <a:lnTo>
                                        <a:pt x="12736" y="4573"/>
                                      </a:lnTo>
                                      <a:lnTo>
                                        <a:pt x="12950" y="4301"/>
                                      </a:lnTo>
                                      <a:lnTo>
                                        <a:pt x="13150" y="4019"/>
                                      </a:lnTo>
                                      <a:lnTo>
                                        <a:pt x="13337" y="3727"/>
                                      </a:lnTo>
                                      <a:lnTo>
                                        <a:pt x="13510" y="3426"/>
                                      </a:lnTo>
                                      <a:lnTo>
                                        <a:pt x="13669" y="3117"/>
                                      </a:lnTo>
                                      <a:lnTo>
                                        <a:pt x="13813" y="2798"/>
                                      </a:lnTo>
                                      <a:lnTo>
                                        <a:pt x="13942" y="2472"/>
                                      </a:lnTo>
                                      <a:lnTo>
                                        <a:pt x="14055" y="2138"/>
                                      </a:lnTo>
                                      <a:lnTo>
                                        <a:pt x="14152" y="1796"/>
                                      </a:lnTo>
                                      <a:lnTo>
                                        <a:pt x="14232" y="1449"/>
                                      </a:lnTo>
                                      <a:lnTo>
                                        <a:pt x="14296" y="1094"/>
                                      </a:lnTo>
                                      <a:lnTo>
                                        <a:pt x="14342" y="735"/>
                                      </a:lnTo>
                                      <a:lnTo>
                                        <a:pt x="14369" y="370"/>
                                      </a:lnTo>
                                      <a:lnTo>
                                        <a:pt x="14378" y="0"/>
                                      </a:lnTo>
                                      <a:lnTo>
                                        <a:pt x="14377" y="15"/>
                                      </a:lnTo>
                                      <a:lnTo>
                                        <a:pt x="14374" y="58"/>
                                      </a:lnTo>
                                      <a:lnTo>
                                        <a:pt x="14368" y="127"/>
                                      </a:lnTo>
                                      <a:lnTo>
                                        <a:pt x="14357" y="221"/>
                                      </a:lnTo>
                                      <a:lnTo>
                                        <a:pt x="14339" y="337"/>
                                      </a:lnTo>
                                      <a:lnTo>
                                        <a:pt x="14315" y="475"/>
                                      </a:lnTo>
                                      <a:lnTo>
                                        <a:pt x="14282" y="631"/>
                                      </a:lnTo>
                                      <a:lnTo>
                                        <a:pt x="14240" y="804"/>
                                      </a:lnTo>
                                      <a:lnTo>
                                        <a:pt x="14187" y="991"/>
                                      </a:lnTo>
                                      <a:lnTo>
                                        <a:pt x="14122" y="1193"/>
                                      </a:lnTo>
                                      <a:lnTo>
                                        <a:pt x="14044" y="1405"/>
                                      </a:lnTo>
                                      <a:lnTo>
                                        <a:pt x="13951" y="1627"/>
                                      </a:lnTo>
                                      <a:lnTo>
                                        <a:pt x="13843" y="1857"/>
                                      </a:lnTo>
                                      <a:lnTo>
                                        <a:pt x="13718" y="2092"/>
                                      </a:lnTo>
                                      <a:lnTo>
                                        <a:pt x="13575" y="2331"/>
                                      </a:lnTo>
                                      <a:lnTo>
                                        <a:pt x="13413" y="2572"/>
                                      </a:lnTo>
                                      <a:lnTo>
                                        <a:pt x="13231" y="2812"/>
                                      </a:lnTo>
                                      <a:lnTo>
                                        <a:pt x="13026" y="3052"/>
                                      </a:lnTo>
                                      <a:lnTo>
                                        <a:pt x="12800" y="3287"/>
                                      </a:lnTo>
                                      <a:lnTo>
                                        <a:pt x="12548" y="3516"/>
                                      </a:lnTo>
                                      <a:lnTo>
                                        <a:pt x="12272" y="3738"/>
                                      </a:lnTo>
                                      <a:lnTo>
                                        <a:pt x="11970" y="3950"/>
                                      </a:lnTo>
                                      <a:lnTo>
                                        <a:pt x="11639" y="4152"/>
                                      </a:lnTo>
                                      <a:lnTo>
                                        <a:pt x="11280" y="4339"/>
                                      </a:lnTo>
                                      <a:lnTo>
                                        <a:pt x="10891" y="4513"/>
                                      </a:lnTo>
                                      <a:lnTo>
                                        <a:pt x="10470" y="4668"/>
                                      </a:lnTo>
                                      <a:lnTo>
                                        <a:pt x="10016" y="4806"/>
                                      </a:lnTo>
                                      <a:lnTo>
                                        <a:pt x="9530" y="4922"/>
                                      </a:lnTo>
                                      <a:lnTo>
                                        <a:pt x="9009" y="5016"/>
                                      </a:lnTo>
                                      <a:lnTo>
                                        <a:pt x="8450" y="5085"/>
                                      </a:lnTo>
                                      <a:lnTo>
                                        <a:pt x="7855" y="5129"/>
                                      </a:lnTo>
                                      <a:lnTo>
                                        <a:pt x="7222" y="5143"/>
                                      </a:lnTo>
                                      <a:lnTo>
                                        <a:pt x="6588" y="5129"/>
                                      </a:lnTo>
                                      <a:lnTo>
                                        <a:pt x="5992" y="5085"/>
                                      </a:lnTo>
                                      <a:lnTo>
                                        <a:pt x="5433" y="5016"/>
                                      </a:lnTo>
                                      <a:lnTo>
                                        <a:pt x="4911" y="4922"/>
                                      </a:lnTo>
                                      <a:lnTo>
                                        <a:pt x="4422" y="4806"/>
                                      </a:lnTo>
                                      <a:lnTo>
                                        <a:pt x="3967" y="4668"/>
                                      </a:lnTo>
                                      <a:lnTo>
                                        <a:pt x="3544" y="4513"/>
                                      </a:lnTo>
                                      <a:lnTo>
                                        <a:pt x="3153" y="4339"/>
                                      </a:lnTo>
                                      <a:lnTo>
                                        <a:pt x="2792" y="4152"/>
                                      </a:lnTo>
                                      <a:lnTo>
                                        <a:pt x="2458" y="3950"/>
                                      </a:lnTo>
                                      <a:lnTo>
                                        <a:pt x="2153" y="3738"/>
                                      </a:lnTo>
                                      <a:lnTo>
                                        <a:pt x="1874" y="3516"/>
                                      </a:lnTo>
                                      <a:lnTo>
                                        <a:pt x="1620" y="3287"/>
                                      </a:lnTo>
                                      <a:lnTo>
                                        <a:pt x="1390" y="3052"/>
                                      </a:lnTo>
                                      <a:lnTo>
                                        <a:pt x="1183" y="2812"/>
                                      </a:lnTo>
                                      <a:lnTo>
                                        <a:pt x="997" y="2572"/>
                                      </a:lnTo>
                                      <a:lnTo>
                                        <a:pt x="832" y="2331"/>
                                      </a:lnTo>
                                      <a:lnTo>
                                        <a:pt x="687" y="2092"/>
                                      </a:lnTo>
                                      <a:lnTo>
                                        <a:pt x="558" y="1857"/>
                                      </a:lnTo>
                                      <a:lnTo>
                                        <a:pt x="447" y="1627"/>
                                      </a:lnTo>
                                      <a:lnTo>
                                        <a:pt x="352" y="1405"/>
                                      </a:lnTo>
                                      <a:lnTo>
                                        <a:pt x="271" y="1193"/>
                                      </a:lnTo>
                                      <a:lnTo>
                                        <a:pt x="204" y="991"/>
                                      </a:lnTo>
                                      <a:lnTo>
                                        <a:pt x="149" y="804"/>
                                      </a:lnTo>
                                      <a:lnTo>
                                        <a:pt x="104" y="631"/>
                                      </a:lnTo>
                                      <a:lnTo>
                                        <a:pt x="69" y="475"/>
                                      </a:lnTo>
                                      <a:lnTo>
                                        <a:pt x="43" y="337"/>
                                      </a:lnTo>
                                      <a:lnTo>
                                        <a:pt x="24" y="221"/>
                                      </a:lnTo>
                                      <a:lnTo>
                                        <a:pt x="12" y="127"/>
                                      </a:lnTo>
                                      <a:lnTo>
                                        <a:pt x="4" y="58"/>
                                      </a:lnTo>
                                      <a:lnTo>
                                        <a:pt x="1" y="15"/>
                                      </a:lnTo>
                                      <a:lnTo>
                                        <a:pt x="0" y="0"/>
                                      </a:lnTo>
                                      <a:close/>
                                    </a:path>
                                  </a:pathLst>
                                </a:custGeom>
                                <a:solidFill>
                                  <a:srgbClr val="F9C8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7"/>
                              <wps:cNvSpPr>
                                <a:spLocks/>
                              </wps:cNvSpPr>
                              <wps:spPr bwMode="auto">
                                <a:xfrm>
                                  <a:off x="98425" y="81915"/>
                                  <a:ext cx="31750" cy="57785"/>
                                </a:xfrm>
                                <a:custGeom>
                                  <a:avLst/>
                                  <a:gdLst>
                                    <a:gd name="T0" fmla="*/ 1650 w 1654"/>
                                    <a:gd name="T1" fmla="*/ 1346 h 2991"/>
                                    <a:gd name="T2" fmla="*/ 1629 w 1654"/>
                                    <a:gd name="T3" fmla="*/ 1124 h 2991"/>
                                    <a:gd name="T4" fmla="*/ 1590 w 1654"/>
                                    <a:gd name="T5" fmla="*/ 915 h 2991"/>
                                    <a:gd name="T6" fmla="*/ 1535 w 1654"/>
                                    <a:gd name="T7" fmla="*/ 720 h 2991"/>
                                    <a:gd name="T8" fmla="*/ 1466 w 1654"/>
                                    <a:gd name="T9" fmla="*/ 544 h 2991"/>
                                    <a:gd name="T10" fmla="*/ 1384 w 1654"/>
                                    <a:gd name="T11" fmla="*/ 388 h 2991"/>
                                    <a:gd name="T12" fmla="*/ 1291 w 1654"/>
                                    <a:gd name="T13" fmla="*/ 256 h 2991"/>
                                    <a:gd name="T14" fmla="*/ 1186 w 1654"/>
                                    <a:gd name="T15" fmla="*/ 148 h 2991"/>
                                    <a:gd name="T16" fmla="*/ 1073 w 1654"/>
                                    <a:gd name="T17" fmla="*/ 67 h 2991"/>
                                    <a:gd name="T18" fmla="*/ 950 w 1654"/>
                                    <a:gd name="T19" fmla="*/ 17 h 2991"/>
                                    <a:gd name="T20" fmla="*/ 823 w 1654"/>
                                    <a:gd name="T21" fmla="*/ 0 h 2991"/>
                                    <a:gd name="T22" fmla="*/ 698 w 1654"/>
                                    <a:gd name="T23" fmla="*/ 17 h 2991"/>
                                    <a:gd name="T24" fmla="*/ 578 w 1654"/>
                                    <a:gd name="T25" fmla="*/ 67 h 2991"/>
                                    <a:gd name="T26" fmla="*/ 465 w 1654"/>
                                    <a:gd name="T27" fmla="*/ 148 h 2991"/>
                                    <a:gd name="T28" fmla="*/ 362 w 1654"/>
                                    <a:gd name="T29" fmla="*/ 256 h 2991"/>
                                    <a:gd name="T30" fmla="*/ 269 w 1654"/>
                                    <a:gd name="T31" fmla="*/ 388 h 2991"/>
                                    <a:gd name="T32" fmla="*/ 187 w 1654"/>
                                    <a:gd name="T33" fmla="*/ 544 h 2991"/>
                                    <a:gd name="T34" fmla="*/ 119 w 1654"/>
                                    <a:gd name="T35" fmla="*/ 720 h 2991"/>
                                    <a:gd name="T36" fmla="*/ 64 w 1654"/>
                                    <a:gd name="T37" fmla="*/ 915 h 2991"/>
                                    <a:gd name="T38" fmla="*/ 25 w 1654"/>
                                    <a:gd name="T39" fmla="*/ 1124 h 2991"/>
                                    <a:gd name="T40" fmla="*/ 4 w 1654"/>
                                    <a:gd name="T41" fmla="*/ 1346 h 2991"/>
                                    <a:gd name="T42" fmla="*/ 1 w 1654"/>
                                    <a:gd name="T43" fmla="*/ 1576 h 2991"/>
                                    <a:gd name="T44" fmla="*/ 16 w 1654"/>
                                    <a:gd name="T45" fmla="*/ 1800 h 2991"/>
                                    <a:gd name="T46" fmla="*/ 50 w 1654"/>
                                    <a:gd name="T47" fmla="*/ 2012 h 2991"/>
                                    <a:gd name="T48" fmla="*/ 99 w 1654"/>
                                    <a:gd name="T49" fmla="*/ 2211 h 2991"/>
                                    <a:gd name="T50" fmla="*/ 163 w 1654"/>
                                    <a:gd name="T51" fmla="*/ 2392 h 2991"/>
                                    <a:gd name="T52" fmla="*/ 240 w 1654"/>
                                    <a:gd name="T53" fmla="*/ 2554 h 2991"/>
                                    <a:gd name="T54" fmla="*/ 330 w 1654"/>
                                    <a:gd name="T55" fmla="*/ 2695 h 2991"/>
                                    <a:gd name="T56" fmla="*/ 430 w 1654"/>
                                    <a:gd name="T57" fmla="*/ 2811 h 2991"/>
                                    <a:gd name="T58" fmla="*/ 539 w 1654"/>
                                    <a:gd name="T59" fmla="*/ 2901 h 2991"/>
                                    <a:gd name="T60" fmla="*/ 657 w 1654"/>
                                    <a:gd name="T61" fmla="*/ 2961 h 2991"/>
                                    <a:gd name="T62" fmla="*/ 780 w 1654"/>
                                    <a:gd name="T63" fmla="*/ 2989 h 2991"/>
                                    <a:gd name="T64" fmla="*/ 909 w 1654"/>
                                    <a:gd name="T65" fmla="*/ 2983 h 2991"/>
                                    <a:gd name="T66" fmla="*/ 1033 w 1654"/>
                                    <a:gd name="T67" fmla="*/ 2944 h 2991"/>
                                    <a:gd name="T68" fmla="*/ 1149 w 1654"/>
                                    <a:gd name="T69" fmla="*/ 2874 h 2991"/>
                                    <a:gd name="T70" fmla="*/ 1256 w 1654"/>
                                    <a:gd name="T71" fmla="*/ 2775 h 2991"/>
                                    <a:gd name="T72" fmla="*/ 1354 w 1654"/>
                                    <a:gd name="T73" fmla="*/ 2651 h 2991"/>
                                    <a:gd name="T74" fmla="*/ 1441 w 1654"/>
                                    <a:gd name="T75" fmla="*/ 2502 h 2991"/>
                                    <a:gd name="T76" fmla="*/ 1514 w 1654"/>
                                    <a:gd name="T77" fmla="*/ 2333 h 2991"/>
                                    <a:gd name="T78" fmla="*/ 1573 w 1654"/>
                                    <a:gd name="T79" fmla="*/ 2147 h 2991"/>
                                    <a:gd name="T80" fmla="*/ 1618 w 1654"/>
                                    <a:gd name="T81" fmla="*/ 1943 h 2991"/>
                                    <a:gd name="T82" fmla="*/ 1645 w 1654"/>
                                    <a:gd name="T83" fmla="*/ 1727 h 2991"/>
                                    <a:gd name="T84" fmla="*/ 1654 w 1654"/>
                                    <a:gd name="T85" fmla="*/ 1500 h 29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654" h="2991">
                                      <a:moveTo>
                                        <a:pt x="1654" y="1500"/>
                                      </a:moveTo>
                                      <a:lnTo>
                                        <a:pt x="1653" y="1422"/>
                                      </a:lnTo>
                                      <a:lnTo>
                                        <a:pt x="1650" y="1346"/>
                                      </a:lnTo>
                                      <a:lnTo>
                                        <a:pt x="1645" y="1270"/>
                                      </a:lnTo>
                                      <a:lnTo>
                                        <a:pt x="1638" y="1196"/>
                                      </a:lnTo>
                                      <a:lnTo>
                                        <a:pt x="1629" y="1124"/>
                                      </a:lnTo>
                                      <a:lnTo>
                                        <a:pt x="1618" y="1052"/>
                                      </a:lnTo>
                                      <a:lnTo>
                                        <a:pt x="1605" y="983"/>
                                      </a:lnTo>
                                      <a:lnTo>
                                        <a:pt x="1590" y="915"/>
                                      </a:lnTo>
                                      <a:lnTo>
                                        <a:pt x="1573" y="849"/>
                                      </a:lnTo>
                                      <a:lnTo>
                                        <a:pt x="1556" y="783"/>
                                      </a:lnTo>
                                      <a:lnTo>
                                        <a:pt x="1535" y="720"/>
                                      </a:lnTo>
                                      <a:lnTo>
                                        <a:pt x="1514" y="660"/>
                                      </a:lnTo>
                                      <a:lnTo>
                                        <a:pt x="1490" y="601"/>
                                      </a:lnTo>
                                      <a:lnTo>
                                        <a:pt x="1466" y="544"/>
                                      </a:lnTo>
                                      <a:lnTo>
                                        <a:pt x="1441" y="490"/>
                                      </a:lnTo>
                                      <a:lnTo>
                                        <a:pt x="1413" y="438"/>
                                      </a:lnTo>
                                      <a:lnTo>
                                        <a:pt x="1384" y="388"/>
                                      </a:lnTo>
                                      <a:lnTo>
                                        <a:pt x="1354" y="341"/>
                                      </a:lnTo>
                                      <a:lnTo>
                                        <a:pt x="1322" y="297"/>
                                      </a:lnTo>
                                      <a:lnTo>
                                        <a:pt x="1291" y="256"/>
                                      </a:lnTo>
                                      <a:lnTo>
                                        <a:pt x="1256" y="216"/>
                                      </a:lnTo>
                                      <a:lnTo>
                                        <a:pt x="1221" y="180"/>
                                      </a:lnTo>
                                      <a:lnTo>
                                        <a:pt x="1186" y="148"/>
                                      </a:lnTo>
                                      <a:lnTo>
                                        <a:pt x="1149" y="117"/>
                                      </a:lnTo>
                                      <a:lnTo>
                                        <a:pt x="1111" y="91"/>
                                      </a:lnTo>
                                      <a:lnTo>
                                        <a:pt x="1073" y="67"/>
                                      </a:lnTo>
                                      <a:lnTo>
                                        <a:pt x="1033" y="47"/>
                                      </a:lnTo>
                                      <a:lnTo>
                                        <a:pt x="992" y="30"/>
                                      </a:lnTo>
                                      <a:lnTo>
                                        <a:pt x="950" y="17"/>
                                      </a:lnTo>
                                      <a:lnTo>
                                        <a:pt x="909" y="8"/>
                                      </a:lnTo>
                                      <a:lnTo>
                                        <a:pt x="866" y="2"/>
                                      </a:lnTo>
                                      <a:lnTo>
                                        <a:pt x="823" y="0"/>
                                      </a:lnTo>
                                      <a:lnTo>
                                        <a:pt x="780" y="2"/>
                                      </a:lnTo>
                                      <a:lnTo>
                                        <a:pt x="739" y="8"/>
                                      </a:lnTo>
                                      <a:lnTo>
                                        <a:pt x="698" y="17"/>
                                      </a:lnTo>
                                      <a:lnTo>
                                        <a:pt x="657" y="30"/>
                                      </a:lnTo>
                                      <a:lnTo>
                                        <a:pt x="616" y="47"/>
                                      </a:lnTo>
                                      <a:lnTo>
                                        <a:pt x="578" y="67"/>
                                      </a:lnTo>
                                      <a:lnTo>
                                        <a:pt x="539" y="91"/>
                                      </a:lnTo>
                                      <a:lnTo>
                                        <a:pt x="502" y="117"/>
                                      </a:lnTo>
                                      <a:lnTo>
                                        <a:pt x="465" y="148"/>
                                      </a:lnTo>
                                      <a:lnTo>
                                        <a:pt x="430" y="180"/>
                                      </a:lnTo>
                                      <a:lnTo>
                                        <a:pt x="395" y="216"/>
                                      </a:lnTo>
                                      <a:lnTo>
                                        <a:pt x="362" y="256"/>
                                      </a:lnTo>
                                      <a:lnTo>
                                        <a:pt x="330" y="297"/>
                                      </a:lnTo>
                                      <a:lnTo>
                                        <a:pt x="298" y="341"/>
                                      </a:lnTo>
                                      <a:lnTo>
                                        <a:pt x="269" y="388"/>
                                      </a:lnTo>
                                      <a:lnTo>
                                        <a:pt x="240" y="438"/>
                                      </a:lnTo>
                                      <a:lnTo>
                                        <a:pt x="213" y="490"/>
                                      </a:lnTo>
                                      <a:lnTo>
                                        <a:pt x="187" y="544"/>
                                      </a:lnTo>
                                      <a:lnTo>
                                        <a:pt x="163" y="601"/>
                                      </a:lnTo>
                                      <a:lnTo>
                                        <a:pt x="139" y="660"/>
                                      </a:lnTo>
                                      <a:lnTo>
                                        <a:pt x="119" y="720"/>
                                      </a:lnTo>
                                      <a:lnTo>
                                        <a:pt x="99" y="783"/>
                                      </a:lnTo>
                                      <a:lnTo>
                                        <a:pt x="80" y="849"/>
                                      </a:lnTo>
                                      <a:lnTo>
                                        <a:pt x="64" y="915"/>
                                      </a:lnTo>
                                      <a:lnTo>
                                        <a:pt x="50" y="983"/>
                                      </a:lnTo>
                                      <a:lnTo>
                                        <a:pt x="37" y="1052"/>
                                      </a:lnTo>
                                      <a:lnTo>
                                        <a:pt x="25" y="1124"/>
                                      </a:lnTo>
                                      <a:lnTo>
                                        <a:pt x="16" y="1196"/>
                                      </a:lnTo>
                                      <a:lnTo>
                                        <a:pt x="9" y="1270"/>
                                      </a:lnTo>
                                      <a:lnTo>
                                        <a:pt x="4" y="1346"/>
                                      </a:lnTo>
                                      <a:lnTo>
                                        <a:pt x="1" y="1422"/>
                                      </a:lnTo>
                                      <a:lnTo>
                                        <a:pt x="0" y="1500"/>
                                      </a:lnTo>
                                      <a:lnTo>
                                        <a:pt x="1" y="1576"/>
                                      </a:lnTo>
                                      <a:lnTo>
                                        <a:pt x="4" y="1652"/>
                                      </a:lnTo>
                                      <a:lnTo>
                                        <a:pt x="9" y="1727"/>
                                      </a:lnTo>
                                      <a:lnTo>
                                        <a:pt x="16" y="1800"/>
                                      </a:lnTo>
                                      <a:lnTo>
                                        <a:pt x="25" y="1873"/>
                                      </a:lnTo>
                                      <a:lnTo>
                                        <a:pt x="37" y="1943"/>
                                      </a:lnTo>
                                      <a:lnTo>
                                        <a:pt x="50" y="2012"/>
                                      </a:lnTo>
                                      <a:lnTo>
                                        <a:pt x="64" y="2080"/>
                                      </a:lnTo>
                                      <a:lnTo>
                                        <a:pt x="80" y="2147"/>
                                      </a:lnTo>
                                      <a:lnTo>
                                        <a:pt x="99" y="2211"/>
                                      </a:lnTo>
                                      <a:lnTo>
                                        <a:pt x="119" y="2273"/>
                                      </a:lnTo>
                                      <a:lnTo>
                                        <a:pt x="139" y="2333"/>
                                      </a:lnTo>
                                      <a:lnTo>
                                        <a:pt x="163" y="2392"/>
                                      </a:lnTo>
                                      <a:lnTo>
                                        <a:pt x="187" y="2448"/>
                                      </a:lnTo>
                                      <a:lnTo>
                                        <a:pt x="213" y="2502"/>
                                      </a:lnTo>
                                      <a:lnTo>
                                        <a:pt x="240" y="2554"/>
                                      </a:lnTo>
                                      <a:lnTo>
                                        <a:pt x="269" y="2604"/>
                                      </a:lnTo>
                                      <a:lnTo>
                                        <a:pt x="298" y="2651"/>
                                      </a:lnTo>
                                      <a:lnTo>
                                        <a:pt x="330" y="2695"/>
                                      </a:lnTo>
                                      <a:lnTo>
                                        <a:pt x="362" y="2737"/>
                                      </a:lnTo>
                                      <a:lnTo>
                                        <a:pt x="395" y="2775"/>
                                      </a:lnTo>
                                      <a:lnTo>
                                        <a:pt x="430" y="2811"/>
                                      </a:lnTo>
                                      <a:lnTo>
                                        <a:pt x="465" y="2845"/>
                                      </a:lnTo>
                                      <a:lnTo>
                                        <a:pt x="502" y="2874"/>
                                      </a:lnTo>
                                      <a:lnTo>
                                        <a:pt x="539" y="2901"/>
                                      </a:lnTo>
                                      <a:lnTo>
                                        <a:pt x="578" y="2924"/>
                                      </a:lnTo>
                                      <a:lnTo>
                                        <a:pt x="616" y="2944"/>
                                      </a:lnTo>
                                      <a:lnTo>
                                        <a:pt x="657" y="2961"/>
                                      </a:lnTo>
                                      <a:lnTo>
                                        <a:pt x="698" y="2974"/>
                                      </a:lnTo>
                                      <a:lnTo>
                                        <a:pt x="739" y="2983"/>
                                      </a:lnTo>
                                      <a:lnTo>
                                        <a:pt x="780" y="2989"/>
                                      </a:lnTo>
                                      <a:lnTo>
                                        <a:pt x="823" y="2991"/>
                                      </a:lnTo>
                                      <a:lnTo>
                                        <a:pt x="866" y="2989"/>
                                      </a:lnTo>
                                      <a:lnTo>
                                        <a:pt x="909" y="2983"/>
                                      </a:lnTo>
                                      <a:lnTo>
                                        <a:pt x="950" y="2974"/>
                                      </a:lnTo>
                                      <a:lnTo>
                                        <a:pt x="992" y="2961"/>
                                      </a:lnTo>
                                      <a:lnTo>
                                        <a:pt x="1033" y="2944"/>
                                      </a:lnTo>
                                      <a:lnTo>
                                        <a:pt x="1073" y="2924"/>
                                      </a:lnTo>
                                      <a:lnTo>
                                        <a:pt x="1111" y="2901"/>
                                      </a:lnTo>
                                      <a:lnTo>
                                        <a:pt x="1149" y="2874"/>
                                      </a:lnTo>
                                      <a:lnTo>
                                        <a:pt x="1186" y="2845"/>
                                      </a:lnTo>
                                      <a:lnTo>
                                        <a:pt x="1221" y="2811"/>
                                      </a:lnTo>
                                      <a:lnTo>
                                        <a:pt x="1256" y="2775"/>
                                      </a:lnTo>
                                      <a:lnTo>
                                        <a:pt x="1291" y="2737"/>
                                      </a:lnTo>
                                      <a:lnTo>
                                        <a:pt x="1322" y="2695"/>
                                      </a:lnTo>
                                      <a:lnTo>
                                        <a:pt x="1354" y="2651"/>
                                      </a:lnTo>
                                      <a:lnTo>
                                        <a:pt x="1384" y="2604"/>
                                      </a:lnTo>
                                      <a:lnTo>
                                        <a:pt x="1413" y="2554"/>
                                      </a:lnTo>
                                      <a:lnTo>
                                        <a:pt x="1441" y="2502"/>
                                      </a:lnTo>
                                      <a:lnTo>
                                        <a:pt x="1466" y="2448"/>
                                      </a:lnTo>
                                      <a:lnTo>
                                        <a:pt x="1490" y="2392"/>
                                      </a:lnTo>
                                      <a:lnTo>
                                        <a:pt x="1514" y="2333"/>
                                      </a:lnTo>
                                      <a:lnTo>
                                        <a:pt x="1535" y="2273"/>
                                      </a:lnTo>
                                      <a:lnTo>
                                        <a:pt x="1556" y="2211"/>
                                      </a:lnTo>
                                      <a:lnTo>
                                        <a:pt x="1573" y="2147"/>
                                      </a:lnTo>
                                      <a:lnTo>
                                        <a:pt x="1590" y="2080"/>
                                      </a:lnTo>
                                      <a:lnTo>
                                        <a:pt x="1605" y="2012"/>
                                      </a:lnTo>
                                      <a:lnTo>
                                        <a:pt x="1618" y="1943"/>
                                      </a:lnTo>
                                      <a:lnTo>
                                        <a:pt x="1629" y="1873"/>
                                      </a:lnTo>
                                      <a:lnTo>
                                        <a:pt x="1638" y="1800"/>
                                      </a:lnTo>
                                      <a:lnTo>
                                        <a:pt x="1645" y="1727"/>
                                      </a:lnTo>
                                      <a:lnTo>
                                        <a:pt x="1650" y="1652"/>
                                      </a:lnTo>
                                      <a:lnTo>
                                        <a:pt x="1653" y="1576"/>
                                      </a:lnTo>
                                      <a:lnTo>
                                        <a:pt x="1654" y="150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8"/>
                              <wps:cNvSpPr>
                                <a:spLocks/>
                              </wps:cNvSpPr>
                              <wps:spPr bwMode="auto">
                                <a:xfrm>
                                  <a:off x="183515" y="81915"/>
                                  <a:ext cx="31750" cy="57785"/>
                                </a:xfrm>
                                <a:custGeom>
                                  <a:avLst/>
                                  <a:gdLst>
                                    <a:gd name="T0" fmla="*/ 4 w 1662"/>
                                    <a:gd name="T1" fmla="*/ 1346 h 2991"/>
                                    <a:gd name="T2" fmla="*/ 25 w 1662"/>
                                    <a:gd name="T3" fmla="*/ 1124 h 2991"/>
                                    <a:gd name="T4" fmla="*/ 64 w 1662"/>
                                    <a:gd name="T5" fmla="*/ 915 h 2991"/>
                                    <a:gd name="T6" fmla="*/ 119 w 1662"/>
                                    <a:gd name="T7" fmla="*/ 720 h 2991"/>
                                    <a:gd name="T8" fmla="*/ 188 w 1662"/>
                                    <a:gd name="T9" fmla="*/ 544 h 2991"/>
                                    <a:gd name="T10" fmla="*/ 270 w 1662"/>
                                    <a:gd name="T11" fmla="*/ 388 h 2991"/>
                                    <a:gd name="T12" fmla="*/ 363 w 1662"/>
                                    <a:gd name="T13" fmla="*/ 256 h 2991"/>
                                    <a:gd name="T14" fmla="*/ 468 w 1662"/>
                                    <a:gd name="T15" fmla="*/ 148 h 2991"/>
                                    <a:gd name="T16" fmla="*/ 581 w 1662"/>
                                    <a:gd name="T17" fmla="*/ 67 h 2991"/>
                                    <a:gd name="T18" fmla="*/ 703 w 1662"/>
                                    <a:gd name="T19" fmla="*/ 17 h 2991"/>
                                    <a:gd name="T20" fmla="*/ 831 w 1662"/>
                                    <a:gd name="T21" fmla="*/ 0 h 2991"/>
                                    <a:gd name="T22" fmla="*/ 957 w 1662"/>
                                    <a:gd name="T23" fmla="*/ 17 h 2991"/>
                                    <a:gd name="T24" fmla="*/ 1077 w 1662"/>
                                    <a:gd name="T25" fmla="*/ 67 h 2991"/>
                                    <a:gd name="T26" fmla="*/ 1191 w 1662"/>
                                    <a:gd name="T27" fmla="*/ 148 h 2991"/>
                                    <a:gd name="T28" fmla="*/ 1295 w 1662"/>
                                    <a:gd name="T29" fmla="*/ 256 h 2991"/>
                                    <a:gd name="T30" fmla="*/ 1389 w 1662"/>
                                    <a:gd name="T31" fmla="*/ 388 h 2991"/>
                                    <a:gd name="T32" fmla="*/ 1472 w 1662"/>
                                    <a:gd name="T33" fmla="*/ 544 h 2991"/>
                                    <a:gd name="T34" fmla="*/ 1541 w 1662"/>
                                    <a:gd name="T35" fmla="*/ 720 h 2991"/>
                                    <a:gd name="T36" fmla="*/ 1596 w 1662"/>
                                    <a:gd name="T37" fmla="*/ 915 h 2991"/>
                                    <a:gd name="T38" fmla="*/ 1636 w 1662"/>
                                    <a:gd name="T39" fmla="*/ 1124 h 2991"/>
                                    <a:gd name="T40" fmla="*/ 1658 w 1662"/>
                                    <a:gd name="T41" fmla="*/ 1346 h 2991"/>
                                    <a:gd name="T42" fmla="*/ 1661 w 1662"/>
                                    <a:gd name="T43" fmla="*/ 1576 h 2991"/>
                                    <a:gd name="T44" fmla="*/ 1645 w 1662"/>
                                    <a:gd name="T45" fmla="*/ 1800 h 2991"/>
                                    <a:gd name="T46" fmla="*/ 1611 w 1662"/>
                                    <a:gd name="T47" fmla="*/ 2012 h 2991"/>
                                    <a:gd name="T48" fmla="*/ 1561 w 1662"/>
                                    <a:gd name="T49" fmla="*/ 2211 h 2991"/>
                                    <a:gd name="T50" fmla="*/ 1496 w 1662"/>
                                    <a:gd name="T51" fmla="*/ 2392 h 2991"/>
                                    <a:gd name="T52" fmla="*/ 1418 w 1662"/>
                                    <a:gd name="T53" fmla="*/ 2554 h 2991"/>
                                    <a:gd name="T54" fmla="*/ 1327 w 1662"/>
                                    <a:gd name="T55" fmla="*/ 2695 h 2991"/>
                                    <a:gd name="T56" fmla="*/ 1226 w 1662"/>
                                    <a:gd name="T57" fmla="*/ 2811 h 2991"/>
                                    <a:gd name="T58" fmla="*/ 1115 w 1662"/>
                                    <a:gd name="T59" fmla="*/ 2901 h 2991"/>
                                    <a:gd name="T60" fmla="*/ 998 w 1662"/>
                                    <a:gd name="T61" fmla="*/ 2961 h 2991"/>
                                    <a:gd name="T62" fmla="*/ 874 w 1662"/>
                                    <a:gd name="T63" fmla="*/ 2989 h 2991"/>
                                    <a:gd name="T64" fmla="*/ 745 w 1662"/>
                                    <a:gd name="T65" fmla="*/ 2983 h 2991"/>
                                    <a:gd name="T66" fmla="*/ 621 w 1662"/>
                                    <a:gd name="T67" fmla="*/ 2944 h 2991"/>
                                    <a:gd name="T68" fmla="*/ 505 w 1662"/>
                                    <a:gd name="T69" fmla="*/ 2874 h 2991"/>
                                    <a:gd name="T70" fmla="*/ 397 w 1662"/>
                                    <a:gd name="T71" fmla="*/ 2775 h 2991"/>
                                    <a:gd name="T72" fmla="*/ 300 w 1662"/>
                                    <a:gd name="T73" fmla="*/ 2651 h 2991"/>
                                    <a:gd name="T74" fmla="*/ 213 w 1662"/>
                                    <a:gd name="T75" fmla="*/ 2502 h 2991"/>
                                    <a:gd name="T76" fmla="*/ 140 w 1662"/>
                                    <a:gd name="T77" fmla="*/ 2333 h 2991"/>
                                    <a:gd name="T78" fmla="*/ 80 w 1662"/>
                                    <a:gd name="T79" fmla="*/ 2147 h 2991"/>
                                    <a:gd name="T80" fmla="*/ 36 w 1662"/>
                                    <a:gd name="T81" fmla="*/ 1943 h 2991"/>
                                    <a:gd name="T82" fmla="*/ 9 w 1662"/>
                                    <a:gd name="T83" fmla="*/ 1727 h 2991"/>
                                    <a:gd name="T84" fmla="*/ 0 w 1662"/>
                                    <a:gd name="T85" fmla="*/ 1500 h 29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662" h="2991">
                                      <a:moveTo>
                                        <a:pt x="0" y="1500"/>
                                      </a:moveTo>
                                      <a:lnTo>
                                        <a:pt x="1" y="1422"/>
                                      </a:lnTo>
                                      <a:lnTo>
                                        <a:pt x="4" y="1346"/>
                                      </a:lnTo>
                                      <a:lnTo>
                                        <a:pt x="9" y="1270"/>
                                      </a:lnTo>
                                      <a:lnTo>
                                        <a:pt x="16" y="1196"/>
                                      </a:lnTo>
                                      <a:lnTo>
                                        <a:pt x="25" y="1124"/>
                                      </a:lnTo>
                                      <a:lnTo>
                                        <a:pt x="36" y="1052"/>
                                      </a:lnTo>
                                      <a:lnTo>
                                        <a:pt x="49" y="983"/>
                                      </a:lnTo>
                                      <a:lnTo>
                                        <a:pt x="64" y="915"/>
                                      </a:lnTo>
                                      <a:lnTo>
                                        <a:pt x="80" y="849"/>
                                      </a:lnTo>
                                      <a:lnTo>
                                        <a:pt x="98" y="783"/>
                                      </a:lnTo>
                                      <a:lnTo>
                                        <a:pt x="119" y="720"/>
                                      </a:lnTo>
                                      <a:lnTo>
                                        <a:pt x="140" y="660"/>
                                      </a:lnTo>
                                      <a:lnTo>
                                        <a:pt x="163" y="601"/>
                                      </a:lnTo>
                                      <a:lnTo>
                                        <a:pt x="188" y="544"/>
                                      </a:lnTo>
                                      <a:lnTo>
                                        <a:pt x="213" y="490"/>
                                      </a:lnTo>
                                      <a:lnTo>
                                        <a:pt x="241" y="438"/>
                                      </a:lnTo>
                                      <a:lnTo>
                                        <a:pt x="270" y="388"/>
                                      </a:lnTo>
                                      <a:lnTo>
                                        <a:pt x="300" y="341"/>
                                      </a:lnTo>
                                      <a:lnTo>
                                        <a:pt x="331" y="297"/>
                                      </a:lnTo>
                                      <a:lnTo>
                                        <a:pt x="363" y="256"/>
                                      </a:lnTo>
                                      <a:lnTo>
                                        <a:pt x="397" y="216"/>
                                      </a:lnTo>
                                      <a:lnTo>
                                        <a:pt x="433" y="180"/>
                                      </a:lnTo>
                                      <a:lnTo>
                                        <a:pt x="468" y="148"/>
                                      </a:lnTo>
                                      <a:lnTo>
                                        <a:pt x="505" y="117"/>
                                      </a:lnTo>
                                      <a:lnTo>
                                        <a:pt x="543" y="91"/>
                                      </a:lnTo>
                                      <a:lnTo>
                                        <a:pt x="581" y="67"/>
                                      </a:lnTo>
                                      <a:lnTo>
                                        <a:pt x="621" y="47"/>
                                      </a:lnTo>
                                      <a:lnTo>
                                        <a:pt x="662" y="30"/>
                                      </a:lnTo>
                                      <a:lnTo>
                                        <a:pt x="703" y="17"/>
                                      </a:lnTo>
                                      <a:lnTo>
                                        <a:pt x="745" y="8"/>
                                      </a:lnTo>
                                      <a:lnTo>
                                        <a:pt x="787" y="2"/>
                                      </a:lnTo>
                                      <a:lnTo>
                                        <a:pt x="831" y="0"/>
                                      </a:lnTo>
                                      <a:lnTo>
                                        <a:pt x="874" y="2"/>
                                      </a:lnTo>
                                      <a:lnTo>
                                        <a:pt x="915" y="8"/>
                                      </a:lnTo>
                                      <a:lnTo>
                                        <a:pt x="957" y="17"/>
                                      </a:lnTo>
                                      <a:lnTo>
                                        <a:pt x="998" y="30"/>
                                      </a:lnTo>
                                      <a:lnTo>
                                        <a:pt x="1038" y="47"/>
                                      </a:lnTo>
                                      <a:lnTo>
                                        <a:pt x="1077" y="67"/>
                                      </a:lnTo>
                                      <a:lnTo>
                                        <a:pt x="1115" y="91"/>
                                      </a:lnTo>
                                      <a:lnTo>
                                        <a:pt x="1153" y="117"/>
                                      </a:lnTo>
                                      <a:lnTo>
                                        <a:pt x="1191" y="148"/>
                                      </a:lnTo>
                                      <a:lnTo>
                                        <a:pt x="1226" y="180"/>
                                      </a:lnTo>
                                      <a:lnTo>
                                        <a:pt x="1261" y="216"/>
                                      </a:lnTo>
                                      <a:lnTo>
                                        <a:pt x="1295" y="256"/>
                                      </a:lnTo>
                                      <a:lnTo>
                                        <a:pt x="1327" y="297"/>
                                      </a:lnTo>
                                      <a:lnTo>
                                        <a:pt x="1359" y="341"/>
                                      </a:lnTo>
                                      <a:lnTo>
                                        <a:pt x="1389" y="388"/>
                                      </a:lnTo>
                                      <a:lnTo>
                                        <a:pt x="1418" y="438"/>
                                      </a:lnTo>
                                      <a:lnTo>
                                        <a:pt x="1445" y="490"/>
                                      </a:lnTo>
                                      <a:lnTo>
                                        <a:pt x="1472" y="544"/>
                                      </a:lnTo>
                                      <a:lnTo>
                                        <a:pt x="1496" y="601"/>
                                      </a:lnTo>
                                      <a:lnTo>
                                        <a:pt x="1520" y="660"/>
                                      </a:lnTo>
                                      <a:lnTo>
                                        <a:pt x="1541" y="720"/>
                                      </a:lnTo>
                                      <a:lnTo>
                                        <a:pt x="1561" y="783"/>
                                      </a:lnTo>
                                      <a:lnTo>
                                        <a:pt x="1580" y="849"/>
                                      </a:lnTo>
                                      <a:lnTo>
                                        <a:pt x="1596" y="915"/>
                                      </a:lnTo>
                                      <a:lnTo>
                                        <a:pt x="1611" y="983"/>
                                      </a:lnTo>
                                      <a:lnTo>
                                        <a:pt x="1625" y="1052"/>
                                      </a:lnTo>
                                      <a:lnTo>
                                        <a:pt x="1636" y="1124"/>
                                      </a:lnTo>
                                      <a:lnTo>
                                        <a:pt x="1645" y="1196"/>
                                      </a:lnTo>
                                      <a:lnTo>
                                        <a:pt x="1652" y="1270"/>
                                      </a:lnTo>
                                      <a:lnTo>
                                        <a:pt x="1658" y="1346"/>
                                      </a:lnTo>
                                      <a:lnTo>
                                        <a:pt x="1661" y="1422"/>
                                      </a:lnTo>
                                      <a:lnTo>
                                        <a:pt x="1662" y="1500"/>
                                      </a:lnTo>
                                      <a:lnTo>
                                        <a:pt x="1661" y="1576"/>
                                      </a:lnTo>
                                      <a:lnTo>
                                        <a:pt x="1658" y="1652"/>
                                      </a:lnTo>
                                      <a:lnTo>
                                        <a:pt x="1652" y="1727"/>
                                      </a:lnTo>
                                      <a:lnTo>
                                        <a:pt x="1645" y="1800"/>
                                      </a:lnTo>
                                      <a:lnTo>
                                        <a:pt x="1636" y="1873"/>
                                      </a:lnTo>
                                      <a:lnTo>
                                        <a:pt x="1625" y="1943"/>
                                      </a:lnTo>
                                      <a:lnTo>
                                        <a:pt x="1611" y="2012"/>
                                      </a:lnTo>
                                      <a:lnTo>
                                        <a:pt x="1596" y="2080"/>
                                      </a:lnTo>
                                      <a:lnTo>
                                        <a:pt x="1580" y="2147"/>
                                      </a:lnTo>
                                      <a:lnTo>
                                        <a:pt x="1561" y="2211"/>
                                      </a:lnTo>
                                      <a:lnTo>
                                        <a:pt x="1541" y="2273"/>
                                      </a:lnTo>
                                      <a:lnTo>
                                        <a:pt x="1520" y="2333"/>
                                      </a:lnTo>
                                      <a:lnTo>
                                        <a:pt x="1496" y="2392"/>
                                      </a:lnTo>
                                      <a:lnTo>
                                        <a:pt x="1472" y="2448"/>
                                      </a:lnTo>
                                      <a:lnTo>
                                        <a:pt x="1445" y="2502"/>
                                      </a:lnTo>
                                      <a:lnTo>
                                        <a:pt x="1418" y="2554"/>
                                      </a:lnTo>
                                      <a:lnTo>
                                        <a:pt x="1389" y="2604"/>
                                      </a:lnTo>
                                      <a:lnTo>
                                        <a:pt x="1359" y="2651"/>
                                      </a:lnTo>
                                      <a:lnTo>
                                        <a:pt x="1327" y="2695"/>
                                      </a:lnTo>
                                      <a:lnTo>
                                        <a:pt x="1295" y="2737"/>
                                      </a:lnTo>
                                      <a:lnTo>
                                        <a:pt x="1261" y="2775"/>
                                      </a:lnTo>
                                      <a:lnTo>
                                        <a:pt x="1226" y="2811"/>
                                      </a:lnTo>
                                      <a:lnTo>
                                        <a:pt x="1191" y="2845"/>
                                      </a:lnTo>
                                      <a:lnTo>
                                        <a:pt x="1153" y="2874"/>
                                      </a:lnTo>
                                      <a:lnTo>
                                        <a:pt x="1115" y="2901"/>
                                      </a:lnTo>
                                      <a:lnTo>
                                        <a:pt x="1077" y="2924"/>
                                      </a:lnTo>
                                      <a:lnTo>
                                        <a:pt x="1038" y="2944"/>
                                      </a:lnTo>
                                      <a:lnTo>
                                        <a:pt x="998" y="2961"/>
                                      </a:lnTo>
                                      <a:lnTo>
                                        <a:pt x="957" y="2974"/>
                                      </a:lnTo>
                                      <a:lnTo>
                                        <a:pt x="915" y="2983"/>
                                      </a:lnTo>
                                      <a:lnTo>
                                        <a:pt x="874" y="2989"/>
                                      </a:lnTo>
                                      <a:lnTo>
                                        <a:pt x="831" y="2991"/>
                                      </a:lnTo>
                                      <a:lnTo>
                                        <a:pt x="787" y="2989"/>
                                      </a:lnTo>
                                      <a:lnTo>
                                        <a:pt x="745" y="2983"/>
                                      </a:lnTo>
                                      <a:lnTo>
                                        <a:pt x="703" y="2974"/>
                                      </a:lnTo>
                                      <a:lnTo>
                                        <a:pt x="662" y="2961"/>
                                      </a:lnTo>
                                      <a:lnTo>
                                        <a:pt x="621" y="2944"/>
                                      </a:lnTo>
                                      <a:lnTo>
                                        <a:pt x="581" y="2924"/>
                                      </a:lnTo>
                                      <a:lnTo>
                                        <a:pt x="543" y="2901"/>
                                      </a:lnTo>
                                      <a:lnTo>
                                        <a:pt x="505" y="2874"/>
                                      </a:lnTo>
                                      <a:lnTo>
                                        <a:pt x="468" y="2845"/>
                                      </a:lnTo>
                                      <a:lnTo>
                                        <a:pt x="433" y="2811"/>
                                      </a:lnTo>
                                      <a:lnTo>
                                        <a:pt x="397" y="2775"/>
                                      </a:lnTo>
                                      <a:lnTo>
                                        <a:pt x="363" y="2737"/>
                                      </a:lnTo>
                                      <a:lnTo>
                                        <a:pt x="331" y="2695"/>
                                      </a:lnTo>
                                      <a:lnTo>
                                        <a:pt x="300" y="2651"/>
                                      </a:lnTo>
                                      <a:lnTo>
                                        <a:pt x="270" y="2604"/>
                                      </a:lnTo>
                                      <a:lnTo>
                                        <a:pt x="241" y="2554"/>
                                      </a:lnTo>
                                      <a:lnTo>
                                        <a:pt x="213" y="2502"/>
                                      </a:lnTo>
                                      <a:lnTo>
                                        <a:pt x="188" y="2448"/>
                                      </a:lnTo>
                                      <a:lnTo>
                                        <a:pt x="163" y="2392"/>
                                      </a:lnTo>
                                      <a:lnTo>
                                        <a:pt x="140" y="2333"/>
                                      </a:lnTo>
                                      <a:lnTo>
                                        <a:pt x="119" y="2273"/>
                                      </a:lnTo>
                                      <a:lnTo>
                                        <a:pt x="98" y="2211"/>
                                      </a:lnTo>
                                      <a:lnTo>
                                        <a:pt x="80" y="2147"/>
                                      </a:lnTo>
                                      <a:lnTo>
                                        <a:pt x="64" y="2080"/>
                                      </a:lnTo>
                                      <a:lnTo>
                                        <a:pt x="49" y="2012"/>
                                      </a:lnTo>
                                      <a:lnTo>
                                        <a:pt x="36" y="1943"/>
                                      </a:lnTo>
                                      <a:lnTo>
                                        <a:pt x="25" y="1873"/>
                                      </a:lnTo>
                                      <a:lnTo>
                                        <a:pt x="16" y="1800"/>
                                      </a:lnTo>
                                      <a:lnTo>
                                        <a:pt x="9" y="1727"/>
                                      </a:lnTo>
                                      <a:lnTo>
                                        <a:pt x="4" y="1652"/>
                                      </a:lnTo>
                                      <a:lnTo>
                                        <a:pt x="1" y="1576"/>
                                      </a:lnTo>
                                      <a:lnTo>
                                        <a:pt x="0" y="150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9"/>
                              <wps:cNvSpPr>
                                <a:spLocks/>
                              </wps:cNvSpPr>
                              <wps:spPr bwMode="auto">
                                <a:xfrm>
                                  <a:off x="90170" y="51435"/>
                                  <a:ext cx="45720" cy="14605"/>
                                </a:xfrm>
                                <a:custGeom>
                                  <a:avLst/>
                                  <a:gdLst>
                                    <a:gd name="T0" fmla="*/ 2356 w 2356"/>
                                    <a:gd name="T1" fmla="*/ 698 h 788"/>
                                    <a:gd name="T2" fmla="*/ 2324 w 2356"/>
                                    <a:gd name="T3" fmla="*/ 627 h 788"/>
                                    <a:gd name="T4" fmla="*/ 2286 w 2356"/>
                                    <a:gd name="T5" fmla="*/ 559 h 788"/>
                                    <a:gd name="T6" fmla="*/ 2242 w 2356"/>
                                    <a:gd name="T7" fmla="*/ 493 h 788"/>
                                    <a:gd name="T8" fmla="*/ 2190 w 2356"/>
                                    <a:gd name="T9" fmla="*/ 430 h 788"/>
                                    <a:gd name="T10" fmla="*/ 2132 w 2356"/>
                                    <a:gd name="T11" fmla="*/ 372 h 788"/>
                                    <a:gd name="T12" fmla="*/ 2070 w 2356"/>
                                    <a:gd name="T13" fmla="*/ 316 h 788"/>
                                    <a:gd name="T14" fmla="*/ 2003 w 2356"/>
                                    <a:gd name="T15" fmla="*/ 265 h 788"/>
                                    <a:gd name="T16" fmla="*/ 1932 w 2356"/>
                                    <a:gd name="T17" fmla="*/ 217 h 788"/>
                                    <a:gd name="T18" fmla="*/ 1855 w 2356"/>
                                    <a:gd name="T19" fmla="*/ 173 h 788"/>
                                    <a:gd name="T20" fmla="*/ 1776 w 2356"/>
                                    <a:gd name="T21" fmla="*/ 135 h 788"/>
                                    <a:gd name="T22" fmla="*/ 1693 w 2356"/>
                                    <a:gd name="T23" fmla="*/ 100 h 788"/>
                                    <a:gd name="T24" fmla="*/ 1608 w 2356"/>
                                    <a:gd name="T25" fmla="*/ 71 h 788"/>
                                    <a:gd name="T26" fmla="*/ 1520 w 2356"/>
                                    <a:gd name="T27" fmla="*/ 46 h 788"/>
                                    <a:gd name="T28" fmla="*/ 1430 w 2356"/>
                                    <a:gd name="T29" fmla="*/ 26 h 788"/>
                                    <a:gd name="T30" fmla="*/ 1340 w 2356"/>
                                    <a:gd name="T31" fmla="*/ 11 h 788"/>
                                    <a:gd name="T32" fmla="*/ 1248 w 2356"/>
                                    <a:gd name="T33" fmla="*/ 3 h 788"/>
                                    <a:gd name="T34" fmla="*/ 1155 w 2356"/>
                                    <a:gd name="T35" fmla="*/ 0 h 788"/>
                                    <a:gd name="T36" fmla="*/ 1063 w 2356"/>
                                    <a:gd name="T37" fmla="*/ 3 h 788"/>
                                    <a:gd name="T38" fmla="*/ 971 w 2356"/>
                                    <a:gd name="T39" fmla="*/ 14 h 788"/>
                                    <a:gd name="T40" fmla="*/ 879 w 2356"/>
                                    <a:gd name="T41" fmla="*/ 29 h 788"/>
                                    <a:gd name="T42" fmla="*/ 789 w 2356"/>
                                    <a:gd name="T43" fmla="*/ 51 h 788"/>
                                    <a:gd name="T44" fmla="*/ 700 w 2356"/>
                                    <a:gd name="T45" fmla="*/ 80 h 788"/>
                                    <a:gd name="T46" fmla="*/ 613 w 2356"/>
                                    <a:gd name="T47" fmla="*/ 116 h 788"/>
                                    <a:gd name="T48" fmla="*/ 530 w 2356"/>
                                    <a:gd name="T49" fmla="*/ 159 h 788"/>
                                    <a:gd name="T50" fmla="*/ 448 w 2356"/>
                                    <a:gd name="T51" fmla="*/ 210 h 788"/>
                                    <a:gd name="T52" fmla="*/ 371 w 2356"/>
                                    <a:gd name="T53" fmla="*/ 268 h 788"/>
                                    <a:gd name="T54" fmla="*/ 296 w 2356"/>
                                    <a:gd name="T55" fmla="*/ 334 h 788"/>
                                    <a:gd name="T56" fmla="*/ 227 w 2356"/>
                                    <a:gd name="T57" fmla="*/ 408 h 788"/>
                                    <a:gd name="T58" fmla="*/ 162 w 2356"/>
                                    <a:gd name="T59" fmla="*/ 490 h 788"/>
                                    <a:gd name="T60" fmla="*/ 103 w 2356"/>
                                    <a:gd name="T61" fmla="*/ 581 h 788"/>
                                    <a:gd name="T62" fmla="*/ 48 w 2356"/>
                                    <a:gd name="T63" fmla="*/ 680 h 788"/>
                                    <a:gd name="T64" fmla="*/ 0 w 2356"/>
                                    <a:gd name="T65" fmla="*/ 788 h 788"/>
                                    <a:gd name="T66" fmla="*/ 15 w 2356"/>
                                    <a:gd name="T67" fmla="*/ 780 h 788"/>
                                    <a:gd name="T68" fmla="*/ 60 w 2356"/>
                                    <a:gd name="T69" fmla="*/ 756 h 788"/>
                                    <a:gd name="T70" fmla="*/ 92 w 2356"/>
                                    <a:gd name="T71" fmla="*/ 740 h 788"/>
                                    <a:gd name="T72" fmla="*/ 130 w 2356"/>
                                    <a:gd name="T73" fmla="*/ 722 h 788"/>
                                    <a:gd name="T74" fmla="*/ 175 w 2356"/>
                                    <a:gd name="T75" fmla="*/ 701 h 788"/>
                                    <a:gd name="T76" fmla="*/ 226 w 2356"/>
                                    <a:gd name="T77" fmla="*/ 679 h 788"/>
                                    <a:gd name="T78" fmla="*/ 282 w 2356"/>
                                    <a:gd name="T79" fmla="*/ 655 h 788"/>
                                    <a:gd name="T80" fmla="*/ 342 w 2356"/>
                                    <a:gd name="T81" fmla="*/ 631 h 788"/>
                                    <a:gd name="T82" fmla="*/ 409 w 2356"/>
                                    <a:gd name="T83" fmla="*/ 607 h 788"/>
                                    <a:gd name="T84" fmla="*/ 479 w 2356"/>
                                    <a:gd name="T85" fmla="*/ 581 h 788"/>
                                    <a:gd name="T86" fmla="*/ 553 w 2356"/>
                                    <a:gd name="T87" fmla="*/ 557 h 788"/>
                                    <a:gd name="T88" fmla="*/ 632 w 2356"/>
                                    <a:gd name="T89" fmla="*/ 533 h 788"/>
                                    <a:gd name="T90" fmla="*/ 713 w 2356"/>
                                    <a:gd name="T91" fmla="*/ 511 h 788"/>
                                    <a:gd name="T92" fmla="*/ 799 w 2356"/>
                                    <a:gd name="T93" fmla="*/ 489 h 788"/>
                                    <a:gd name="T94" fmla="*/ 886 w 2356"/>
                                    <a:gd name="T95" fmla="*/ 470 h 788"/>
                                    <a:gd name="T96" fmla="*/ 978 w 2356"/>
                                    <a:gd name="T97" fmla="*/ 454 h 788"/>
                                    <a:gd name="T98" fmla="*/ 1071 w 2356"/>
                                    <a:gd name="T99" fmla="*/ 440 h 788"/>
                                    <a:gd name="T100" fmla="*/ 1166 w 2356"/>
                                    <a:gd name="T101" fmla="*/ 429 h 788"/>
                                    <a:gd name="T102" fmla="*/ 1263 w 2356"/>
                                    <a:gd name="T103" fmla="*/ 422 h 788"/>
                                    <a:gd name="T104" fmla="*/ 1361 w 2356"/>
                                    <a:gd name="T105" fmla="*/ 419 h 788"/>
                                    <a:gd name="T106" fmla="*/ 1461 w 2356"/>
                                    <a:gd name="T107" fmla="*/ 421 h 788"/>
                                    <a:gd name="T108" fmla="*/ 1561 w 2356"/>
                                    <a:gd name="T109" fmla="*/ 427 h 788"/>
                                    <a:gd name="T110" fmla="*/ 1662 w 2356"/>
                                    <a:gd name="T111" fmla="*/ 438 h 788"/>
                                    <a:gd name="T112" fmla="*/ 1763 w 2356"/>
                                    <a:gd name="T113" fmla="*/ 456 h 788"/>
                                    <a:gd name="T114" fmla="*/ 1863 w 2356"/>
                                    <a:gd name="T115" fmla="*/ 478 h 788"/>
                                    <a:gd name="T116" fmla="*/ 1964 w 2356"/>
                                    <a:gd name="T117" fmla="*/ 508 h 788"/>
                                    <a:gd name="T118" fmla="*/ 2064 w 2356"/>
                                    <a:gd name="T119" fmla="*/ 544 h 788"/>
                                    <a:gd name="T120" fmla="*/ 2163 w 2356"/>
                                    <a:gd name="T121" fmla="*/ 588 h 788"/>
                                    <a:gd name="T122" fmla="*/ 2260 w 2356"/>
                                    <a:gd name="T123" fmla="*/ 639 h 788"/>
                                    <a:gd name="T124" fmla="*/ 2356 w 2356"/>
                                    <a:gd name="T125" fmla="*/ 698 h 7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2356" h="788">
                                      <a:moveTo>
                                        <a:pt x="2356" y="698"/>
                                      </a:moveTo>
                                      <a:lnTo>
                                        <a:pt x="2324" y="627"/>
                                      </a:lnTo>
                                      <a:lnTo>
                                        <a:pt x="2286" y="559"/>
                                      </a:lnTo>
                                      <a:lnTo>
                                        <a:pt x="2242" y="493"/>
                                      </a:lnTo>
                                      <a:lnTo>
                                        <a:pt x="2190" y="430"/>
                                      </a:lnTo>
                                      <a:lnTo>
                                        <a:pt x="2132" y="372"/>
                                      </a:lnTo>
                                      <a:lnTo>
                                        <a:pt x="2070" y="316"/>
                                      </a:lnTo>
                                      <a:lnTo>
                                        <a:pt x="2003" y="265"/>
                                      </a:lnTo>
                                      <a:lnTo>
                                        <a:pt x="1932" y="217"/>
                                      </a:lnTo>
                                      <a:lnTo>
                                        <a:pt x="1855" y="173"/>
                                      </a:lnTo>
                                      <a:lnTo>
                                        <a:pt x="1776" y="135"/>
                                      </a:lnTo>
                                      <a:lnTo>
                                        <a:pt x="1693" y="100"/>
                                      </a:lnTo>
                                      <a:lnTo>
                                        <a:pt x="1608" y="71"/>
                                      </a:lnTo>
                                      <a:lnTo>
                                        <a:pt x="1520" y="46"/>
                                      </a:lnTo>
                                      <a:lnTo>
                                        <a:pt x="1430" y="26"/>
                                      </a:lnTo>
                                      <a:lnTo>
                                        <a:pt x="1340" y="11"/>
                                      </a:lnTo>
                                      <a:lnTo>
                                        <a:pt x="1248" y="3"/>
                                      </a:lnTo>
                                      <a:lnTo>
                                        <a:pt x="1155" y="0"/>
                                      </a:lnTo>
                                      <a:lnTo>
                                        <a:pt x="1063" y="3"/>
                                      </a:lnTo>
                                      <a:lnTo>
                                        <a:pt x="971" y="14"/>
                                      </a:lnTo>
                                      <a:lnTo>
                                        <a:pt x="879" y="29"/>
                                      </a:lnTo>
                                      <a:lnTo>
                                        <a:pt x="789" y="51"/>
                                      </a:lnTo>
                                      <a:lnTo>
                                        <a:pt x="700" y="80"/>
                                      </a:lnTo>
                                      <a:lnTo>
                                        <a:pt x="613" y="116"/>
                                      </a:lnTo>
                                      <a:lnTo>
                                        <a:pt x="530" y="159"/>
                                      </a:lnTo>
                                      <a:lnTo>
                                        <a:pt x="448" y="210"/>
                                      </a:lnTo>
                                      <a:lnTo>
                                        <a:pt x="371" y="268"/>
                                      </a:lnTo>
                                      <a:lnTo>
                                        <a:pt x="296" y="334"/>
                                      </a:lnTo>
                                      <a:lnTo>
                                        <a:pt x="227" y="408"/>
                                      </a:lnTo>
                                      <a:lnTo>
                                        <a:pt x="162" y="490"/>
                                      </a:lnTo>
                                      <a:lnTo>
                                        <a:pt x="103" y="581"/>
                                      </a:lnTo>
                                      <a:lnTo>
                                        <a:pt x="48" y="680"/>
                                      </a:lnTo>
                                      <a:lnTo>
                                        <a:pt x="0" y="788"/>
                                      </a:lnTo>
                                      <a:lnTo>
                                        <a:pt x="15" y="780"/>
                                      </a:lnTo>
                                      <a:lnTo>
                                        <a:pt x="60" y="756"/>
                                      </a:lnTo>
                                      <a:lnTo>
                                        <a:pt x="92" y="740"/>
                                      </a:lnTo>
                                      <a:lnTo>
                                        <a:pt x="130" y="722"/>
                                      </a:lnTo>
                                      <a:lnTo>
                                        <a:pt x="175" y="701"/>
                                      </a:lnTo>
                                      <a:lnTo>
                                        <a:pt x="226" y="679"/>
                                      </a:lnTo>
                                      <a:lnTo>
                                        <a:pt x="282" y="655"/>
                                      </a:lnTo>
                                      <a:lnTo>
                                        <a:pt x="342" y="631"/>
                                      </a:lnTo>
                                      <a:lnTo>
                                        <a:pt x="409" y="607"/>
                                      </a:lnTo>
                                      <a:lnTo>
                                        <a:pt x="479" y="581"/>
                                      </a:lnTo>
                                      <a:lnTo>
                                        <a:pt x="553" y="557"/>
                                      </a:lnTo>
                                      <a:lnTo>
                                        <a:pt x="632" y="533"/>
                                      </a:lnTo>
                                      <a:lnTo>
                                        <a:pt x="713" y="511"/>
                                      </a:lnTo>
                                      <a:lnTo>
                                        <a:pt x="799" y="489"/>
                                      </a:lnTo>
                                      <a:lnTo>
                                        <a:pt x="886" y="470"/>
                                      </a:lnTo>
                                      <a:lnTo>
                                        <a:pt x="978" y="454"/>
                                      </a:lnTo>
                                      <a:lnTo>
                                        <a:pt x="1071" y="440"/>
                                      </a:lnTo>
                                      <a:lnTo>
                                        <a:pt x="1166" y="429"/>
                                      </a:lnTo>
                                      <a:lnTo>
                                        <a:pt x="1263" y="422"/>
                                      </a:lnTo>
                                      <a:lnTo>
                                        <a:pt x="1361" y="419"/>
                                      </a:lnTo>
                                      <a:lnTo>
                                        <a:pt x="1461" y="421"/>
                                      </a:lnTo>
                                      <a:lnTo>
                                        <a:pt x="1561" y="427"/>
                                      </a:lnTo>
                                      <a:lnTo>
                                        <a:pt x="1662" y="438"/>
                                      </a:lnTo>
                                      <a:lnTo>
                                        <a:pt x="1763" y="456"/>
                                      </a:lnTo>
                                      <a:lnTo>
                                        <a:pt x="1863" y="478"/>
                                      </a:lnTo>
                                      <a:lnTo>
                                        <a:pt x="1964" y="508"/>
                                      </a:lnTo>
                                      <a:lnTo>
                                        <a:pt x="2064" y="544"/>
                                      </a:lnTo>
                                      <a:lnTo>
                                        <a:pt x="2163" y="588"/>
                                      </a:lnTo>
                                      <a:lnTo>
                                        <a:pt x="2260" y="639"/>
                                      </a:lnTo>
                                      <a:lnTo>
                                        <a:pt x="2356" y="69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10"/>
                              <wps:cNvSpPr>
                                <a:spLocks/>
                              </wps:cNvSpPr>
                              <wps:spPr bwMode="auto">
                                <a:xfrm>
                                  <a:off x="178435" y="51435"/>
                                  <a:ext cx="44450" cy="14605"/>
                                </a:xfrm>
                                <a:custGeom>
                                  <a:avLst/>
                                  <a:gdLst>
                                    <a:gd name="T0" fmla="*/ 0 w 2339"/>
                                    <a:gd name="T1" fmla="*/ 698 h 788"/>
                                    <a:gd name="T2" fmla="*/ 30 w 2339"/>
                                    <a:gd name="T3" fmla="*/ 627 h 788"/>
                                    <a:gd name="T4" fmla="*/ 68 w 2339"/>
                                    <a:gd name="T5" fmla="*/ 559 h 788"/>
                                    <a:gd name="T6" fmla="*/ 112 w 2339"/>
                                    <a:gd name="T7" fmla="*/ 493 h 788"/>
                                    <a:gd name="T8" fmla="*/ 163 w 2339"/>
                                    <a:gd name="T9" fmla="*/ 430 h 788"/>
                                    <a:gd name="T10" fmla="*/ 219 w 2339"/>
                                    <a:gd name="T11" fmla="*/ 372 h 788"/>
                                    <a:gd name="T12" fmla="*/ 281 w 2339"/>
                                    <a:gd name="T13" fmla="*/ 316 h 788"/>
                                    <a:gd name="T14" fmla="*/ 348 w 2339"/>
                                    <a:gd name="T15" fmla="*/ 265 h 788"/>
                                    <a:gd name="T16" fmla="*/ 419 w 2339"/>
                                    <a:gd name="T17" fmla="*/ 217 h 788"/>
                                    <a:gd name="T18" fmla="*/ 495 w 2339"/>
                                    <a:gd name="T19" fmla="*/ 173 h 788"/>
                                    <a:gd name="T20" fmla="*/ 573 w 2339"/>
                                    <a:gd name="T21" fmla="*/ 135 h 788"/>
                                    <a:gd name="T22" fmla="*/ 656 w 2339"/>
                                    <a:gd name="T23" fmla="*/ 100 h 788"/>
                                    <a:gd name="T24" fmla="*/ 740 w 2339"/>
                                    <a:gd name="T25" fmla="*/ 71 h 788"/>
                                    <a:gd name="T26" fmla="*/ 828 w 2339"/>
                                    <a:gd name="T27" fmla="*/ 46 h 788"/>
                                    <a:gd name="T28" fmla="*/ 917 w 2339"/>
                                    <a:gd name="T29" fmla="*/ 26 h 788"/>
                                    <a:gd name="T30" fmla="*/ 1007 w 2339"/>
                                    <a:gd name="T31" fmla="*/ 11 h 788"/>
                                    <a:gd name="T32" fmla="*/ 1099 w 2339"/>
                                    <a:gd name="T33" fmla="*/ 3 h 788"/>
                                    <a:gd name="T34" fmla="*/ 1191 w 2339"/>
                                    <a:gd name="T35" fmla="*/ 0 h 788"/>
                                    <a:gd name="T36" fmla="*/ 1283 w 2339"/>
                                    <a:gd name="T37" fmla="*/ 3 h 788"/>
                                    <a:gd name="T38" fmla="*/ 1375 w 2339"/>
                                    <a:gd name="T39" fmla="*/ 14 h 788"/>
                                    <a:gd name="T40" fmla="*/ 1466 w 2339"/>
                                    <a:gd name="T41" fmla="*/ 29 h 788"/>
                                    <a:gd name="T42" fmla="*/ 1556 w 2339"/>
                                    <a:gd name="T43" fmla="*/ 51 h 788"/>
                                    <a:gd name="T44" fmla="*/ 1644 w 2339"/>
                                    <a:gd name="T45" fmla="*/ 80 h 788"/>
                                    <a:gd name="T46" fmla="*/ 1731 w 2339"/>
                                    <a:gd name="T47" fmla="*/ 116 h 788"/>
                                    <a:gd name="T48" fmla="*/ 1814 w 2339"/>
                                    <a:gd name="T49" fmla="*/ 159 h 788"/>
                                    <a:gd name="T50" fmla="*/ 1895 w 2339"/>
                                    <a:gd name="T51" fmla="*/ 210 h 788"/>
                                    <a:gd name="T52" fmla="*/ 1972 w 2339"/>
                                    <a:gd name="T53" fmla="*/ 268 h 788"/>
                                    <a:gd name="T54" fmla="*/ 2045 w 2339"/>
                                    <a:gd name="T55" fmla="*/ 334 h 788"/>
                                    <a:gd name="T56" fmla="*/ 2115 w 2339"/>
                                    <a:gd name="T57" fmla="*/ 408 h 788"/>
                                    <a:gd name="T58" fmla="*/ 2179 w 2339"/>
                                    <a:gd name="T59" fmla="*/ 490 h 788"/>
                                    <a:gd name="T60" fmla="*/ 2238 w 2339"/>
                                    <a:gd name="T61" fmla="*/ 581 h 788"/>
                                    <a:gd name="T62" fmla="*/ 2291 w 2339"/>
                                    <a:gd name="T63" fmla="*/ 680 h 788"/>
                                    <a:gd name="T64" fmla="*/ 2339 w 2339"/>
                                    <a:gd name="T65" fmla="*/ 788 h 788"/>
                                    <a:gd name="T66" fmla="*/ 2324 w 2339"/>
                                    <a:gd name="T67" fmla="*/ 780 h 788"/>
                                    <a:gd name="T68" fmla="*/ 2280 w 2339"/>
                                    <a:gd name="T69" fmla="*/ 756 h 788"/>
                                    <a:gd name="T70" fmla="*/ 2247 w 2339"/>
                                    <a:gd name="T71" fmla="*/ 740 h 788"/>
                                    <a:gd name="T72" fmla="*/ 2208 w 2339"/>
                                    <a:gd name="T73" fmla="*/ 722 h 788"/>
                                    <a:gd name="T74" fmla="*/ 2165 w 2339"/>
                                    <a:gd name="T75" fmla="*/ 701 h 788"/>
                                    <a:gd name="T76" fmla="*/ 2115 w 2339"/>
                                    <a:gd name="T77" fmla="*/ 679 h 788"/>
                                    <a:gd name="T78" fmla="*/ 2059 w 2339"/>
                                    <a:gd name="T79" fmla="*/ 655 h 788"/>
                                    <a:gd name="T80" fmla="*/ 1999 w 2339"/>
                                    <a:gd name="T81" fmla="*/ 631 h 788"/>
                                    <a:gd name="T82" fmla="*/ 1932 w 2339"/>
                                    <a:gd name="T83" fmla="*/ 607 h 788"/>
                                    <a:gd name="T84" fmla="*/ 1863 w 2339"/>
                                    <a:gd name="T85" fmla="*/ 581 h 788"/>
                                    <a:gd name="T86" fmla="*/ 1789 w 2339"/>
                                    <a:gd name="T87" fmla="*/ 557 h 788"/>
                                    <a:gd name="T88" fmla="*/ 1711 w 2339"/>
                                    <a:gd name="T89" fmla="*/ 533 h 788"/>
                                    <a:gd name="T90" fmla="*/ 1630 w 2339"/>
                                    <a:gd name="T91" fmla="*/ 511 h 788"/>
                                    <a:gd name="T92" fmla="*/ 1545 w 2339"/>
                                    <a:gd name="T93" fmla="*/ 489 h 788"/>
                                    <a:gd name="T94" fmla="*/ 1458 w 2339"/>
                                    <a:gd name="T95" fmla="*/ 470 h 788"/>
                                    <a:gd name="T96" fmla="*/ 1367 w 2339"/>
                                    <a:gd name="T97" fmla="*/ 454 h 788"/>
                                    <a:gd name="T98" fmla="*/ 1275 w 2339"/>
                                    <a:gd name="T99" fmla="*/ 440 h 788"/>
                                    <a:gd name="T100" fmla="*/ 1180 w 2339"/>
                                    <a:gd name="T101" fmla="*/ 429 h 788"/>
                                    <a:gd name="T102" fmla="*/ 1084 w 2339"/>
                                    <a:gd name="T103" fmla="*/ 422 h 788"/>
                                    <a:gd name="T104" fmla="*/ 986 w 2339"/>
                                    <a:gd name="T105" fmla="*/ 419 h 788"/>
                                    <a:gd name="T106" fmla="*/ 887 w 2339"/>
                                    <a:gd name="T107" fmla="*/ 421 h 788"/>
                                    <a:gd name="T108" fmla="*/ 788 w 2339"/>
                                    <a:gd name="T109" fmla="*/ 427 h 788"/>
                                    <a:gd name="T110" fmla="*/ 688 w 2339"/>
                                    <a:gd name="T111" fmla="*/ 438 h 788"/>
                                    <a:gd name="T112" fmla="*/ 587 w 2339"/>
                                    <a:gd name="T113" fmla="*/ 456 h 788"/>
                                    <a:gd name="T114" fmla="*/ 488 w 2339"/>
                                    <a:gd name="T115" fmla="*/ 478 h 788"/>
                                    <a:gd name="T116" fmla="*/ 388 w 2339"/>
                                    <a:gd name="T117" fmla="*/ 508 h 788"/>
                                    <a:gd name="T118" fmla="*/ 289 w 2339"/>
                                    <a:gd name="T119" fmla="*/ 544 h 788"/>
                                    <a:gd name="T120" fmla="*/ 191 w 2339"/>
                                    <a:gd name="T121" fmla="*/ 588 h 788"/>
                                    <a:gd name="T122" fmla="*/ 94 w 2339"/>
                                    <a:gd name="T123" fmla="*/ 639 h 788"/>
                                    <a:gd name="T124" fmla="*/ 0 w 2339"/>
                                    <a:gd name="T125" fmla="*/ 698 h 7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2339" h="788">
                                      <a:moveTo>
                                        <a:pt x="0" y="698"/>
                                      </a:moveTo>
                                      <a:lnTo>
                                        <a:pt x="30" y="627"/>
                                      </a:lnTo>
                                      <a:lnTo>
                                        <a:pt x="68" y="559"/>
                                      </a:lnTo>
                                      <a:lnTo>
                                        <a:pt x="112" y="493"/>
                                      </a:lnTo>
                                      <a:lnTo>
                                        <a:pt x="163" y="430"/>
                                      </a:lnTo>
                                      <a:lnTo>
                                        <a:pt x="219" y="372"/>
                                      </a:lnTo>
                                      <a:lnTo>
                                        <a:pt x="281" y="316"/>
                                      </a:lnTo>
                                      <a:lnTo>
                                        <a:pt x="348" y="265"/>
                                      </a:lnTo>
                                      <a:lnTo>
                                        <a:pt x="419" y="217"/>
                                      </a:lnTo>
                                      <a:lnTo>
                                        <a:pt x="495" y="173"/>
                                      </a:lnTo>
                                      <a:lnTo>
                                        <a:pt x="573" y="135"/>
                                      </a:lnTo>
                                      <a:lnTo>
                                        <a:pt x="656" y="100"/>
                                      </a:lnTo>
                                      <a:lnTo>
                                        <a:pt x="740" y="71"/>
                                      </a:lnTo>
                                      <a:lnTo>
                                        <a:pt x="828" y="46"/>
                                      </a:lnTo>
                                      <a:lnTo>
                                        <a:pt x="917" y="26"/>
                                      </a:lnTo>
                                      <a:lnTo>
                                        <a:pt x="1007" y="11"/>
                                      </a:lnTo>
                                      <a:lnTo>
                                        <a:pt x="1099" y="3"/>
                                      </a:lnTo>
                                      <a:lnTo>
                                        <a:pt x="1191" y="0"/>
                                      </a:lnTo>
                                      <a:lnTo>
                                        <a:pt x="1283" y="3"/>
                                      </a:lnTo>
                                      <a:lnTo>
                                        <a:pt x="1375" y="14"/>
                                      </a:lnTo>
                                      <a:lnTo>
                                        <a:pt x="1466" y="29"/>
                                      </a:lnTo>
                                      <a:lnTo>
                                        <a:pt x="1556" y="51"/>
                                      </a:lnTo>
                                      <a:lnTo>
                                        <a:pt x="1644" y="80"/>
                                      </a:lnTo>
                                      <a:lnTo>
                                        <a:pt x="1731" y="116"/>
                                      </a:lnTo>
                                      <a:lnTo>
                                        <a:pt x="1814" y="159"/>
                                      </a:lnTo>
                                      <a:lnTo>
                                        <a:pt x="1895" y="210"/>
                                      </a:lnTo>
                                      <a:lnTo>
                                        <a:pt x="1972" y="268"/>
                                      </a:lnTo>
                                      <a:lnTo>
                                        <a:pt x="2045" y="334"/>
                                      </a:lnTo>
                                      <a:lnTo>
                                        <a:pt x="2115" y="408"/>
                                      </a:lnTo>
                                      <a:lnTo>
                                        <a:pt x="2179" y="490"/>
                                      </a:lnTo>
                                      <a:lnTo>
                                        <a:pt x="2238" y="581"/>
                                      </a:lnTo>
                                      <a:lnTo>
                                        <a:pt x="2291" y="680"/>
                                      </a:lnTo>
                                      <a:lnTo>
                                        <a:pt x="2339" y="788"/>
                                      </a:lnTo>
                                      <a:lnTo>
                                        <a:pt x="2324" y="780"/>
                                      </a:lnTo>
                                      <a:lnTo>
                                        <a:pt x="2280" y="756"/>
                                      </a:lnTo>
                                      <a:lnTo>
                                        <a:pt x="2247" y="740"/>
                                      </a:lnTo>
                                      <a:lnTo>
                                        <a:pt x="2208" y="722"/>
                                      </a:lnTo>
                                      <a:lnTo>
                                        <a:pt x="2165" y="701"/>
                                      </a:lnTo>
                                      <a:lnTo>
                                        <a:pt x="2115" y="679"/>
                                      </a:lnTo>
                                      <a:lnTo>
                                        <a:pt x="2059" y="655"/>
                                      </a:lnTo>
                                      <a:lnTo>
                                        <a:pt x="1999" y="631"/>
                                      </a:lnTo>
                                      <a:lnTo>
                                        <a:pt x="1932" y="607"/>
                                      </a:lnTo>
                                      <a:lnTo>
                                        <a:pt x="1863" y="581"/>
                                      </a:lnTo>
                                      <a:lnTo>
                                        <a:pt x="1789" y="557"/>
                                      </a:lnTo>
                                      <a:lnTo>
                                        <a:pt x="1711" y="533"/>
                                      </a:lnTo>
                                      <a:lnTo>
                                        <a:pt x="1630" y="511"/>
                                      </a:lnTo>
                                      <a:lnTo>
                                        <a:pt x="1545" y="489"/>
                                      </a:lnTo>
                                      <a:lnTo>
                                        <a:pt x="1458" y="470"/>
                                      </a:lnTo>
                                      <a:lnTo>
                                        <a:pt x="1367" y="454"/>
                                      </a:lnTo>
                                      <a:lnTo>
                                        <a:pt x="1275" y="440"/>
                                      </a:lnTo>
                                      <a:lnTo>
                                        <a:pt x="1180" y="429"/>
                                      </a:lnTo>
                                      <a:lnTo>
                                        <a:pt x="1084" y="422"/>
                                      </a:lnTo>
                                      <a:lnTo>
                                        <a:pt x="986" y="419"/>
                                      </a:lnTo>
                                      <a:lnTo>
                                        <a:pt x="887" y="421"/>
                                      </a:lnTo>
                                      <a:lnTo>
                                        <a:pt x="788" y="427"/>
                                      </a:lnTo>
                                      <a:lnTo>
                                        <a:pt x="688" y="438"/>
                                      </a:lnTo>
                                      <a:lnTo>
                                        <a:pt x="587" y="456"/>
                                      </a:lnTo>
                                      <a:lnTo>
                                        <a:pt x="488" y="478"/>
                                      </a:lnTo>
                                      <a:lnTo>
                                        <a:pt x="388" y="508"/>
                                      </a:lnTo>
                                      <a:lnTo>
                                        <a:pt x="289" y="544"/>
                                      </a:lnTo>
                                      <a:lnTo>
                                        <a:pt x="191" y="588"/>
                                      </a:lnTo>
                                      <a:lnTo>
                                        <a:pt x="94" y="639"/>
                                      </a:lnTo>
                                      <a:lnTo>
                                        <a:pt x="0" y="69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11"/>
                              <wps:cNvSpPr>
                                <a:spLocks/>
                              </wps:cNvSpPr>
                              <wps:spPr bwMode="auto">
                                <a:xfrm>
                                  <a:off x="154940" y="10795"/>
                                  <a:ext cx="132080" cy="78740"/>
                                </a:xfrm>
                                <a:custGeom>
                                  <a:avLst/>
                                  <a:gdLst>
                                    <a:gd name="T0" fmla="*/ 0 w 6847"/>
                                    <a:gd name="T1" fmla="*/ 6 h 4097"/>
                                    <a:gd name="T2" fmla="*/ 385 w 6847"/>
                                    <a:gd name="T3" fmla="*/ 0 h 4097"/>
                                    <a:gd name="T4" fmla="*/ 762 w 6847"/>
                                    <a:gd name="T5" fmla="*/ 21 h 4097"/>
                                    <a:gd name="T6" fmla="*/ 1129 w 6847"/>
                                    <a:gd name="T7" fmla="*/ 64 h 4097"/>
                                    <a:gd name="T8" fmla="*/ 1488 w 6847"/>
                                    <a:gd name="T9" fmla="*/ 128 h 4097"/>
                                    <a:gd name="T10" fmla="*/ 1836 w 6847"/>
                                    <a:gd name="T11" fmla="*/ 211 h 4097"/>
                                    <a:gd name="T12" fmla="*/ 2175 w 6847"/>
                                    <a:gd name="T13" fmla="*/ 313 h 4097"/>
                                    <a:gd name="T14" fmla="*/ 2505 w 6847"/>
                                    <a:gd name="T15" fmla="*/ 432 h 4097"/>
                                    <a:gd name="T16" fmla="*/ 2823 w 6847"/>
                                    <a:gd name="T17" fmla="*/ 566 h 4097"/>
                                    <a:gd name="T18" fmla="*/ 3132 w 6847"/>
                                    <a:gd name="T19" fmla="*/ 713 h 4097"/>
                                    <a:gd name="T20" fmla="*/ 3430 w 6847"/>
                                    <a:gd name="T21" fmla="*/ 872 h 4097"/>
                                    <a:gd name="T22" fmla="*/ 3717 w 6847"/>
                                    <a:gd name="T23" fmla="*/ 1041 h 4097"/>
                                    <a:gd name="T24" fmla="*/ 3993 w 6847"/>
                                    <a:gd name="T25" fmla="*/ 1218 h 4097"/>
                                    <a:gd name="T26" fmla="*/ 4258 w 6847"/>
                                    <a:gd name="T27" fmla="*/ 1402 h 4097"/>
                                    <a:gd name="T28" fmla="*/ 4512 w 6847"/>
                                    <a:gd name="T29" fmla="*/ 1592 h 4097"/>
                                    <a:gd name="T30" fmla="*/ 4753 w 6847"/>
                                    <a:gd name="T31" fmla="*/ 1786 h 4097"/>
                                    <a:gd name="T32" fmla="*/ 4982 w 6847"/>
                                    <a:gd name="T33" fmla="*/ 1981 h 4097"/>
                                    <a:gd name="T34" fmla="*/ 5200 w 6847"/>
                                    <a:gd name="T35" fmla="*/ 2178 h 4097"/>
                                    <a:gd name="T36" fmla="*/ 5405 w 6847"/>
                                    <a:gd name="T37" fmla="*/ 2372 h 4097"/>
                                    <a:gd name="T38" fmla="*/ 5597 w 6847"/>
                                    <a:gd name="T39" fmla="*/ 2565 h 4097"/>
                                    <a:gd name="T40" fmla="*/ 5776 w 6847"/>
                                    <a:gd name="T41" fmla="*/ 2753 h 4097"/>
                                    <a:gd name="T42" fmla="*/ 5943 w 6847"/>
                                    <a:gd name="T43" fmla="*/ 2936 h 4097"/>
                                    <a:gd name="T44" fmla="*/ 6096 w 6847"/>
                                    <a:gd name="T45" fmla="*/ 3111 h 4097"/>
                                    <a:gd name="T46" fmla="*/ 6236 w 6847"/>
                                    <a:gd name="T47" fmla="*/ 3276 h 4097"/>
                                    <a:gd name="T48" fmla="*/ 6362 w 6847"/>
                                    <a:gd name="T49" fmla="*/ 3432 h 4097"/>
                                    <a:gd name="T50" fmla="*/ 6474 w 6847"/>
                                    <a:gd name="T51" fmla="*/ 3575 h 4097"/>
                                    <a:gd name="T52" fmla="*/ 6571 w 6847"/>
                                    <a:gd name="T53" fmla="*/ 3704 h 4097"/>
                                    <a:gd name="T54" fmla="*/ 6654 w 6847"/>
                                    <a:gd name="T55" fmla="*/ 3817 h 4097"/>
                                    <a:gd name="T56" fmla="*/ 6724 w 6847"/>
                                    <a:gd name="T57" fmla="*/ 3914 h 4097"/>
                                    <a:gd name="T58" fmla="*/ 6815 w 6847"/>
                                    <a:gd name="T59" fmla="*/ 4049 h 4097"/>
                                    <a:gd name="T60" fmla="*/ 6847 w 6847"/>
                                    <a:gd name="T61" fmla="*/ 4097 h 4097"/>
                                    <a:gd name="T62" fmla="*/ 6806 w 6847"/>
                                    <a:gd name="T63" fmla="*/ 4057 h 4097"/>
                                    <a:gd name="T64" fmla="*/ 6686 w 6847"/>
                                    <a:gd name="T65" fmla="*/ 3943 h 4097"/>
                                    <a:gd name="T66" fmla="*/ 6599 w 6847"/>
                                    <a:gd name="T67" fmla="*/ 3861 h 4097"/>
                                    <a:gd name="T68" fmla="*/ 6494 w 6847"/>
                                    <a:gd name="T69" fmla="*/ 3764 h 4097"/>
                                    <a:gd name="T70" fmla="*/ 6373 w 6847"/>
                                    <a:gd name="T71" fmla="*/ 3653 h 4097"/>
                                    <a:gd name="T72" fmla="*/ 6236 w 6847"/>
                                    <a:gd name="T73" fmla="*/ 3530 h 4097"/>
                                    <a:gd name="T74" fmla="*/ 6083 w 6847"/>
                                    <a:gd name="T75" fmla="*/ 3396 h 4097"/>
                                    <a:gd name="T76" fmla="*/ 5916 w 6847"/>
                                    <a:gd name="T77" fmla="*/ 3252 h 4097"/>
                                    <a:gd name="T78" fmla="*/ 5734 w 6847"/>
                                    <a:gd name="T79" fmla="*/ 3099 h 4097"/>
                                    <a:gd name="T80" fmla="*/ 5540 w 6847"/>
                                    <a:gd name="T81" fmla="*/ 2938 h 4097"/>
                                    <a:gd name="T82" fmla="*/ 5334 w 6847"/>
                                    <a:gd name="T83" fmla="*/ 2771 h 4097"/>
                                    <a:gd name="T84" fmla="*/ 5115 w 6847"/>
                                    <a:gd name="T85" fmla="*/ 2599 h 4097"/>
                                    <a:gd name="T86" fmla="*/ 4886 w 6847"/>
                                    <a:gd name="T87" fmla="*/ 2423 h 4097"/>
                                    <a:gd name="T88" fmla="*/ 4646 w 6847"/>
                                    <a:gd name="T89" fmla="*/ 2244 h 4097"/>
                                    <a:gd name="T90" fmla="*/ 4397 w 6847"/>
                                    <a:gd name="T91" fmla="*/ 2064 h 4097"/>
                                    <a:gd name="T92" fmla="*/ 4139 w 6847"/>
                                    <a:gd name="T93" fmla="*/ 1883 h 4097"/>
                                    <a:gd name="T94" fmla="*/ 3873 w 6847"/>
                                    <a:gd name="T95" fmla="*/ 1703 h 4097"/>
                                    <a:gd name="T96" fmla="*/ 3599 w 6847"/>
                                    <a:gd name="T97" fmla="*/ 1526 h 4097"/>
                                    <a:gd name="T98" fmla="*/ 3319 w 6847"/>
                                    <a:gd name="T99" fmla="*/ 1352 h 4097"/>
                                    <a:gd name="T100" fmla="*/ 3033 w 6847"/>
                                    <a:gd name="T101" fmla="*/ 1182 h 4097"/>
                                    <a:gd name="T102" fmla="*/ 2741 w 6847"/>
                                    <a:gd name="T103" fmla="*/ 1018 h 4097"/>
                                    <a:gd name="T104" fmla="*/ 2445 w 6847"/>
                                    <a:gd name="T105" fmla="*/ 861 h 4097"/>
                                    <a:gd name="T106" fmla="*/ 2146 w 6847"/>
                                    <a:gd name="T107" fmla="*/ 713 h 4097"/>
                                    <a:gd name="T108" fmla="*/ 1842 w 6847"/>
                                    <a:gd name="T109" fmla="*/ 574 h 4097"/>
                                    <a:gd name="T110" fmla="*/ 1538 w 6847"/>
                                    <a:gd name="T111" fmla="*/ 446 h 4097"/>
                                    <a:gd name="T112" fmla="*/ 1230 w 6847"/>
                                    <a:gd name="T113" fmla="*/ 329 h 4097"/>
                                    <a:gd name="T114" fmla="*/ 922 w 6847"/>
                                    <a:gd name="T115" fmla="*/ 226 h 4097"/>
                                    <a:gd name="T116" fmla="*/ 615 w 6847"/>
                                    <a:gd name="T117" fmla="*/ 136 h 4097"/>
                                    <a:gd name="T118" fmla="*/ 307 w 6847"/>
                                    <a:gd name="T119" fmla="*/ 63 h 4097"/>
                                    <a:gd name="T120" fmla="*/ 0 w 6847"/>
                                    <a:gd name="T121" fmla="*/ 6 h 40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6847" h="4097">
                                      <a:moveTo>
                                        <a:pt x="0" y="6"/>
                                      </a:moveTo>
                                      <a:lnTo>
                                        <a:pt x="385" y="0"/>
                                      </a:lnTo>
                                      <a:lnTo>
                                        <a:pt x="762" y="21"/>
                                      </a:lnTo>
                                      <a:lnTo>
                                        <a:pt x="1129" y="64"/>
                                      </a:lnTo>
                                      <a:lnTo>
                                        <a:pt x="1488" y="128"/>
                                      </a:lnTo>
                                      <a:lnTo>
                                        <a:pt x="1836" y="211"/>
                                      </a:lnTo>
                                      <a:lnTo>
                                        <a:pt x="2175" y="313"/>
                                      </a:lnTo>
                                      <a:lnTo>
                                        <a:pt x="2505" y="432"/>
                                      </a:lnTo>
                                      <a:lnTo>
                                        <a:pt x="2823" y="566"/>
                                      </a:lnTo>
                                      <a:lnTo>
                                        <a:pt x="3132" y="713"/>
                                      </a:lnTo>
                                      <a:lnTo>
                                        <a:pt x="3430" y="872"/>
                                      </a:lnTo>
                                      <a:lnTo>
                                        <a:pt x="3717" y="1041"/>
                                      </a:lnTo>
                                      <a:lnTo>
                                        <a:pt x="3993" y="1218"/>
                                      </a:lnTo>
                                      <a:lnTo>
                                        <a:pt x="4258" y="1402"/>
                                      </a:lnTo>
                                      <a:lnTo>
                                        <a:pt x="4512" y="1592"/>
                                      </a:lnTo>
                                      <a:lnTo>
                                        <a:pt x="4753" y="1786"/>
                                      </a:lnTo>
                                      <a:lnTo>
                                        <a:pt x="4982" y="1981"/>
                                      </a:lnTo>
                                      <a:lnTo>
                                        <a:pt x="5200" y="2178"/>
                                      </a:lnTo>
                                      <a:lnTo>
                                        <a:pt x="5405" y="2372"/>
                                      </a:lnTo>
                                      <a:lnTo>
                                        <a:pt x="5597" y="2565"/>
                                      </a:lnTo>
                                      <a:lnTo>
                                        <a:pt x="5776" y="2753"/>
                                      </a:lnTo>
                                      <a:lnTo>
                                        <a:pt x="5943" y="2936"/>
                                      </a:lnTo>
                                      <a:lnTo>
                                        <a:pt x="6096" y="3111"/>
                                      </a:lnTo>
                                      <a:lnTo>
                                        <a:pt x="6236" y="3276"/>
                                      </a:lnTo>
                                      <a:lnTo>
                                        <a:pt x="6362" y="3432"/>
                                      </a:lnTo>
                                      <a:lnTo>
                                        <a:pt x="6474" y="3575"/>
                                      </a:lnTo>
                                      <a:lnTo>
                                        <a:pt x="6571" y="3704"/>
                                      </a:lnTo>
                                      <a:lnTo>
                                        <a:pt x="6654" y="3817"/>
                                      </a:lnTo>
                                      <a:lnTo>
                                        <a:pt x="6724" y="3914"/>
                                      </a:lnTo>
                                      <a:lnTo>
                                        <a:pt x="6815" y="4049"/>
                                      </a:lnTo>
                                      <a:lnTo>
                                        <a:pt x="6847" y="4097"/>
                                      </a:lnTo>
                                      <a:lnTo>
                                        <a:pt x="6806" y="4057"/>
                                      </a:lnTo>
                                      <a:lnTo>
                                        <a:pt x="6686" y="3943"/>
                                      </a:lnTo>
                                      <a:lnTo>
                                        <a:pt x="6599" y="3861"/>
                                      </a:lnTo>
                                      <a:lnTo>
                                        <a:pt x="6494" y="3764"/>
                                      </a:lnTo>
                                      <a:lnTo>
                                        <a:pt x="6373" y="3653"/>
                                      </a:lnTo>
                                      <a:lnTo>
                                        <a:pt x="6236" y="3530"/>
                                      </a:lnTo>
                                      <a:lnTo>
                                        <a:pt x="6083" y="3396"/>
                                      </a:lnTo>
                                      <a:lnTo>
                                        <a:pt x="5916" y="3252"/>
                                      </a:lnTo>
                                      <a:lnTo>
                                        <a:pt x="5734" y="3099"/>
                                      </a:lnTo>
                                      <a:lnTo>
                                        <a:pt x="5540" y="2938"/>
                                      </a:lnTo>
                                      <a:lnTo>
                                        <a:pt x="5334" y="2771"/>
                                      </a:lnTo>
                                      <a:lnTo>
                                        <a:pt x="5115" y="2599"/>
                                      </a:lnTo>
                                      <a:lnTo>
                                        <a:pt x="4886" y="2423"/>
                                      </a:lnTo>
                                      <a:lnTo>
                                        <a:pt x="4646" y="2244"/>
                                      </a:lnTo>
                                      <a:lnTo>
                                        <a:pt x="4397" y="2064"/>
                                      </a:lnTo>
                                      <a:lnTo>
                                        <a:pt x="4139" y="1883"/>
                                      </a:lnTo>
                                      <a:lnTo>
                                        <a:pt x="3873" y="1703"/>
                                      </a:lnTo>
                                      <a:lnTo>
                                        <a:pt x="3599" y="1526"/>
                                      </a:lnTo>
                                      <a:lnTo>
                                        <a:pt x="3319" y="1352"/>
                                      </a:lnTo>
                                      <a:lnTo>
                                        <a:pt x="3033" y="1182"/>
                                      </a:lnTo>
                                      <a:lnTo>
                                        <a:pt x="2741" y="1018"/>
                                      </a:lnTo>
                                      <a:lnTo>
                                        <a:pt x="2445" y="861"/>
                                      </a:lnTo>
                                      <a:lnTo>
                                        <a:pt x="2146" y="713"/>
                                      </a:lnTo>
                                      <a:lnTo>
                                        <a:pt x="1842" y="574"/>
                                      </a:lnTo>
                                      <a:lnTo>
                                        <a:pt x="1538" y="446"/>
                                      </a:lnTo>
                                      <a:lnTo>
                                        <a:pt x="1230" y="329"/>
                                      </a:lnTo>
                                      <a:lnTo>
                                        <a:pt x="922" y="226"/>
                                      </a:lnTo>
                                      <a:lnTo>
                                        <a:pt x="615" y="136"/>
                                      </a:lnTo>
                                      <a:lnTo>
                                        <a:pt x="307" y="63"/>
                                      </a:lnTo>
                                      <a:lnTo>
                                        <a:pt x="0" y="6"/>
                                      </a:lnTo>
                                      <a:close/>
                                    </a:path>
                                  </a:pathLst>
                                </a:custGeom>
                                <a:solidFill>
                                  <a:srgbClr val="FEEE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13"/>
                              <wps:cNvSpPr>
                                <a:spLocks/>
                              </wps:cNvSpPr>
                              <wps:spPr bwMode="auto">
                                <a:xfrm>
                                  <a:off x="195580" y="86360"/>
                                  <a:ext cx="14605" cy="24765"/>
                                </a:xfrm>
                                <a:custGeom>
                                  <a:avLst/>
                                  <a:gdLst>
                                    <a:gd name="T0" fmla="*/ 764 w 766"/>
                                    <a:gd name="T1" fmla="*/ 578 h 1280"/>
                                    <a:gd name="T2" fmla="*/ 754 w 766"/>
                                    <a:gd name="T3" fmla="*/ 482 h 1280"/>
                                    <a:gd name="T4" fmla="*/ 736 w 766"/>
                                    <a:gd name="T5" fmla="*/ 393 h 1280"/>
                                    <a:gd name="T6" fmla="*/ 711 w 766"/>
                                    <a:gd name="T7" fmla="*/ 309 h 1280"/>
                                    <a:gd name="T8" fmla="*/ 679 w 766"/>
                                    <a:gd name="T9" fmla="*/ 234 h 1280"/>
                                    <a:gd name="T10" fmla="*/ 641 w 766"/>
                                    <a:gd name="T11" fmla="*/ 166 h 1280"/>
                                    <a:gd name="T12" fmla="*/ 597 w 766"/>
                                    <a:gd name="T13" fmla="*/ 109 h 1280"/>
                                    <a:gd name="T14" fmla="*/ 549 w 766"/>
                                    <a:gd name="T15" fmla="*/ 64 h 1280"/>
                                    <a:gd name="T16" fmla="*/ 498 w 766"/>
                                    <a:gd name="T17" fmla="*/ 29 h 1280"/>
                                    <a:gd name="T18" fmla="*/ 441 w 766"/>
                                    <a:gd name="T19" fmla="*/ 7 h 1280"/>
                                    <a:gd name="T20" fmla="*/ 383 w 766"/>
                                    <a:gd name="T21" fmla="*/ 0 h 1280"/>
                                    <a:gd name="T22" fmla="*/ 325 w 766"/>
                                    <a:gd name="T23" fmla="*/ 7 h 1280"/>
                                    <a:gd name="T24" fmla="*/ 269 w 766"/>
                                    <a:gd name="T25" fmla="*/ 29 h 1280"/>
                                    <a:gd name="T26" fmla="*/ 217 w 766"/>
                                    <a:gd name="T27" fmla="*/ 64 h 1280"/>
                                    <a:gd name="T28" fmla="*/ 169 w 766"/>
                                    <a:gd name="T29" fmla="*/ 109 h 1280"/>
                                    <a:gd name="T30" fmla="*/ 126 w 766"/>
                                    <a:gd name="T31" fmla="*/ 166 h 1280"/>
                                    <a:gd name="T32" fmla="*/ 88 w 766"/>
                                    <a:gd name="T33" fmla="*/ 234 h 1280"/>
                                    <a:gd name="T34" fmla="*/ 55 w 766"/>
                                    <a:gd name="T35" fmla="*/ 309 h 1280"/>
                                    <a:gd name="T36" fmla="*/ 30 w 766"/>
                                    <a:gd name="T37" fmla="*/ 393 h 1280"/>
                                    <a:gd name="T38" fmla="*/ 13 w 766"/>
                                    <a:gd name="T39" fmla="*/ 482 h 1280"/>
                                    <a:gd name="T40" fmla="*/ 2 w 766"/>
                                    <a:gd name="T41" fmla="*/ 578 h 1280"/>
                                    <a:gd name="T42" fmla="*/ 0 w 766"/>
                                    <a:gd name="T43" fmla="*/ 677 h 1280"/>
                                    <a:gd name="T44" fmla="*/ 8 w 766"/>
                                    <a:gd name="T45" fmla="*/ 773 h 1280"/>
                                    <a:gd name="T46" fmla="*/ 24 w 766"/>
                                    <a:gd name="T47" fmla="*/ 862 h 1280"/>
                                    <a:gd name="T48" fmla="*/ 46 w 766"/>
                                    <a:gd name="T49" fmla="*/ 947 h 1280"/>
                                    <a:gd name="T50" fmla="*/ 76 w 766"/>
                                    <a:gd name="T51" fmla="*/ 1024 h 1280"/>
                                    <a:gd name="T52" fmla="*/ 112 w 766"/>
                                    <a:gd name="T53" fmla="*/ 1094 h 1280"/>
                                    <a:gd name="T54" fmla="*/ 154 w 766"/>
                                    <a:gd name="T55" fmla="*/ 1154 h 1280"/>
                                    <a:gd name="T56" fmla="*/ 201 w 766"/>
                                    <a:gd name="T57" fmla="*/ 1204 h 1280"/>
                                    <a:gd name="T58" fmla="*/ 252 w 766"/>
                                    <a:gd name="T59" fmla="*/ 1241 h 1280"/>
                                    <a:gd name="T60" fmla="*/ 306 w 766"/>
                                    <a:gd name="T61" fmla="*/ 1267 h 1280"/>
                                    <a:gd name="T62" fmla="*/ 364 w 766"/>
                                    <a:gd name="T63" fmla="*/ 1279 h 1280"/>
                                    <a:gd name="T64" fmla="*/ 422 w 766"/>
                                    <a:gd name="T65" fmla="*/ 1277 h 1280"/>
                                    <a:gd name="T66" fmla="*/ 479 w 766"/>
                                    <a:gd name="T67" fmla="*/ 1260 h 1280"/>
                                    <a:gd name="T68" fmla="*/ 532 w 766"/>
                                    <a:gd name="T69" fmla="*/ 1230 h 1280"/>
                                    <a:gd name="T70" fmla="*/ 582 w 766"/>
                                    <a:gd name="T71" fmla="*/ 1188 h 1280"/>
                                    <a:gd name="T72" fmla="*/ 627 w 766"/>
                                    <a:gd name="T73" fmla="*/ 1134 h 1280"/>
                                    <a:gd name="T74" fmla="*/ 667 w 766"/>
                                    <a:gd name="T75" fmla="*/ 1071 h 1280"/>
                                    <a:gd name="T76" fmla="*/ 701 w 766"/>
                                    <a:gd name="T77" fmla="*/ 1000 h 1280"/>
                                    <a:gd name="T78" fmla="*/ 729 w 766"/>
                                    <a:gd name="T79" fmla="*/ 919 h 1280"/>
                                    <a:gd name="T80" fmla="*/ 749 w 766"/>
                                    <a:gd name="T81" fmla="*/ 833 h 1280"/>
                                    <a:gd name="T82" fmla="*/ 762 w 766"/>
                                    <a:gd name="T83" fmla="*/ 741 h 1280"/>
                                    <a:gd name="T84" fmla="*/ 766 w 766"/>
                                    <a:gd name="T85" fmla="*/ 644 h 12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766" h="1280">
                                      <a:moveTo>
                                        <a:pt x="766" y="644"/>
                                      </a:moveTo>
                                      <a:lnTo>
                                        <a:pt x="765" y="611"/>
                                      </a:lnTo>
                                      <a:lnTo>
                                        <a:pt x="764" y="578"/>
                                      </a:lnTo>
                                      <a:lnTo>
                                        <a:pt x="762" y="545"/>
                                      </a:lnTo>
                                      <a:lnTo>
                                        <a:pt x="758" y="514"/>
                                      </a:lnTo>
                                      <a:lnTo>
                                        <a:pt x="754" y="482"/>
                                      </a:lnTo>
                                      <a:lnTo>
                                        <a:pt x="749" y="452"/>
                                      </a:lnTo>
                                      <a:lnTo>
                                        <a:pt x="743" y="422"/>
                                      </a:lnTo>
                                      <a:lnTo>
                                        <a:pt x="736" y="393"/>
                                      </a:lnTo>
                                      <a:lnTo>
                                        <a:pt x="729" y="364"/>
                                      </a:lnTo>
                                      <a:lnTo>
                                        <a:pt x="721" y="337"/>
                                      </a:lnTo>
                                      <a:lnTo>
                                        <a:pt x="711" y="309"/>
                                      </a:lnTo>
                                      <a:lnTo>
                                        <a:pt x="701" y="283"/>
                                      </a:lnTo>
                                      <a:lnTo>
                                        <a:pt x="690" y="258"/>
                                      </a:lnTo>
                                      <a:lnTo>
                                        <a:pt x="679" y="234"/>
                                      </a:lnTo>
                                      <a:lnTo>
                                        <a:pt x="667" y="210"/>
                                      </a:lnTo>
                                      <a:lnTo>
                                        <a:pt x="654" y="188"/>
                                      </a:lnTo>
                                      <a:lnTo>
                                        <a:pt x="641" y="166"/>
                                      </a:lnTo>
                                      <a:lnTo>
                                        <a:pt x="627" y="146"/>
                                      </a:lnTo>
                                      <a:lnTo>
                                        <a:pt x="613" y="128"/>
                                      </a:lnTo>
                                      <a:lnTo>
                                        <a:pt x="597" y="109"/>
                                      </a:lnTo>
                                      <a:lnTo>
                                        <a:pt x="582" y="93"/>
                                      </a:lnTo>
                                      <a:lnTo>
                                        <a:pt x="566" y="78"/>
                                      </a:lnTo>
                                      <a:lnTo>
                                        <a:pt x="549" y="64"/>
                                      </a:lnTo>
                                      <a:lnTo>
                                        <a:pt x="532" y="50"/>
                                      </a:lnTo>
                                      <a:lnTo>
                                        <a:pt x="515" y="39"/>
                                      </a:lnTo>
                                      <a:lnTo>
                                        <a:pt x="498" y="29"/>
                                      </a:lnTo>
                                      <a:lnTo>
                                        <a:pt x="479" y="21"/>
                                      </a:lnTo>
                                      <a:lnTo>
                                        <a:pt x="461" y="14"/>
                                      </a:lnTo>
                                      <a:lnTo>
                                        <a:pt x="441" y="7"/>
                                      </a:lnTo>
                                      <a:lnTo>
                                        <a:pt x="422" y="3"/>
                                      </a:lnTo>
                                      <a:lnTo>
                                        <a:pt x="403" y="1"/>
                                      </a:lnTo>
                                      <a:lnTo>
                                        <a:pt x="383" y="0"/>
                                      </a:lnTo>
                                      <a:lnTo>
                                        <a:pt x="364" y="1"/>
                                      </a:lnTo>
                                      <a:lnTo>
                                        <a:pt x="344" y="3"/>
                                      </a:lnTo>
                                      <a:lnTo>
                                        <a:pt x="325" y="7"/>
                                      </a:lnTo>
                                      <a:lnTo>
                                        <a:pt x="306" y="14"/>
                                      </a:lnTo>
                                      <a:lnTo>
                                        <a:pt x="288" y="21"/>
                                      </a:lnTo>
                                      <a:lnTo>
                                        <a:pt x="269" y="29"/>
                                      </a:lnTo>
                                      <a:lnTo>
                                        <a:pt x="252" y="39"/>
                                      </a:lnTo>
                                      <a:lnTo>
                                        <a:pt x="234" y="50"/>
                                      </a:lnTo>
                                      <a:lnTo>
                                        <a:pt x="217" y="64"/>
                                      </a:lnTo>
                                      <a:lnTo>
                                        <a:pt x="201" y="78"/>
                                      </a:lnTo>
                                      <a:lnTo>
                                        <a:pt x="185" y="93"/>
                                      </a:lnTo>
                                      <a:lnTo>
                                        <a:pt x="169" y="109"/>
                                      </a:lnTo>
                                      <a:lnTo>
                                        <a:pt x="154" y="128"/>
                                      </a:lnTo>
                                      <a:lnTo>
                                        <a:pt x="140" y="146"/>
                                      </a:lnTo>
                                      <a:lnTo>
                                        <a:pt x="126" y="166"/>
                                      </a:lnTo>
                                      <a:lnTo>
                                        <a:pt x="112" y="188"/>
                                      </a:lnTo>
                                      <a:lnTo>
                                        <a:pt x="100" y="210"/>
                                      </a:lnTo>
                                      <a:lnTo>
                                        <a:pt x="88" y="234"/>
                                      </a:lnTo>
                                      <a:lnTo>
                                        <a:pt x="76" y="258"/>
                                      </a:lnTo>
                                      <a:lnTo>
                                        <a:pt x="66" y="283"/>
                                      </a:lnTo>
                                      <a:lnTo>
                                        <a:pt x="55" y="309"/>
                                      </a:lnTo>
                                      <a:lnTo>
                                        <a:pt x="46" y="337"/>
                                      </a:lnTo>
                                      <a:lnTo>
                                        <a:pt x="38" y="364"/>
                                      </a:lnTo>
                                      <a:lnTo>
                                        <a:pt x="30" y="393"/>
                                      </a:lnTo>
                                      <a:lnTo>
                                        <a:pt x="24" y="422"/>
                                      </a:lnTo>
                                      <a:lnTo>
                                        <a:pt x="18" y="452"/>
                                      </a:lnTo>
                                      <a:lnTo>
                                        <a:pt x="13" y="482"/>
                                      </a:lnTo>
                                      <a:lnTo>
                                        <a:pt x="8" y="514"/>
                                      </a:lnTo>
                                      <a:lnTo>
                                        <a:pt x="4" y="545"/>
                                      </a:lnTo>
                                      <a:lnTo>
                                        <a:pt x="2" y="578"/>
                                      </a:lnTo>
                                      <a:lnTo>
                                        <a:pt x="0" y="611"/>
                                      </a:lnTo>
                                      <a:lnTo>
                                        <a:pt x="0" y="644"/>
                                      </a:lnTo>
                                      <a:lnTo>
                                        <a:pt x="0" y="677"/>
                                      </a:lnTo>
                                      <a:lnTo>
                                        <a:pt x="2" y="709"/>
                                      </a:lnTo>
                                      <a:lnTo>
                                        <a:pt x="4" y="741"/>
                                      </a:lnTo>
                                      <a:lnTo>
                                        <a:pt x="8" y="773"/>
                                      </a:lnTo>
                                      <a:lnTo>
                                        <a:pt x="13" y="803"/>
                                      </a:lnTo>
                                      <a:lnTo>
                                        <a:pt x="18" y="833"/>
                                      </a:lnTo>
                                      <a:lnTo>
                                        <a:pt x="24" y="862"/>
                                      </a:lnTo>
                                      <a:lnTo>
                                        <a:pt x="30" y="892"/>
                                      </a:lnTo>
                                      <a:lnTo>
                                        <a:pt x="38" y="919"/>
                                      </a:lnTo>
                                      <a:lnTo>
                                        <a:pt x="46" y="947"/>
                                      </a:lnTo>
                                      <a:lnTo>
                                        <a:pt x="55" y="973"/>
                                      </a:lnTo>
                                      <a:lnTo>
                                        <a:pt x="66" y="1000"/>
                                      </a:lnTo>
                                      <a:lnTo>
                                        <a:pt x="76" y="1024"/>
                                      </a:lnTo>
                                      <a:lnTo>
                                        <a:pt x="88" y="1049"/>
                                      </a:lnTo>
                                      <a:lnTo>
                                        <a:pt x="100" y="1071"/>
                                      </a:lnTo>
                                      <a:lnTo>
                                        <a:pt x="112" y="1094"/>
                                      </a:lnTo>
                                      <a:lnTo>
                                        <a:pt x="126" y="1115"/>
                                      </a:lnTo>
                                      <a:lnTo>
                                        <a:pt x="140" y="1134"/>
                                      </a:lnTo>
                                      <a:lnTo>
                                        <a:pt x="154" y="1154"/>
                                      </a:lnTo>
                                      <a:lnTo>
                                        <a:pt x="169" y="1171"/>
                                      </a:lnTo>
                                      <a:lnTo>
                                        <a:pt x="185" y="1188"/>
                                      </a:lnTo>
                                      <a:lnTo>
                                        <a:pt x="201" y="1204"/>
                                      </a:lnTo>
                                      <a:lnTo>
                                        <a:pt x="217" y="1217"/>
                                      </a:lnTo>
                                      <a:lnTo>
                                        <a:pt x="234" y="1230"/>
                                      </a:lnTo>
                                      <a:lnTo>
                                        <a:pt x="252" y="1241"/>
                                      </a:lnTo>
                                      <a:lnTo>
                                        <a:pt x="269" y="1252"/>
                                      </a:lnTo>
                                      <a:lnTo>
                                        <a:pt x="288" y="1260"/>
                                      </a:lnTo>
                                      <a:lnTo>
                                        <a:pt x="306" y="1267"/>
                                      </a:lnTo>
                                      <a:lnTo>
                                        <a:pt x="325" y="1273"/>
                                      </a:lnTo>
                                      <a:lnTo>
                                        <a:pt x="344" y="1277"/>
                                      </a:lnTo>
                                      <a:lnTo>
                                        <a:pt x="364" y="1279"/>
                                      </a:lnTo>
                                      <a:lnTo>
                                        <a:pt x="383" y="1280"/>
                                      </a:lnTo>
                                      <a:lnTo>
                                        <a:pt x="403" y="1279"/>
                                      </a:lnTo>
                                      <a:lnTo>
                                        <a:pt x="422" y="1277"/>
                                      </a:lnTo>
                                      <a:lnTo>
                                        <a:pt x="441" y="1273"/>
                                      </a:lnTo>
                                      <a:lnTo>
                                        <a:pt x="461" y="1267"/>
                                      </a:lnTo>
                                      <a:lnTo>
                                        <a:pt x="479" y="1260"/>
                                      </a:lnTo>
                                      <a:lnTo>
                                        <a:pt x="498" y="1252"/>
                                      </a:lnTo>
                                      <a:lnTo>
                                        <a:pt x="515" y="1241"/>
                                      </a:lnTo>
                                      <a:lnTo>
                                        <a:pt x="532" y="1230"/>
                                      </a:lnTo>
                                      <a:lnTo>
                                        <a:pt x="549" y="1217"/>
                                      </a:lnTo>
                                      <a:lnTo>
                                        <a:pt x="566" y="1204"/>
                                      </a:lnTo>
                                      <a:lnTo>
                                        <a:pt x="582" y="1188"/>
                                      </a:lnTo>
                                      <a:lnTo>
                                        <a:pt x="597" y="1171"/>
                                      </a:lnTo>
                                      <a:lnTo>
                                        <a:pt x="613" y="1154"/>
                                      </a:lnTo>
                                      <a:lnTo>
                                        <a:pt x="627" y="1134"/>
                                      </a:lnTo>
                                      <a:lnTo>
                                        <a:pt x="641" y="1115"/>
                                      </a:lnTo>
                                      <a:lnTo>
                                        <a:pt x="654" y="1094"/>
                                      </a:lnTo>
                                      <a:lnTo>
                                        <a:pt x="667" y="1071"/>
                                      </a:lnTo>
                                      <a:lnTo>
                                        <a:pt x="679" y="1049"/>
                                      </a:lnTo>
                                      <a:lnTo>
                                        <a:pt x="690" y="1024"/>
                                      </a:lnTo>
                                      <a:lnTo>
                                        <a:pt x="701" y="1000"/>
                                      </a:lnTo>
                                      <a:lnTo>
                                        <a:pt x="711" y="973"/>
                                      </a:lnTo>
                                      <a:lnTo>
                                        <a:pt x="721" y="947"/>
                                      </a:lnTo>
                                      <a:lnTo>
                                        <a:pt x="729" y="919"/>
                                      </a:lnTo>
                                      <a:lnTo>
                                        <a:pt x="736" y="892"/>
                                      </a:lnTo>
                                      <a:lnTo>
                                        <a:pt x="743" y="862"/>
                                      </a:lnTo>
                                      <a:lnTo>
                                        <a:pt x="749" y="833"/>
                                      </a:lnTo>
                                      <a:lnTo>
                                        <a:pt x="754" y="803"/>
                                      </a:lnTo>
                                      <a:lnTo>
                                        <a:pt x="758" y="773"/>
                                      </a:lnTo>
                                      <a:lnTo>
                                        <a:pt x="762" y="741"/>
                                      </a:lnTo>
                                      <a:lnTo>
                                        <a:pt x="764" y="709"/>
                                      </a:lnTo>
                                      <a:lnTo>
                                        <a:pt x="765" y="677"/>
                                      </a:lnTo>
                                      <a:lnTo>
                                        <a:pt x="766" y="64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14"/>
                              <wps:cNvSpPr>
                                <a:spLocks/>
                              </wps:cNvSpPr>
                              <wps:spPr bwMode="auto">
                                <a:xfrm>
                                  <a:off x="109220" y="86360"/>
                                  <a:ext cx="15240" cy="24765"/>
                                </a:xfrm>
                                <a:custGeom>
                                  <a:avLst/>
                                  <a:gdLst>
                                    <a:gd name="T0" fmla="*/ 765 w 767"/>
                                    <a:gd name="T1" fmla="*/ 578 h 1280"/>
                                    <a:gd name="T2" fmla="*/ 754 w 767"/>
                                    <a:gd name="T3" fmla="*/ 482 h 1280"/>
                                    <a:gd name="T4" fmla="*/ 736 w 767"/>
                                    <a:gd name="T5" fmla="*/ 393 h 1280"/>
                                    <a:gd name="T6" fmla="*/ 712 w 767"/>
                                    <a:gd name="T7" fmla="*/ 309 h 1280"/>
                                    <a:gd name="T8" fmla="*/ 679 w 767"/>
                                    <a:gd name="T9" fmla="*/ 234 h 1280"/>
                                    <a:gd name="T10" fmla="*/ 641 w 767"/>
                                    <a:gd name="T11" fmla="*/ 166 h 1280"/>
                                    <a:gd name="T12" fmla="*/ 597 w 767"/>
                                    <a:gd name="T13" fmla="*/ 109 h 1280"/>
                                    <a:gd name="T14" fmla="*/ 550 w 767"/>
                                    <a:gd name="T15" fmla="*/ 64 h 1280"/>
                                    <a:gd name="T16" fmla="*/ 498 w 767"/>
                                    <a:gd name="T17" fmla="*/ 29 h 1280"/>
                                    <a:gd name="T18" fmla="*/ 442 w 767"/>
                                    <a:gd name="T19" fmla="*/ 7 h 1280"/>
                                    <a:gd name="T20" fmla="*/ 383 w 767"/>
                                    <a:gd name="T21" fmla="*/ 0 h 1280"/>
                                    <a:gd name="T22" fmla="*/ 325 w 767"/>
                                    <a:gd name="T23" fmla="*/ 7 h 1280"/>
                                    <a:gd name="T24" fmla="*/ 269 w 767"/>
                                    <a:gd name="T25" fmla="*/ 29 h 1280"/>
                                    <a:gd name="T26" fmla="*/ 217 w 767"/>
                                    <a:gd name="T27" fmla="*/ 64 h 1280"/>
                                    <a:gd name="T28" fmla="*/ 170 w 767"/>
                                    <a:gd name="T29" fmla="*/ 109 h 1280"/>
                                    <a:gd name="T30" fmla="*/ 126 w 767"/>
                                    <a:gd name="T31" fmla="*/ 166 h 1280"/>
                                    <a:gd name="T32" fmla="*/ 88 w 767"/>
                                    <a:gd name="T33" fmla="*/ 234 h 1280"/>
                                    <a:gd name="T34" fmla="*/ 55 w 767"/>
                                    <a:gd name="T35" fmla="*/ 309 h 1280"/>
                                    <a:gd name="T36" fmla="*/ 30 w 767"/>
                                    <a:gd name="T37" fmla="*/ 393 h 1280"/>
                                    <a:gd name="T38" fmla="*/ 13 w 767"/>
                                    <a:gd name="T39" fmla="*/ 482 h 1280"/>
                                    <a:gd name="T40" fmla="*/ 2 w 767"/>
                                    <a:gd name="T41" fmla="*/ 578 h 1280"/>
                                    <a:gd name="T42" fmla="*/ 0 w 767"/>
                                    <a:gd name="T43" fmla="*/ 677 h 1280"/>
                                    <a:gd name="T44" fmla="*/ 9 w 767"/>
                                    <a:gd name="T45" fmla="*/ 773 h 1280"/>
                                    <a:gd name="T46" fmla="*/ 24 w 767"/>
                                    <a:gd name="T47" fmla="*/ 862 h 1280"/>
                                    <a:gd name="T48" fmla="*/ 46 w 767"/>
                                    <a:gd name="T49" fmla="*/ 947 h 1280"/>
                                    <a:gd name="T50" fmla="*/ 76 w 767"/>
                                    <a:gd name="T51" fmla="*/ 1024 h 1280"/>
                                    <a:gd name="T52" fmla="*/ 112 w 767"/>
                                    <a:gd name="T53" fmla="*/ 1094 h 1280"/>
                                    <a:gd name="T54" fmla="*/ 154 w 767"/>
                                    <a:gd name="T55" fmla="*/ 1154 h 1280"/>
                                    <a:gd name="T56" fmla="*/ 201 w 767"/>
                                    <a:gd name="T57" fmla="*/ 1204 h 1280"/>
                                    <a:gd name="T58" fmla="*/ 252 w 767"/>
                                    <a:gd name="T59" fmla="*/ 1241 h 1280"/>
                                    <a:gd name="T60" fmla="*/ 306 w 767"/>
                                    <a:gd name="T61" fmla="*/ 1267 h 1280"/>
                                    <a:gd name="T62" fmla="*/ 364 w 767"/>
                                    <a:gd name="T63" fmla="*/ 1279 h 1280"/>
                                    <a:gd name="T64" fmla="*/ 422 w 767"/>
                                    <a:gd name="T65" fmla="*/ 1277 h 1280"/>
                                    <a:gd name="T66" fmla="*/ 479 w 767"/>
                                    <a:gd name="T67" fmla="*/ 1260 h 1280"/>
                                    <a:gd name="T68" fmla="*/ 532 w 767"/>
                                    <a:gd name="T69" fmla="*/ 1230 h 1280"/>
                                    <a:gd name="T70" fmla="*/ 582 w 767"/>
                                    <a:gd name="T71" fmla="*/ 1188 h 1280"/>
                                    <a:gd name="T72" fmla="*/ 627 w 767"/>
                                    <a:gd name="T73" fmla="*/ 1134 h 1280"/>
                                    <a:gd name="T74" fmla="*/ 667 w 767"/>
                                    <a:gd name="T75" fmla="*/ 1071 h 1280"/>
                                    <a:gd name="T76" fmla="*/ 701 w 767"/>
                                    <a:gd name="T77" fmla="*/ 1000 h 1280"/>
                                    <a:gd name="T78" fmla="*/ 729 w 767"/>
                                    <a:gd name="T79" fmla="*/ 919 h 1280"/>
                                    <a:gd name="T80" fmla="*/ 749 w 767"/>
                                    <a:gd name="T81" fmla="*/ 833 h 1280"/>
                                    <a:gd name="T82" fmla="*/ 763 w 767"/>
                                    <a:gd name="T83" fmla="*/ 741 h 1280"/>
                                    <a:gd name="T84" fmla="*/ 767 w 767"/>
                                    <a:gd name="T85" fmla="*/ 644 h 12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767" h="1280">
                                      <a:moveTo>
                                        <a:pt x="767" y="644"/>
                                      </a:moveTo>
                                      <a:lnTo>
                                        <a:pt x="766" y="611"/>
                                      </a:lnTo>
                                      <a:lnTo>
                                        <a:pt x="765" y="578"/>
                                      </a:lnTo>
                                      <a:lnTo>
                                        <a:pt x="763" y="545"/>
                                      </a:lnTo>
                                      <a:lnTo>
                                        <a:pt x="758" y="514"/>
                                      </a:lnTo>
                                      <a:lnTo>
                                        <a:pt x="754" y="482"/>
                                      </a:lnTo>
                                      <a:lnTo>
                                        <a:pt x="749" y="452"/>
                                      </a:lnTo>
                                      <a:lnTo>
                                        <a:pt x="743" y="422"/>
                                      </a:lnTo>
                                      <a:lnTo>
                                        <a:pt x="736" y="393"/>
                                      </a:lnTo>
                                      <a:lnTo>
                                        <a:pt x="729" y="364"/>
                                      </a:lnTo>
                                      <a:lnTo>
                                        <a:pt x="721" y="337"/>
                                      </a:lnTo>
                                      <a:lnTo>
                                        <a:pt x="712" y="309"/>
                                      </a:lnTo>
                                      <a:lnTo>
                                        <a:pt x="701" y="283"/>
                                      </a:lnTo>
                                      <a:lnTo>
                                        <a:pt x="690" y="258"/>
                                      </a:lnTo>
                                      <a:lnTo>
                                        <a:pt x="679" y="234"/>
                                      </a:lnTo>
                                      <a:lnTo>
                                        <a:pt x="667" y="210"/>
                                      </a:lnTo>
                                      <a:lnTo>
                                        <a:pt x="655" y="188"/>
                                      </a:lnTo>
                                      <a:lnTo>
                                        <a:pt x="641" y="166"/>
                                      </a:lnTo>
                                      <a:lnTo>
                                        <a:pt x="627" y="146"/>
                                      </a:lnTo>
                                      <a:lnTo>
                                        <a:pt x="613" y="128"/>
                                      </a:lnTo>
                                      <a:lnTo>
                                        <a:pt x="597" y="109"/>
                                      </a:lnTo>
                                      <a:lnTo>
                                        <a:pt x="582" y="93"/>
                                      </a:lnTo>
                                      <a:lnTo>
                                        <a:pt x="566" y="78"/>
                                      </a:lnTo>
                                      <a:lnTo>
                                        <a:pt x="550" y="64"/>
                                      </a:lnTo>
                                      <a:lnTo>
                                        <a:pt x="532" y="50"/>
                                      </a:lnTo>
                                      <a:lnTo>
                                        <a:pt x="515" y="39"/>
                                      </a:lnTo>
                                      <a:lnTo>
                                        <a:pt x="498" y="29"/>
                                      </a:lnTo>
                                      <a:lnTo>
                                        <a:pt x="479" y="21"/>
                                      </a:lnTo>
                                      <a:lnTo>
                                        <a:pt x="461" y="14"/>
                                      </a:lnTo>
                                      <a:lnTo>
                                        <a:pt x="442" y="7"/>
                                      </a:lnTo>
                                      <a:lnTo>
                                        <a:pt x="422" y="3"/>
                                      </a:lnTo>
                                      <a:lnTo>
                                        <a:pt x="403" y="1"/>
                                      </a:lnTo>
                                      <a:lnTo>
                                        <a:pt x="383" y="0"/>
                                      </a:lnTo>
                                      <a:lnTo>
                                        <a:pt x="364" y="1"/>
                                      </a:lnTo>
                                      <a:lnTo>
                                        <a:pt x="344" y="3"/>
                                      </a:lnTo>
                                      <a:lnTo>
                                        <a:pt x="325" y="7"/>
                                      </a:lnTo>
                                      <a:lnTo>
                                        <a:pt x="306" y="14"/>
                                      </a:lnTo>
                                      <a:lnTo>
                                        <a:pt x="288" y="21"/>
                                      </a:lnTo>
                                      <a:lnTo>
                                        <a:pt x="269" y="29"/>
                                      </a:lnTo>
                                      <a:lnTo>
                                        <a:pt x="252" y="39"/>
                                      </a:lnTo>
                                      <a:lnTo>
                                        <a:pt x="234" y="50"/>
                                      </a:lnTo>
                                      <a:lnTo>
                                        <a:pt x="217" y="64"/>
                                      </a:lnTo>
                                      <a:lnTo>
                                        <a:pt x="201" y="78"/>
                                      </a:lnTo>
                                      <a:lnTo>
                                        <a:pt x="185" y="93"/>
                                      </a:lnTo>
                                      <a:lnTo>
                                        <a:pt x="170" y="109"/>
                                      </a:lnTo>
                                      <a:lnTo>
                                        <a:pt x="154" y="128"/>
                                      </a:lnTo>
                                      <a:lnTo>
                                        <a:pt x="140" y="146"/>
                                      </a:lnTo>
                                      <a:lnTo>
                                        <a:pt x="126" y="166"/>
                                      </a:lnTo>
                                      <a:lnTo>
                                        <a:pt x="112" y="188"/>
                                      </a:lnTo>
                                      <a:lnTo>
                                        <a:pt x="100" y="210"/>
                                      </a:lnTo>
                                      <a:lnTo>
                                        <a:pt x="88" y="234"/>
                                      </a:lnTo>
                                      <a:lnTo>
                                        <a:pt x="76" y="258"/>
                                      </a:lnTo>
                                      <a:lnTo>
                                        <a:pt x="66" y="283"/>
                                      </a:lnTo>
                                      <a:lnTo>
                                        <a:pt x="55" y="309"/>
                                      </a:lnTo>
                                      <a:lnTo>
                                        <a:pt x="46" y="337"/>
                                      </a:lnTo>
                                      <a:lnTo>
                                        <a:pt x="38" y="364"/>
                                      </a:lnTo>
                                      <a:lnTo>
                                        <a:pt x="30" y="393"/>
                                      </a:lnTo>
                                      <a:lnTo>
                                        <a:pt x="24" y="422"/>
                                      </a:lnTo>
                                      <a:lnTo>
                                        <a:pt x="18" y="452"/>
                                      </a:lnTo>
                                      <a:lnTo>
                                        <a:pt x="13" y="482"/>
                                      </a:lnTo>
                                      <a:lnTo>
                                        <a:pt x="9" y="514"/>
                                      </a:lnTo>
                                      <a:lnTo>
                                        <a:pt x="4" y="545"/>
                                      </a:lnTo>
                                      <a:lnTo>
                                        <a:pt x="2" y="578"/>
                                      </a:lnTo>
                                      <a:lnTo>
                                        <a:pt x="0" y="611"/>
                                      </a:lnTo>
                                      <a:lnTo>
                                        <a:pt x="0" y="644"/>
                                      </a:lnTo>
                                      <a:lnTo>
                                        <a:pt x="0" y="677"/>
                                      </a:lnTo>
                                      <a:lnTo>
                                        <a:pt x="2" y="709"/>
                                      </a:lnTo>
                                      <a:lnTo>
                                        <a:pt x="4" y="741"/>
                                      </a:lnTo>
                                      <a:lnTo>
                                        <a:pt x="9" y="773"/>
                                      </a:lnTo>
                                      <a:lnTo>
                                        <a:pt x="13" y="803"/>
                                      </a:lnTo>
                                      <a:lnTo>
                                        <a:pt x="18" y="833"/>
                                      </a:lnTo>
                                      <a:lnTo>
                                        <a:pt x="24" y="862"/>
                                      </a:lnTo>
                                      <a:lnTo>
                                        <a:pt x="30" y="892"/>
                                      </a:lnTo>
                                      <a:lnTo>
                                        <a:pt x="38" y="919"/>
                                      </a:lnTo>
                                      <a:lnTo>
                                        <a:pt x="46" y="947"/>
                                      </a:lnTo>
                                      <a:lnTo>
                                        <a:pt x="55" y="973"/>
                                      </a:lnTo>
                                      <a:lnTo>
                                        <a:pt x="66" y="1000"/>
                                      </a:lnTo>
                                      <a:lnTo>
                                        <a:pt x="76" y="1024"/>
                                      </a:lnTo>
                                      <a:lnTo>
                                        <a:pt x="88" y="1049"/>
                                      </a:lnTo>
                                      <a:lnTo>
                                        <a:pt x="100" y="1071"/>
                                      </a:lnTo>
                                      <a:lnTo>
                                        <a:pt x="112" y="1094"/>
                                      </a:lnTo>
                                      <a:lnTo>
                                        <a:pt x="126" y="1115"/>
                                      </a:lnTo>
                                      <a:lnTo>
                                        <a:pt x="140" y="1134"/>
                                      </a:lnTo>
                                      <a:lnTo>
                                        <a:pt x="154" y="1154"/>
                                      </a:lnTo>
                                      <a:lnTo>
                                        <a:pt x="170" y="1171"/>
                                      </a:lnTo>
                                      <a:lnTo>
                                        <a:pt x="185" y="1188"/>
                                      </a:lnTo>
                                      <a:lnTo>
                                        <a:pt x="201" y="1204"/>
                                      </a:lnTo>
                                      <a:lnTo>
                                        <a:pt x="217" y="1217"/>
                                      </a:lnTo>
                                      <a:lnTo>
                                        <a:pt x="234" y="1230"/>
                                      </a:lnTo>
                                      <a:lnTo>
                                        <a:pt x="252" y="1241"/>
                                      </a:lnTo>
                                      <a:lnTo>
                                        <a:pt x="269" y="1252"/>
                                      </a:lnTo>
                                      <a:lnTo>
                                        <a:pt x="288" y="1260"/>
                                      </a:lnTo>
                                      <a:lnTo>
                                        <a:pt x="306" y="1267"/>
                                      </a:lnTo>
                                      <a:lnTo>
                                        <a:pt x="325" y="1273"/>
                                      </a:lnTo>
                                      <a:lnTo>
                                        <a:pt x="344" y="1277"/>
                                      </a:lnTo>
                                      <a:lnTo>
                                        <a:pt x="364" y="1279"/>
                                      </a:lnTo>
                                      <a:lnTo>
                                        <a:pt x="383" y="1280"/>
                                      </a:lnTo>
                                      <a:lnTo>
                                        <a:pt x="403" y="1279"/>
                                      </a:lnTo>
                                      <a:lnTo>
                                        <a:pt x="422" y="1277"/>
                                      </a:lnTo>
                                      <a:lnTo>
                                        <a:pt x="442" y="1273"/>
                                      </a:lnTo>
                                      <a:lnTo>
                                        <a:pt x="461" y="1267"/>
                                      </a:lnTo>
                                      <a:lnTo>
                                        <a:pt x="479" y="1260"/>
                                      </a:lnTo>
                                      <a:lnTo>
                                        <a:pt x="498" y="1252"/>
                                      </a:lnTo>
                                      <a:lnTo>
                                        <a:pt x="515" y="1241"/>
                                      </a:lnTo>
                                      <a:lnTo>
                                        <a:pt x="532" y="1230"/>
                                      </a:lnTo>
                                      <a:lnTo>
                                        <a:pt x="550" y="1217"/>
                                      </a:lnTo>
                                      <a:lnTo>
                                        <a:pt x="566" y="1204"/>
                                      </a:lnTo>
                                      <a:lnTo>
                                        <a:pt x="582" y="1188"/>
                                      </a:lnTo>
                                      <a:lnTo>
                                        <a:pt x="597" y="1171"/>
                                      </a:lnTo>
                                      <a:lnTo>
                                        <a:pt x="613" y="1154"/>
                                      </a:lnTo>
                                      <a:lnTo>
                                        <a:pt x="627" y="1134"/>
                                      </a:lnTo>
                                      <a:lnTo>
                                        <a:pt x="641" y="1115"/>
                                      </a:lnTo>
                                      <a:lnTo>
                                        <a:pt x="655" y="1094"/>
                                      </a:lnTo>
                                      <a:lnTo>
                                        <a:pt x="667" y="1071"/>
                                      </a:lnTo>
                                      <a:lnTo>
                                        <a:pt x="679" y="1049"/>
                                      </a:lnTo>
                                      <a:lnTo>
                                        <a:pt x="690" y="1024"/>
                                      </a:lnTo>
                                      <a:lnTo>
                                        <a:pt x="701" y="1000"/>
                                      </a:lnTo>
                                      <a:lnTo>
                                        <a:pt x="712" y="973"/>
                                      </a:lnTo>
                                      <a:lnTo>
                                        <a:pt x="721" y="947"/>
                                      </a:lnTo>
                                      <a:lnTo>
                                        <a:pt x="729" y="919"/>
                                      </a:lnTo>
                                      <a:lnTo>
                                        <a:pt x="736" y="892"/>
                                      </a:lnTo>
                                      <a:lnTo>
                                        <a:pt x="743" y="862"/>
                                      </a:lnTo>
                                      <a:lnTo>
                                        <a:pt x="749" y="833"/>
                                      </a:lnTo>
                                      <a:lnTo>
                                        <a:pt x="754" y="803"/>
                                      </a:lnTo>
                                      <a:lnTo>
                                        <a:pt x="758" y="773"/>
                                      </a:lnTo>
                                      <a:lnTo>
                                        <a:pt x="763" y="741"/>
                                      </a:lnTo>
                                      <a:lnTo>
                                        <a:pt x="765" y="709"/>
                                      </a:lnTo>
                                      <a:lnTo>
                                        <a:pt x="766" y="677"/>
                                      </a:lnTo>
                                      <a:lnTo>
                                        <a:pt x="767" y="64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Straight Connector 88"/>
                              <wps:cNvCnPr/>
                              <wps:spPr>
                                <a:xfrm flipV="1">
                                  <a:off x="63019" y="187963"/>
                                  <a:ext cx="193579" cy="4676"/>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779D96C" id="Group 78" o:spid="_x0000_s1026" style="position:absolute;margin-left:0;margin-top:.25pt;width:20.2pt;height:18.9pt;z-index:251663360;mso-width-relative:margin;mso-height-relative:margin" coordsize="313690,313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">
                      <v:shape id="Freeform 5" o:spid="_x0000_s1027" style="position:absolute;width:313690;height:313690;visibility:visible;mso-wrap-style:square;v-text-anchor:top" coordsize="16302,163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QIMEA&#10;AADbAAAADwAAAGRycy9kb3ducmV2LnhtbESPQYvCMBSE74L/ITzBm6Z6sFqNsgqKV7UevD2aZ1u2&#10;eSlNtNVfbxYWPA4z8w2z2nSmEk9qXGlZwWQcgSDOrC45V5Be9qM5COeRNVaWScGLHGzW/d4KE21b&#10;PtHz7HMRIOwSVFB4XydSuqwgg25sa+Lg3W1j0AfZ5FI32Aa4qeQ0imbSYMlhocCadgVlv+eHUbCN&#10;roc4bg8s35dbZd+v1LtHqtRw0P0sQXjq/Df83z5qBfEC/r6EHyDX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fkCDBAAAA2wAAAA8AAAAAAAAAAAAAAAAAmAIAAGRycy9kb3du&#10;cmV2LnhtbFBLBQYAAAAABAAEAPUAAACGAwAAAAA=&#10;" path="m16302,8151r-10,-420l16260,7317r-52,-409l16136,6507r-91,-395l15935,5725r-128,-379l15661,4976r-163,-362l15318,4263r-197,-341l14909,3592r-227,-320l14439,2964r-255,-296l13914,2385r-283,-270l13335,1859r-309,-241l12707,1391r-331,-212l12035,982,11683,803,11323,640,10953,494,10574,366,10188,257,9793,165,9392,94,8984,42,8570,10,8151,,7732,10,7318,42,6910,94r-401,71l6114,257,5728,366,5349,494,4979,640,4619,803,4267,982r-341,197l3595,1391r-320,227l2967,1859r-296,256l2388,2385r-270,283l1863,2964r-243,308l1393,3592r-212,330l984,4263,804,4614,641,4976,495,5346,367,5725,257,6112r-91,395l94,6908,42,7317,10,7731,,8151r10,419l42,8984r52,408l166,9793r91,395l367,10574r128,379l641,11323r163,360l984,12035r197,341l1393,12707r227,320l1863,13335r255,296l2388,13914r283,270l2967,14439r308,243l3595,14909r331,212l4267,15318r352,180l4979,15661r370,146l5728,15935r386,110l6509,16136r401,72l7318,16260r414,32l8151,16302r419,-10l8984,16260r408,-52l9793,16136r395,-91l10574,15935r379,-128l11323,15661r360,-163l12035,15318r341,-197l12707,14909r319,-227l13335,14439r296,-255l13914,13914r270,-283l14439,13335r243,-308l14909,12707r212,-331l15318,12035r180,-352l15661,11323r146,-370l15935,10574r110,-386l16136,9793r72,-401l16260,8984r32,-414l16302,8151xe" fillcolor="#fcd900" stroked="f">
                        <v:path arrowok="t" o:connecttype="custom" o:connectlocs="312882,140797;308745,117610;301356,95750;290965,75469;277841,57035;262293,40698;244513,26766;224809,15452;203469,7043;180725,1809;156845,0;132965,1809;110221,7043;88881,15452;69177,26766;51397,40698;35849,57035;22725,75469;12334,95750;4945,117610;808,140797;192,164908;3194,188441;9525,210762;18935,231583;31173,250671;45951,267739;63019,282517;82107,294755;102928,304165;125249,310496;148782,313498;172874,312882;196042,308745;217882,301356;238144,290965;256598,277841;272935,262293;286885,244513;298219,224809;306628,203469;311881,180725;313690,156845" o:connectangles="0,0,0,0,0,0,0,0,0,0,0,0,0,0,0,0,0,0,0,0,0,0,0,0,0,0,0,0,0,0,0,0,0,0,0,0,0,0,0,0,0,0,0"/>
                      </v:shape>
                      <v:shape id="Freeform 6" o:spid="_x0000_s1028" style="position:absolute;left:18415;top:156845;width:276860;height:138430;visibility:visible;mso-wrap-style:square;v-text-anchor:top" coordsize="14378,71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" path="m,l9,370,36,735r46,359l146,1449r80,347l323,2138r113,334l565,2798r144,319l868,3426r173,301l1228,4019r200,282l1641,4573r226,261l2106,5083r249,239l2616,5548r272,213l3170,5961r292,187l3763,6321r309,159l4391,6624r326,129l5051,6866r342,97l5740,7043r355,64l6454,7153r365,27l7189,7189r370,-9l7924,7153r359,-46l8638,7043r347,-80l9327,6866r334,-113l9987,6624r319,-144l10615,6321r301,-173l11208,5961r282,-200l11762,5548r261,-226l12272,5083r239,-249l12736,4573r214,-272l13150,4019r187,-292l13510,3426r159,-309l13813,2798r129,-326l14055,2138r97,-342l14232,1449r64,-355l14342,735r27,-365l14378,r-1,15l14374,58r-6,69l14357,221r-18,116l14315,475r-33,156l14240,804r-53,187l14122,1193r-78,212l13951,1627r-108,230l13718,2092r-143,239l13413,2572r-182,240l13026,3052r-226,235l12548,3516r-276,222l11970,3950r-331,202l11280,4339r-389,174l10470,4668r-454,138l9530,4922r-521,94l8450,5085r-595,44l7222,5143r-634,-14l5992,5085r-559,-69l4911,4922,4422,4806,3967,4668,3544,4513,3153,4339,2792,4152,2458,3950,2153,3738,1874,3516,1620,3287,1390,3052,1183,2812,997,2572,832,2331,687,2092,558,1857,447,1627,352,1405,271,1193,204,991,149,804,104,631,69,475,43,337,24,221,12,127,4,58,1,15,,xe" fillcolor="#f9c800" stroked="f">
                        <v:path arrowok="t" o:connecttype="custom" o:connectlocs="693,14153;4352,34583;10880,53878;20045,71766;31599,88057;45347,102479;61041,114784;78410,124778;97261,132210;117364,136851;138430,138430;159496,136851;179599,132210;198450,124778;215819,114784;231513,102479;245242,88057;256815,71766;265980,53878;272508,34583;276167,14153;276841,289;276456,4256;275011,12150;271931,22972;266558,35758;258278,49526;246474,63294;230492,76060;209715,86901;183508,94777;151254,98763;115381,97916;85149,92543;60714,83551;41458,71978;26766,58769;16021,44885;8607,31329;3928,19083;1329,9147;231,2445;0,0" o:connectangles="0,0,0,0,0,0,0,0,0,0,0,0,0,0,0,0,0,0,0,0,0,0,0,0,0,0,0,0,0,0,0,0,0,0,0,0,0,0,0,0,0,0,0"/>
                      </v:shape>
                      <v:shape id="Freeform 7" o:spid="_x0000_s1029" style="position:absolute;left:98425;top:81915;width:31750;height:57785;visibility:visible;mso-wrap-style:square;v-text-anchor:top" coordsize="1654,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E6aMQA&#10;AADbAAAADwAAAGRycy9kb3ducmV2LnhtbESPQWvCQBSE70L/w/IK3nSjBZHoKiqIRZFiqoi3Z/aZ&#10;BLNvY3bV9N93C0KPw8x8w4ynjSnFg2pXWFbQ60YgiFOrC84U7L+XnSEI55E1lpZJwQ85mE7eWmOM&#10;tX3yjh6Jz0SAsItRQe59FUvp0pwMuq6tiIN3sbVBH2SdSV3jM8BNKftRNJAGCw4LOVa0yCm9Jnej&#10;YP1RrJL54bg9nps5n9h+baLbRan2ezMbgfDU+P/wq/2pFQx78Pcl/AA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hOmjEAAAA2wAAAA8AAAAAAAAAAAAAAAAAmAIAAGRycy9k&#10;b3ducmV2LnhtbFBLBQYAAAAABAAEAPUAAACJAwAAAAA=&#10;" path="m1654,1500r-1,-78l1650,1346r-5,-76l1638,1196r-9,-72l1618,1052r-13,-69l1590,915r-17,-66l1556,783r-21,-63l1514,660r-24,-59l1466,544r-25,-54l1413,438r-29,-50l1354,341r-32,-44l1291,256r-35,-40l1221,180r-35,-32l1149,117,1111,91,1073,67,1033,47,992,30,950,17,909,8,866,2,823,,780,2,739,8r-41,9l657,30,616,47,578,67,539,91r-37,26l465,148r-35,32l395,216r-33,40l330,297r-32,44l269,388r-29,50l213,490r-26,54l163,601r-24,59l119,720,99,783,80,849,64,915,50,983r-13,69l25,1124r-9,72l9,1270r-5,76l1,1422,,1500r1,76l4,1652r5,75l16,1800r9,73l37,1943r13,69l64,2080r16,67l99,2211r20,62l139,2333r24,59l187,2448r26,54l240,2554r29,50l298,2651r32,44l362,2737r33,38l430,2811r35,34l502,2874r37,27l578,2924r38,20l657,2961r41,13l739,2983r41,6l823,2991r43,-2l909,2983r41,-9l992,2961r41,-17l1073,2924r38,-23l1149,2874r37,-29l1221,2811r35,-36l1291,2737r31,-42l1354,2651r30,-47l1413,2554r28,-52l1466,2448r24,-56l1514,2333r21,-60l1556,2211r17,-64l1590,2080r15,-68l1618,1943r11,-70l1638,1800r7,-73l1650,1652r3,-76l1654,1500xe" fillcolor="#1f1a17" stroked="f">
                        <v:path arrowok="t" o:connecttype="custom" o:connectlocs="31673,26004;31270,21715;30521,17677;29466,13910;28141,10510;26567,7496;24782,4946;22766,2859;20597,1294;18236,328;15798,0;13399,328;11095,1294;8926,2859;6949,4946;5164,7496;3590,10510;2284,13910;1229,17677;480,21715;77,26004;19,30448;307,34775;960,38871;1900,42716;3129,46213;4607,49342;6335,52066;8254,54307;10347,56046;12612,57205;14973,57746;17449,57630;19829,56877;22056,55525;24110,53612;25991,51216;27661,48338;29063,45073;30195,41479;31059,37538;31577,33365;31750,28979" o:connectangles="0,0,0,0,0,0,0,0,0,0,0,0,0,0,0,0,0,0,0,0,0,0,0,0,0,0,0,0,0,0,0,0,0,0,0,0,0,0,0,0,0,0,0"/>
                      </v:shape>
                      <v:shape id="Freeform 8" o:spid="_x0000_s1030" style="position:absolute;left:183515;top:81915;width:31750;height:57785;visibility:visible;mso-wrap-style:square;v-text-anchor:top" coordsize="1662,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Kb18AA&#10;AADbAAAADwAAAGRycy9kb3ducmV2LnhtbESPQYvCMBSE74L/ITzBm6b1IKVrlFUQ9agren00b5uu&#10;zUtpYq3++s3CgsdhZr5hFqve1qKj1leOFaTTBARx4XTFpYLz13aSgfABWWPtmBQ8ycNqORwsMNfu&#10;wUfqTqEUEcI+RwUmhCaX0heGLPqpa4ij9+1aiyHKtpS6xUeE21rOkmQuLVYcFww2tDFU3E53q4Be&#10;P5d6h527rrUx2Y3TA3Kq1HjUf36ACNSHd/i/vdcKshn8fYk/QC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SKb18AAAADbAAAADwAAAAAAAAAAAAAAAACYAgAAZHJzL2Rvd25y&#10;ZXYueG1sUEsFBgAAAAAEAAQA9QAAAIUDAAAAAA==&#10;" path="m,1500r1,-78l4,1346r5,-76l16,1196r9,-72l36,1052,49,983,64,915,80,849,98,783r21,-63l140,660r23,-59l188,544r25,-54l241,438r29,-50l300,341r31,-44l363,256r34,-40l433,180r35,-32l505,117,543,91,581,67,621,47,662,30,703,17,745,8,787,2,831,r43,2l915,8r42,9l998,30r40,17l1077,67r38,24l1153,117r38,31l1226,180r35,36l1295,256r32,41l1359,341r30,47l1418,438r27,52l1472,544r24,57l1520,660r21,60l1561,783r19,66l1596,915r15,68l1625,1052r11,72l1645,1196r7,74l1658,1346r3,76l1662,1500r-1,76l1658,1652r-6,75l1645,1800r-9,73l1625,1943r-14,69l1596,2080r-16,67l1561,2211r-20,62l1520,2333r-24,59l1472,2448r-27,54l1418,2554r-29,50l1359,2651r-32,44l1295,2737r-34,38l1226,2811r-35,34l1153,2874r-38,27l1077,2924r-39,20l998,2961r-41,13l915,2983r-41,6l831,2991r-44,-2l745,2983r-42,-9l662,2961r-41,-17l581,2924r-38,-23l505,2874r-37,-29l433,2811r-36,-36l363,2737r-32,-42l300,2651r-30,-47l241,2554r-28,-52l188,2448r-25,-56l140,2333r-21,-60l98,2211,80,2147,64,2080,49,2012,36,1943,25,1873r-9,-73l9,1727,4,1652,1,1576,,1500xe" fillcolor="#1f1a17" stroked="f">
                        <v:path arrowok="t" o:connecttype="custom" o:connectlocs="76,26004;478,21715;1223,17677;2273,13910;3591,10510;5158,7496;6935,4946;8940,2859;11099,1294;13430,328;15875,0;18282,328;20574,1294;22752,2859;24739,4946;26535,7496;28120,10510;29438,13910;30489,17677;31253,21715;31674,26004;31731,30448;31425,34775;30776,38871;29821,42716;28579,46213;27089,49342;25350,52066;23421,54307;21300,56046;19065,57205;16696,57746;14232,57630;11863,56877;9647,55525;7584,53612;5731,51216;4069,48338;2674,45073;1528,41479;688,37538;172,33365;0,28979" o:connectangles="0,0,0,0,0,0,0,0,0,0,0,0,0,0,0,0,0,0,0,0,0,0,0,0,0,0,0,0,0,0,0,0,0,0,0,0,0,0,0,0,0,0,0"/>
                      </v:shape>
                      <v:shape id="Freeform 9" o:spid="_x0000_s1031" style="position:absolute;left:90170;top:51435;width:45720;height:14605;visibility:visible;mso-wrap-style:square;v-text-anchor:top" coordsize="2356,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ZRlb4A&#10;AADbAAAADwAAAGRycy9kb3ducmV2LnhtbESPzQrCMBCE74LvEFbwpqmKItUoIoh6Efy7L83aFptN&#10;aVKtPr0RBI/DzHzDzJeNKcSDKpdbVjDoRyCIE6tzThVczpveFITzyBoLy6TgRQ6Wi3ZrjrG2Tz7S&#10;4+RTESDsYlSQeV/GUrokI4Oub0vi4N1sZdAHWaVSV/gMcFPIYRRNpMGcw0KGJa0zSu6n2ig4XMeT&#10;t0Xj7vXlltdmeyW9HyjV7TSrGQhPjf+Hf+2dVjAdwfdL+AFy8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ImUZW+AAAA2wAAAA8AAAAAAAAAAAAAAAAAmAIAAGRycy9kb3ducmV2&#10;LnhtbFBLBQYAAAAABAAEAPUAAACDAwAAAAA=&#10;" path="m2356,698r-32,-71l2286,559r-44,-66l2190,430r-58,-58l2070,316r-67,-51l1932,217r-77,-44l1776,135r-83,-35l1608,71,1520,46,1430,26,1340,11,1248,3,1155,r-92,3l971,14,879,29,789,51,700,80r-87,36l530,159r-82,51l371,268r-75,66l227,408r-65,82l103,581,48,680,,788r15,-8l60,756,92,740r38,-18l175,701r51,-22l282,655r60,-24l409,607r70,-26l553,557r79,-24l713,511r86,-22l886,470r92,-16l1071,440r95,-11l1263,422r98,-3l1461,421r100,6l1662,438r101,18l1863,478r101,30l2064,544r99,44l2260,639r96,59xe" fillcolor="#1f1a17" stroked="f">
                        <v:path arrowok="t" o:connecttype="custom" o:connectlocs="45720,12937;45099,11621;44362,10361;43508,9137;42499,7970;41373,6895;40170,5857;38870,4912;37492,4022;35998,3206;34465,2502;32854,1853;31204,1316;29497,853;27750,482;26004,204;24218,56;22414,0;20628,56;18843,259;17058,537;15311,945;13584,1483;11896,2150;10285,2947;8694,3892;7200,4967;5744,6190;4405,7562;3144,9082;1999,10768;931,12603;0,14605;291,14457;1164,14012;1785,13715;2523,13382;3396,12993;4386,12585;5472,12140;6637,11695;7937,11250;9295,10768;10731,10324;12264,9879;13836,9471;15505,9063;17194,8711;18979,8415;20784,8155;22627,7951;24509,7821;26411,7766;28352,7803;30292,7914;32252,8118;34212,8452;36153,8859;38113,9415;40054,10083;41975,10898;43857,11843;45720,12937" o:connectangles="0,0,0,0,0,0,0,0,0,0,0,0,0,0,0,0,0,0,0,0,0,0,0,0,0,0,0,0,0,0,0,0,0,0,0,0,0,0,0,0,0,0,0,0,0,0,0,0,0,0,0,0,0,0,0,0,0,0,0,0,0,0,0"/>
                      </v:shape>
                      <v:shape id="Freeform 10" o:spid="_x0000_s1032" style="position:absolute;left:178435;top:51435;width:44450;height:14605;visibility:visible;mso-wrap-style:square;v-text-anchor:top" coordsize="2339,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LTssQA&#10;AADbAAAADwAAAGRycy9kb3ducmV2LnhtbESP3WoCMRSE7wu+QzhCb6Rm/UF0axQVRa9KtT7AYXO6&#10;G92cLJtUV5/eCEIvh5n5hpnOG1uKC9XeOFbQ6yYgiDOnDecKjj+bjzEIH5A1lo5JwY08zGettymm&#10;2l15T5dDyEWEsE9RQRFClUrps4Is+q6riKP362qLIco6l7rGa4TbUvaTZCQtGo4LBVa0Kig7H/6s&#10;AlP2ciN5u/36XnduS5+dJmFwV+q93Sw+QQRqwn/41d5pBeMhPL/EH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3i07LEAAAA2wAAAA8AAAAAAAAAAAAAAAAAmAIAAGRycy9k&#10;b3ducmV2LnhtbFBLBQYAAAAABAAEAPUAAACJAwAAAAA=&#10;" path="m,698l30,627,68,559r44,-66l163,430r56,-58l281,316r67,-51l419,217r76,-44l573,135r83,-35l740,71,828,46,917,26r90,-15l1099,3,1191,r92,3l1375,14r91,15l1556,51r88,29l1731,116r83,43l1895,210r77,58l2045,334r70,74l2179,490r59,91l2291,680r48,108l2324,780r-44,-24l2247,740r-39,-18l2165,701r-50,-22l2059,655r-60,-24l1932,607r-69,-26l1789,557r-78,-24l1630,511r-85,-22l1458,470r-91,-16l1275,440r-95,-11l1084,422r-98,-3l887,421r-99,6l688,438,587,456r-99,22l388,508r-99,36l191,588,94,639,,698xe" fillcolor="#1f1a17" stroked="f">
                        <v:path arrowok="t" o:connecttype="custom" o:connectlocs="0,12937;570,11621;1292,10361;2128,9137;3098,7970;4162,6895;5340,5857;6613,4912;7963,4022;9407,3206;10889,2502;12467,1853;14063,1316;15735,853;17427,482;19137,204;20885,56;22634,0;24382,56;26130,259;27860,537;29570,945;31242,1483;32896,2150;34473,2947;36012,3892;37476,4967;38863,6190;40193,7562;41409,9082;42531,10768;43538,12603;44450,14605;44165,14457;43329,14012;42702,13715;41960,13382;41143,12993;40193,12585;39129,12140;37989,11695;36715,11250;35404,10768;33998,10324;32516,9879;30976,9471;29361,9063;27708,8711;25978,8415;24230,8155;22425,7951;20600,7821;18738,7766;16856,7803;14975,7914;13075,8118;11155,8452;9274,8859;7373,9415;5492,10083;3630,10898;1786,11843;0,12937" o:connectangles="0,0,0,0,0,0,0,0,0,0,0,0,0,0,0,0,0,0,0,0,0,0,0,0,0,0,0,0,0,0,0,0,0,0,0,0,0,0,0,0,0,0,0,0,0,0,0,0,0,0,0,0,0,0,0,0,0,0,0,0,0,0,0"/>
                      </v:shape>
                      <v:shape id="Freeform 11" o:spid="_x0000_s1033" style="position:absolute;left:154940;top:10795;width:132080;height:78740;visibility:visible;mso-wrap-style:square;v-text-anchor:top" coordsize="6847,40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vNocIA&#10;AADbAAAADwAAAGRycy9kb3ducmV2LnhtbESPwWrDMBBE74X8g9hAL6WRW6gxjuUQAqa51knvi7Sx&#10;TayVsRTbyddXhUKPw8y8YYrdYnsx0eg7xwreNgkIYu1Mx42C86l6zUD4gGywd0wK7uRhV66eCsyN&#10;m/mLpjo0IkLY56igDWHIpfS6JYt+4wbi6F3caDFEOTbSjDhHuO3le5Kk0mLHcaHFgQ4t6Wt9swr0&#10;cOirbEnd936qPhP9mN3LY1bqeb3styACLeE//Nc+GgXZB/x+iT9Al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i82hwgAAANsAAAAPAAAAAAAAAAAAAAAAAJgCAABkcnMvZG93&#10;bnJldi54bWxQSwUGAAAAAAQABAD1AAAAhwMAAAAA&#10;" path="m,6l385,,762,21r367,43l1488,128r348,83l2175,313r330,119l2823,566r309,147l3430,872r287,169l3993,1218r265,184l4512,1592r241,194l4982,1981r218,197l5405,2372r192,193l5776,2753r167,183l6096,3111r140,165l6362,3432r112,143l6571,3704r83,113l6724,3914r91,135l6847,4097r-41,-40l6686,3943r-87,-82l6494,3764,6373,3653,6236,3530,6083,3396,5916,3252,5734,3099,5540,2938,5334,2771,5115,2599,4886,2423,4646,2244,4397,2064,4139,1883,3873,1703,3599,1526,3319,1352,3033,1182,2741,1018,2445,861,2146,713,1842,574,1538,446,1230,329,922,226,615,136,307,63,,6xe" fillcolor="#feee65" stroked="f">
                        <v:path arrowok="t" o:connecttype="custom" o:connectlocs="0,115;7427,0;14699,404;21779,1230;28704,2460;35417,4055;41956,6016;48322,8303;54456,10878;60417,13703;66165,16759;71702,20007;77026,23409;82138,26945;87037,30597;91686,34325;96104,38073;100309,41859;104264,45587;107967,49297;111420,52910;114642,56427;117593,59790;120294,62961;122724,65959;124885,68708;126756,71187;128357,73359;129707,75223;131463,77817;132080,78740;131289,77971;128974,75780;127296,74204;125271,72340;122936,70207;120294,67843;117342,65268;114121,62500;110610,59559;106868,56465;102894,53256;98669,49950;94252,46567;89622,43127;84819,39668;79842,36189;74711,32730;69425,29328;64024,25984;58507,22717;52874,19565;47165,16548;41397,13703;35533,11032;29668,8572;23727,6323;17786,4343;11863,2614;5922,1211;0,115" o:connectangles="0,0,0,0,0,0,0,0,0,0,0,0,0,0,0,0,0,0,0,0,0,0,0,0,0,0,0,0,0,0,0,0,0,0,0,0,0,0,0,0,0,0,0,0,0,0,0,0,0,0,0,0,0,0,0,0,0,0,0,0,0"/>
                      </v:shape>
                      <v:shape id="Freeform 13" o:spid="_x0000_s1034" style="position:absolute;left:195580;top:86360;width:14605;height:24765;visibility:visible;mso-wrap-style:square;v-text-anchor:top" coordsize="766,1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HOlcIA&#10;AADbAAAADwAAAGRycy9kb3ducmV2LnhtbESP3YrCMBSE74V9h3AWvJE1dcFSqlGWlVXv/NsHODTH&#10;tticlCTW+vZGELwcZuYbZr7sTSM6cr62rGAyTkAQF1bXXCr4P/19ZSB8QNbYWCYFd/KwXHwM5phr&#10;e+MDdcdQighhn6OCKoQ2l9IXFRn0Y9sSR+9sncEQpSuldniLcNPI7yRJpcGa40KFLf1WVFyOV6Ng&#10;ddbdbjvdj2SxXo3WO2c2aW+UGn72PzMQgfrwDr/aW60gS+H5Jf4A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oc6VwgAAANsAAAAPAAAAAAAAAAAAAAAAAJgCAABkcnMvZG93&#10;bnJldi54bWxQSwUGAAAAAAQABAD1AAAAhwMAAAAA&#10;" path="m766,644r-1,-33l764,578r-2,-33l758,514r-4,-32l749,452r-6,-30l736,393r-7,-29l721,337,711,309,701,283,690,258,679,234,667,210,654,188,641,166,627,146,613,128,597,109,582,93,566,78,549,64,532,50,515,39,498,29,479,21,461,14,441,7,422,3,403,1,383,,364,1,344,3,325,7r-19,7l288,21r-19,8l252,39,234,50,217,64,201,78,185,93r-16,16l154,128r-14,18l126,166r-14,22l100,210,88,234,76,258,66,283,55,309r-9,28l38,364r-8,29l24,422r-6,30l13,482,8,514,4,545,2,578,,611r,33l,677r2,32l4,741r4,32l13,803r5,30l24,862r6,30l38,919r8,28l55,973r11,27l76,1024r12,25l100,1071r12,23l126,1115r14,19l154,1154r15,17l185,1188r16,16l217,1217r17,13l252,1241r17,11l288,1260r18,7l325,1273r19,4l364,1279r19,1l403,1279r19,-2l441,1273r20,-6l479,1260r19,-8l515,1241r17,-11l549,1217r17,-13l582,1188r15,-17l613,1154r14,-20l641,1115r13,-21l667,1071r12,-22l690,1024r11,-24l711,973r10,-26l729,919r7,-27l743,862r6,-29l754,803r4,-30l762,741r2,-32l765,677r1,-33xe" stroked="f">
                        <v:path arrowok="t" o:connecttype="custom" o:connectlocs="14567,11183;14376,9326;14033,7604;13556,5978;12946,4527;12222,3212;11383,2109;10468,1238;9495,561;8408,135;7303,0;6197,135;5129,561;4137,1238;3222,2109;2402,3212;1678,4527;1049,5978;572,7604;248,9326;38,11183;0,13098;153,14956;458,16678;877,18322;1449,19812;2135,21166;2936,22327;3832,23295;4805,24010;5834,24513;6940,24746;8046,24707;9133,24378;10143,23798;11097,22985;11955,21940;12717,20721;13366,19348;13900,17780;14281,16117;14529,14337;14605,12460" o:connectangles="0,0,0,0,0,0,0,0,0,0,0,0,0,0,0,0,0,0,0,0,0,0,0,0,0,0,0,0,0,0,0,0,0,0,0,0,0,0,0,0,0,0,0"/>
                      </v:shape>
                      <v:shape id="Freeform 14" o:spid="_x0000_s1035" style="position:absolute;left:109220;top:86360;width:15240;height:24765;visibility:visible;mso-wrap-style:square;v-text-anchor:top" coordsize="767,1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UBAcQA&#10;AADbAAAADwAAAGRycy9kb3ducmV2LnhtbESPQWvCQBSE7wX/w/KE3urGHlqNrhIKAYtoiVW8PrLP&#10;bDD7Nma3mv57tyD0OMzMN8x82dtGXKnztWMF41ECgrh0uuZKwf47f5mA8AFZY+OYFPySh+Vi8DTH&#10;VLsbF3TdhUpECPsUFZgQ2lRKXxqy6EeuJY7eyXUWQ5RdJXWHtwi3jXxNkjdpsea4YLClD0Plefdj&#10;FRTHzXSbnS/Tz8z0+VdbHNaVzJV6HvbZDESgPvyHH+2VVjB5h78v8Qf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FAQHEAAAA2wAAAA8AAAAAAAAAAAAAAAAAmAIAAGRycy9k&#10;b3ducmV2LnhtbFBLBQYAAAAABAAEAPUAAACJAwAAAAA=&#10;" path="m767,644r-1,-33l765,578r-2,-33l758,514r-4,-32l749,452r-6,-30l736,393r-7,-29l721,337r-9,-28l701,283,690,258,679,234,667,210,655,188,641,166,627,146,613,128,597,109,582,93,566,78,550,64,532,50,515,39,498,29,479,21,461,14,442,7,422,3,403,1,383,,364,1,344,3,325,7r-19,7l288,21r-19,8l252,39,234,50,217,64,201,78,185,93r-15,16l154,128r-14,18l126,166r-14,22l100,210,88,234,76,258,66,283,55,309r-9,28l38,364r-8,29l24,422r-6,30l13,482,9,514,4,545,2,578,,611r,33l,677r2,32l4,741r5,32l13,803r5,30l24,862r6,30l38,919r8,28l55,973r11,27l76,1024r12,25l100,1071r12,23l126,1115r14,19l154,1154r16,17l185,1188r16,16l217,1217r17,13l252,1241r17,11l288,1260r18,7l325,1273r19,4l364,1279r19,1l403,1279r19,-2l442,1273r19,-6l479,1260r19,-8l515,1241r17,-11l550,1217r16,-13l582,1188r15,-17l613,1154r14,-20l641,1115r14,-21l667,1071r12,-22l690,1024r11,-24l712,973r9,-26l729,919r7,-27l743,862r6,-29l754,803r4,-30l763,741r2,-32l766,677r1,-33xe" stroked="f">
                        <v:path arrowok="t" o:connecttype="custom" o:connectlocs="15200,11183;14982,9326;14624,7604;14147,5978;13491,4527;12736,3212;11862,2109;10928,1238;9895,561;8782,135;7610,0;6458,135;5345,561;4312,1238;3378,2109;2504,3212;1749,4527;1093,5978;596,7604;258,9326;40,11183;0,13098;179,14956;477,16678;914,18322;1510,19812;2225,21166;3060,22327;3994,23295;5007,24010;6080,24513;7233,24746;8385,24707;9518,24378;10571,23798;11564,22985;12458,21940;13253,20721;13929,19348;14485,17780;14882,16117;15161,14337;15240,12460" o:connectangles="0,0,0,0,0,0,0,0,0,0,0,0,0,0,0,0,0,0,0,0,0,0,0,0,0,0,0,0,0,0,0,0,0,0,0,0,0,0,0,0,0,0,0"/>
                      </v:shape>
                      <v:line id="Straight Connector 88" o:spid="_x0000_s1036" style="position:absolute;flip:y;visibility:visible;mso-wrap-style:square" from="63019,187963" to="256598,192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a+LsAAAADbAAAADwAAAGRycy9kb3ducmV2LnhtbERPy4rCMBTdC/MP4Q7MTlNdqHRMiwgD&#10;g6JodRbuLs3tA5ub0kTb+XuzEFweznuVDqYRD+pcbVnBdBKBIM6trrlUcDn/jJcgnEfW2FgmBf/k&#10;IE0+RiuMte35RI/MlyKEsItRQeV9G0vp8ooMuoltiQNX2M6gD7Arpe6wD+GmkbMomkuDNYeGClva&#10;VJTfsrtRULh7u7n+aV8stvvTvtiVB+yPSn19DutvEJ4G/xa/3L9awTKMDV/CD5DJ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5Gvi7AAAAA2wAAAA8AAAAAAAAAAAAAAAAA&#10;oQIAAGRycy9kb3ducmV2LnhtbFBLBQYAAAAABAAEAPkAAACOAwAAAAA=&#10;" strokecolor="black [3040]"/>
                    </v:group>
                  </w:pict>
                </mc:Fallback>
              </mc:AlternateContent>
            </w:r>
          </w:p>
        </w:tc>
        <w:tc>
          <w:tcPr>
            <w:tcW w:w="504" w:type="dxa"/>
            <w:shd w:val="clear" w:color="auto" w:fill="F2F2F2" w:themeFill="background1" w:themeFillShade="F2"/>
            <w:tcMar>
              <w:left w:w="0" w:type="dxa"/>
              <w:right w:w="0" w:type="dxa"/>
            </w:tcMar>
            <w:vAlign w:val="center"/>
          </w:tcPr>
          <w:p w:rsidR="00337201" w:rsidRPr="00D91840" w:rsidRDefault="00337201" w:rsidP="00337201">
            <w:pPr>
              <w:pStyle w:val="Numbers"/>
            </w:pPr>
            <w:r>
              <w:rPr>
                <w:noProof/>
                <w:lang w:val="en-GB" w:eastAsia="en-GB"/>
              </w:rPr>
              <w:drawing>
                <wp:inline distT="0" distB="0" distL="0" distR="0" wp14:anchorId="300FE706" wp14:editId="6D1EADCA">
                  <wp:extent cx="238125" cy="238125"/>
                  <wp:effectExtent l="0" t="0" r="9525"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MC900423169[1].WM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8125" cy="238125"/>
                          </a:xfrm>
                          <a:prstGeom prst="rect">
                            <a:avLst/>
                          </a:prstGeom>
                        </pic:spPr>
                      </pic:pic>
                    </a:graphicData>
                  </a:graphic>
                </wp:inline>
              </w:drawing>
            </w:r>
          </w:p>
        </w:tc>
        <w:tc>
          <w:tcPr>
            <w:tcW w:w="504" w:type="dxa"/>
            <w:shd w:val="clear" w:color="auto" w:fill="F2F2F2" w:themeFill="background1" w:themeFillShade="F2"/>
            <w:tcMar>
              <w:left w:w="0" w:type="dxa"/>
              <w:right w:w="0" w:type="dxa"/>
            </w:tcMar>
            <w:vAlign w:val="center"/>
          </w:tcPr>
          <w:p w:rsidR="00337201" w:rsidRPr="00D91840" w:rsidRDefault="00337201" w:rsidP="00337201">
            <w:pPr>
              <w:pStyle w:val="Numbers"/>
            </w:pPr>
            <w:r>
              <w:rPr>
                <w:noProof/>
                <w:lang w:val="en-GB" w:eastAsia="en-GB"/>
              </w:rPr>
              <w:drawing>
                <wp:inline distT="0" distB="0" distL="0" distR="0" wp14:anchorId="4CFE0BB4" wp14:editId="4913D2D4">
                  <wp:extent cx="257801" cy="257801"/>
                  <wp:effectExtent l="0" t="0" r="9525"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MC900423171[1].W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8429" cy="258429"/>
                          </a:xfrm>
                          <a:prstGeom prst="rect">
                            <a:avLst/>
                          </a:prstGeom>
                        </pic:spPr>
                      </pic:pic>
                    </a:graphicData>
                  </a:graphic>
                </wp:inline>
              </w:drawing>
            </w:r>
          </w:p>
        </w:tc>
      </w:tr>
      <w:tr w:rsidR="00337201" w:rsidRPr="005555DB" w:rsidTr="00337201">
        <w:trPr>
          <w:trHeight w:val="360"/>
          <w:jc w:val="center"/>
        </w:trPr>
        <w:tc>
          <w:tcPr>
            <w:tcW w:w="6840" w:type="dxa"/>
            <w:shd w:val="clear" w:color="auto" w:fill="auto"/>
            <w:vAlign w:val="center"/>
          </w:tcPr>
          <w:p w:rsidR="00337201" w:rsidRPr="005555DB" w:rsidRDefault="00337201" w:rsidP="00071E53">
            <w:pPr>
              <w:pStyle w:val="NumberedList"/>
              <w:numPr>
                <w:ilvl w:val="0"/>
                <w:numId w:val="0"/>
              </w:numPr>
              <w:rPr>
                <w:rFonts w:ascii="Arial" w:hAnsi="Arial" w:cs="Arial"/>
                <w:sz w:val="20"/>
                <w:szCs w:val="20"/>
              </w:rPr>
            </w:pPr>
            <w:r w:rsidRPr="005555DB">
              <w:rPr>
                <w:rFonts w:ascii="Arial" w:hAnsi="Arial" w:cs="Arial"/>
                <w:sz w:val="20"/>
                <w:szCs w:val="20"/>
              </w:rPr>
              <w:t xml:space="preserve">1. </w:t>
            </w:r>
            <w:r w:rsidR="00071E53">
              <w:rPr>
                <w:rFonts w:ascii="Arial" w:hAnsi="Arial" w:cs="Arial"/>
                <w:sz w:val="20"/>
                <w:szCs w:val="20"/>
              </w:rPr>
              <w:t>Was the quality of food satisfactory?</w: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55" type="#_x0000_t75" style="width:21pt;height:18pt" o:ole="">
                  <v:imagedata r:id="rId13" o:title=""/>
                </v:shape>
                <w:control r:id="rId65" w:name="OptionButton161" w:shapeid="_x0000_i1255"/>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57" type="#_x0000_t75" style="width:21pt;height:18pt" o:ole="">
                  <v:imagedata r:id="rId13" o:title=""/>
                </v:shape>
                <w:control r:id="rId66" w:name="OptionButton291" w:shapeid="_x0000_i1257"/>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59" type="#_x0000_t75" style="width:21pt;height:18pt" o:ole="">
                  <v:imagedata r:id="rId13" o:title=""/>
                </v:shape>
                <w:control r:id="rId67" w:name="OptionButton2161" w:shapeid="_x0000_i1259"/>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61" type="#_x0000_t75" style="width:21pt;height:18pt" o:ole="">
                  <v:imagedata r:id="rId13" o:title=""/>
                </v:shape>
                <w:control r:id="rId68" w:name="OptionButton2261" w:shapeid="_x0000_i1261"/>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63" type="#_x0000_t75" style="width:21pt;height:18pt" o:ole="">
                  <v:imagedata r:id="rId18" o:title=""/>
                </v:shape>
                <w:control r:id="rId69" w:name="OptionButton2361" w:shapeid="_x0000_i1263"/>
              </w:object>
            </w:r>
          </w:p>
        </w:tc>
      </w:tr>
      <w:tr w:rsidR="00337201" w:rsidRPr="005555DB" w:rsidTr="00337201">
        <w:trPr>
          <w:trHeight w:val="360"/>
          <w:jc w:val="center"/>
        </w:trPr>
        <w:tc>
          <w:tcPr>
            <w:tcW w:w="6840" w:type="dxa"/>
            <w:shd w:val="clear" w:color="auto" w:fill="auto"/>
            <w:vAlign w:val="center"/>
          </w:tcPr>
          <w:p w:rsidR="00337201" w:rsidRPr="005555DB" w:rsidRDefault="00337201" w:rsidP="00071E53">
            <w:pPr>
              <w:pStyle w:val="NumberedList"/>
              <w:numPr>
                <w:ilvl w:val="0"/>
                <w:numId w:val="0"/>
              </w:numPr>
              <w:rPr>
                <w:rFonts w:ascii="Arial" w:hAnsi="Arial" w:cs="Arial"/>
                <w:sz w:val="20"/>
                <w:szCs w:val="20"/>
              </w:rPr>
            </w:pPr>
            <w:r>
              <w:rPr>
                <w:rFonts w:ascii="Arial" w:hAnsi="Arial" w:cs="Arial"/>
                <w:sz w:val="20"/>
                <w:szCs w:val="20"/>
              </w:rPr>
              <w:t>2</w:t>
            </w:r>
            <w:r w:rsidR="00071E53">
              <w:rPr>
                <w:rFonts w:ascii="Arial" w:hAnsi="Arial" w:cs="Arial"/>
                <w:sz w:val="20"/>
                <w:szCs w:val="20"/>
              </w:rPr>
              <w:t>. Were the cabins clean and comfortable?</w: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65" type="#_x0000_t75" style="width:21pt;height:18pt" o:ole="">
                  <v:imagedata r:id="rId13" o:title=""/>
                </v:shape>
                <w:control r:id="rId70" w:name="OptionButton1111" w:shapeid="_x0000_i1265"/>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67" type="#_x0000_t75" style="width:21pt;height:18pt" o:ole="">
                  <v:imagedata r:id="rId13" o:title=""/>
                </v:shape>
                <w:control r:id="rId71" w:name="OptionButton2411" w:shapeid="_x0000_i1267"/>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69" type="#_x0000_t75" style="width:21pt;height:18pt" o:ole="">
                  <v:imagedata r:id="rId13" o:title=""/>
                </v:shape>
                <w:control r:id="rId72" w:name="OptionButton21111" w:shapeid="_x0000_i1269"/>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71" type="#_x0000_t75" style="width:21pt;height:18pt" o:ole="">
                  <v:imagedata r:id="rId13" o:title=""/>
                </v:shape>
                <w:control r:id="rId73" w:name="OptionButton22111" w:shapeid="_x0000_i1271"/>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73" type="#_x0000_t75" style="width:21pt;height:18pt" o:ole="">
                  <v:imagedata r:id="rId13" o:title=""/>
                </v:shape>
                <w:control r:id="rId74" w:name="OptionButton23111" w:shapeid="_x0000_i1273"/>
              </w:object>
            </w:r>
          </w:p>
        </w:tc>
      </w:tr>
      <w:tr w:rsidR="00337201" w:rsidRPr="005555DB" w:rsidTr="00337201">
        <w:trPr>
          <w:trHeight w:val="360"/>
          <w:jc w:val="center"/>
        </w:trPr>
        <w:tc>
          <w:tcPr>
            <w:tcW w:w="6840" w:type="dxa"/>
            <w:shd w:val="clear" w:color="auto" w:fill="auto"/>
            <w:vAlign w:val="center"/>
          </w:tcPr>
          <w:p w:rsidR="00337201" w:rsidRPr="005555DB" w:rsidRDefault="00337201" w:rsidP="00071E53">
            <w:pPr>
              <w:pStyle w:val="NumberedList"/>
              <w:numPr>
                <w:ilvl w:val="0"/>
                <w:numId w:val="0"/>
              </w:numPr>
              <w:rPr>
                <w:rFonts w:ascii="Arial" w:hAnsi="Arial" w:cs="Arial"/>
                <w:sz w:val="20"/>
                <w:szCs w:val="20"/>
              </w:rPr>
            </w:pPr>
            <w:r w:rsidRPr="005555DB">
              <w:rPr>
                <w:rFonts w:ascii="Arial" w:hAnsi="Arial" w:cs="Arial"/>
                <w:sz w:val="20"/>
                <w:szCs w:val="20"/>
              </w:rPr>
              <w:t xml:space="preserve">3. </w:t>
            </w:r>
            <w:r w:rsidR="00071E53">
              <w:rPr>
                <w:rFonts w:ascii="Arial" w:hAnsi="Arial" w:cs="Arial"/>
                <w:sz w:val="20"/>
                <w:szCs w:val="20"/>
              </w:rPr>
              <w:t>Were the classrooms/teaching areas of a suitable standard?</w: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75" type="#_x0000_t75" style="width:21pt;height:18pt" o:ole="">
                  <v:imagedata r:id="rId13" o:title=""/>
                </v:shape>
                <w:control r:id="rId75" w:name="OptionButton1211" w:shapeid="_x0000_i1275"/>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77" type="#_x0000_t75" style="width:21pt;height:18pt" o:ole="">
                  <v:imagedata r:id="rId13" o:title=""/>
                </v:shape>
                <w:control r:id="rId76" w:name="OptionButton2511" w:shapeid="_x0000_i1277"/>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79" type="#_x0000_t75" style="width:21pt;height:18pt" o:ole="">
                  <v:imagedata r:id="rId13" o:title=""/>
                </v:shape>
                <w:control r:id="rId77" w:name="OptionButton21211" w:shapeid="_x0000_i1279"/>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81" type="#_x0000_t75" style="width:21pt;height:18pt" o:ole="">
                  <v:imagedata r:id="rId13" o:title=""/>
                </v:shape>
                <w:control r:id="rId78" w:name="OptionButton22211" w:shapeid="_x0000_i1281"/>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83" type="#_x0000_t75" style="width:21pt;height:18pt" o:ole="">
                  <v:imagedata r:id="rId13" o:title=""/>
                </v:shape>
                <w:control r:id="rId79" w:name="OptionButton23211" w:shapeid="_x0000_i1283"/>
              </w:object>
            </w:r>
          </w:p>
        </w:tc>
      </w:tr>
      <w:tr w:rsidR="00337201" w:rsidRPr="005555DB" w:rsidTr="00337201">
        <w:trPr>
          <w:trHeight w:val="360"/>
          <w:jc w:val="center"/>
        </w:trPr>
        <w:tc>
          <w:tcPr>
            <w:tcW w:w="6840" w:type="dxa"/>
            <w:shd w:val="clear" w:color="auto" w:fill="auto"/>
            <w:vAlign w:val="center"/>
          </w:tcPr>
          <w:p w:rsidR="00337201" w:rsidRPr="005555DB" w:rsidRDefault="00071E53" w:rsidP="00410B61">
            <w:pPr>
              <w:pStyle w:val="NumberedList"/>
              <w:numPr>
                <w:ilvl w:val="0"/>
                <w:numId w:val="0"/>
              </w:numPr>
              <w:rPr>
                <w:rFonts w:ascii="Arial" w:hAnsi="Arial" w:cs="Arial"/>
                <w:sz w:val="20"/>
                <w:szCs w:val="20"/>
              </w:rPr>
            </w:pPr>
            <w:r>
              <w:rPr>
                <w:rFonts w:ascii="Arial" w:hAnsi="Arial" w:cs="Arial"/>
                <w:sz w:val="20"/>
                <w:szCs w:val="20"/>
              </w:rPr>
              <w:t xml:space="preserve">4. </w:t>
            </w:r>
            <w:r w:rsidR="00410B61">
              <w:rPr>
                <w:rFonts w:ascii="Arial" w:hAnsi="Arial" w:cs="Arial"/>
                <w:sz w:val="20"/>
                <w:szCs w:val="20"/>
              </w:rPr>
              <w:t>Was the teaching facilities/equipment/boats of a suitable standard?</w: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85" type="#_x0000_t75" style="width:21pt;height:18pt" o:ole="">
                  <v:imagedata r:id="rId13" o:title=""/>
                </v:shape>
                <w:control r:id="rId80" w:name="OptionButton1311" w:shapeid="_x0000_i1285"/>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87" type="#_x0000_t75" style="width:21pt;height:18pt" o:ole="">
                  <v:imagedata r:id="rId13" o:title=""/>
                </v:shape>
                <w:control r:id="rId81" w:name="OptionButton2611" w:shapeid="_x0000_i1287"/>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89" type="#_x0000_t75" style="width:21pt;height:18pt" o:ole="">
                  <v:imagedata r:id="rId13" o:title=""/>
                </v:shape>
                <w:control r:id="rId82" w:name="OptionButton21311" w:shapeid="_x0000_i1289"/>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91" type="#_x0000_t75" style="width:21pt;height:18pt" o:ole="">
                  <v:imagedata r:id="rId13" o:title=""/>
                </v:shape>
                <w:control r:id="rId83" w:name="OptionButton22311" w:shapeid="_x0000_i1291"/>
              </w:object>
            </w:r>
          </w:p>
        </w:tc>
        <w:tc>
          <w:tcPr>
            <w:tcW w:w="504" w:type="dxa"/>
            <w:shd w:val="clear" w:color="auto" w:fill="F2F2F2" w:themeFill="background1" w:themeFillShade="F2"/>
            <w:tcMar>
              <w:left w:w="0" w:type="dxa"/>
              <w:right w:w="0" w:type="dxa"/>
            </w:tcMar>
            <w:vAlign w:val="center"/>
          </w:tcPr>
          <w:p w:rsidR="00337201" w:rsidRPr="005555DB" w:rsidRDefault="00337201" w:rsidP="00337201">
            <w:pPr>
              <w:pStyle w:val="Numbers"/>
              <w:rPr>
                <w:rFonts w:ascii="Arial" w:hAnsi="Arial" w:cs="Arial"/>
                <w:sz w:val="20"/>
                <w:szCs w:val="20"/>
              </w:rPr>
            </w:pPr>
            <w:r w:rsidRPr="005555DB">
              <w:rPr>
                <w:rFonts w:ascii="Arial" w:hAnsi="Arial" w:cs="Arial"/>
                <w:sz w:val="20"/>
                <w:szCs w:val="20"/>
              </w:rPr>
              <w:object w:dxaOrig="225" w:dyaOrig="225">
                <v:shape id="_x0000_i1293" type="#_x0000_t75" style="width:21pt;height:18pt" o:ole="">
                  <v:imagedata r:id="rId13" o:title=""/>
                </v:shape>
                <w:control r:id="rId84" w:name="OptionButton23311" w:shapeid="_x0000_i1293"/>
              </w:object>
            </w:r>
          </w:p>
        </w:tc>
      </w:tr>
      <w:tr w:rsidR="00337201" w:rsidRPr="005555DB" w:rsidTr="00337201">
        <w:trPr>
          <w:trHeight w:val="360"/>
          <w:jc w:val="center"/>
        </w:trPr>
        <w:tc>
          <w:tcPr>
            <w:tcW w:w="9360" w:type="dxa"/>
            <w:gridSpan w:val="6"/>
            <w:tcBorders>
              <w:bottom w:val="nil"/>
            </w:tcBorders>
            <w:shd w:val="clear" w:color="auto" w:fill="auto"/>
            <w:vAlign w:val="center"/>
          </w:tcPr>
          <w:p w:rsidR="00337201" w:rsidRPr="005555DB" w:rsidRDefault="00337201" w:rsidP="00337201">
            <w:pPr>
              <w:pStyle w:val="Numbers"/>
              <w:jc w:val="left"/>
              <w:rPr>
                <w:rFonts w:ascii="Arial" w:hAnsi="Arial" w:cs="Arial"/>
                <w:sz w:val="20"/>
                <w:szCs w:val="20"/>
              </w:rPr>
            </w:pPr>
            <w:r>
              <w:rPr>
                <w:rFonts w:ascii="Arial" w:hAnsi="Arial" w:cs="Arial"/>
                <w:sz w:val="20"/>
                <w:szCs w:val="20"/>
              </w:rPr>
              <w:t>5. Other comments</w:t>
            </w:r>
          </w:p>
        </w:tc>
      </w:tr>
      <w:tr w:rsidR="00337201" w:rsidRPr="005555DB" w:rsidTr="00337201">
        <w:trPr>
          <w:trHeight w:val="1134"/>
          <w:jc w:val="center"/>
        </w:trPr>
        <w:tc>
          <w:tcPr>
            <w:tcW w:w="9360" w:type="dxa"/>
            <w:gridSpan w:val="6"/>
            <w:tcBorders>
              <w:top w:val="nil"/>
              <w:bottom w:val="nil"/>
            </w:tcBorders>
            <w:shd w:val="clear" w:color="auto" w:fill="DBE5F1" w:themeFill="accent1" w:themeFillTint="33"/>
            <w:vAlign w:val="center"/>
          </w:tcPr>
          <w:p w:rsidR="00337201" w:rsidRPr="005555DB" w:rsidRDefault="00337201" w:rsidP="00337201">
            <w:pPr>
              <w:pStyle w:val="Numbers"/>
              <w:rPr>
                <w:rFonts w:ascii="Arial" w:hAnsi="Arial" w:cs="Arial"/>
                <w:sz w:val="20"/>
                <w:szCs w:val="20"/>
              </w:rPr>
            </w:pPr>
          </w:p>
        </w:tc>
      </w:tr>
    </w:tbl>
    <w:p w:rsidR="00337201" w:rsidRDefault="00337201" w:rsidP="00D91840"/>
    <w:p w:rsidR="00410B61" w:rsidRDefault="00410B61" w:rsidP="00D91840"/>
    <w:tbl>
      <w:tblPr>
        <w:tblW w:w="9360" w:type="dxa"/>
        <w:jc w:val="cente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left w:w="0" w:type="dxa"/>
          <w:right w:w="0" w:type="dxa"/>
        </w:tblCellMar>
        <w:tblLook w:val="0000" w:firstRow="0" w:lastRow="0" w:firstColumn="0" w:lastColumn="0" w:noHBand="0" w:noVBand="0"/>
      </w:tblPr>
      <w:tblGrid>
        <w:gridCol w:w="6840"/>
        <w:gridCol w:w="504"/>
        <w:gridCol w:w="504"/>
        <w:gridCol w:w="504"/>
        <w:gridCol w:w="504"/>
        <w:gridCol w:w="504"/>
      </w:tblGrid>
      <w:tr w:rsidR="00410B61" w:rsidRPr="00864C6B" w:rsidTr="00140785">
        <w:trPr>
          <w:trHeight w:val="502"/>
          <w:jc w:val="center"/>
        </w:trPr>
        <w:tc>
          <w:tcPr>
            <w:tcW w:w="6840" w:type="dxa"/>
            <w:shd w:val="clear" w:color="auto" w:fill="D9D9D9" w:themeFill="background1" w:themeFillShade="D9"/>
            <w:vAlign w:val="center"/>
          </w:tcPr>
          <w:p w:rsidR="00410B61" w:rsidRPr="00DF29B3" w:rsidRDefault="00410B61" w:rsidP="00410B61">
            <w:pPr>
              <w:pStyle w:val="Heading2"/>
              <w:jc w:val="left"/>
            </w:pPr>
            <w:r>
              <w:t>GENERAL</w:t>
            </w:r>
          </w:p>
        </w:tc>
        <w:tc>
          <w:tcPr>
            <w:tcW w:w="2520" w:type="dxa"/>
            <w:gridSpan w:val="5"/>
            <w:shd w:val="clear" w:color="auto" w:fill="D9D9D9" w:themeFill="background1" w:themeFillShade="D9"/>
            <w:vAlign w:val="center"/>
          </w:tcPr>
          <w:p w:rsidR="00410B61" w:rsidRPr="00864C6B" w:rsidRDefault="00410B61" w:rsidP="00140785">
            <w:pPr>
              <w:pStyle w:val="Heading2"/>
            </w:pPr>
          </w:p>
        </w:tc>
      </w:tr>
      <w:tr w:rsidR="00410B61" w:rsidRPr="00D91840" w:rsidTr="00140785">
        <w:trPr>
          <w:trHeight w:val="360"/>
          <w:jc w:val="center"/>
        </w:trPr>
        <w:tc>
          <w:tcPr>
            <w:tcW w:w="6840" w:type="dxa"/>
            <w:shd w:val="clear" w:color="auto" w:fill="auto"/>
            <w:vAlign w:val="center"/>
          </w:tcPr>
          <w:p w:rsidR="00410B61" w:rsidRPr="00D91840" w:rsidRDefault="00410B61" w:rsidP="00140785">
            <w:pPr>
              <w:pStyle w:val="NumberedList"/>
              <w:numPr>
                <w:ilvl w:val="0"/>
                <w:numId w:val="0"/>
              </w:numPr>
              <w:ind w:left="432" w:hanging="432"/>
            </w:pPr>
          </w:p>
        </w:tc>
        <w:tc>
          <w:tcPr>
            <w:tcW w:w="504" w:type="dxa"/>
            <w:shd w:val="clear" w:color="auto" w:fill="F2F2F2" w:themeFill="background1" w:themeFillShade="F2"/>
            <w:tcMar>
              <w:left w:w="0" w:type="dxa"/>
              <w:right w:w="0" w:type="dxa"/>
            </w:tcMar>
            <w:vAlign w:val="center"/>
          </w:tcPr>
          <w:p w:rsidR="00410B61" w:rsidRPr="00D91840" w:rsidRDefault="00410B61" w:rsidP="00140785">
            <w:pPr>
              <w:pStyle w:val="Numbers"/>
            </w:pPr>
            <w:r>
              <w:rPr>
                <w:noProof/>
                <w:lang w:val="en-GB" w:eastAsia="en-GB"/>
              </w:rPr>
              <w:drawing>
                <wp:inline distT="0" distB="0" distL="0" distR="0" wp14:anchorId="6981968C" wp14:editId="2B797A69">
                  <wp:extent cx="238125" cy="238125"/>
                  <wp:effectExtent l="0" t="0" r="9525" b="952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MC900423167[1].WMF"/>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8125" cy="238125"/>
                          </a:xfrm>
                          <a:prstGeom prst="rect">
                            <a:avLst/>
                          </a:prstGeom>
                        </pic:spPr>
                      </pic:pic>
                    </a:graphicData>
                  </a:graphic>
                </wp:inline>
              </w:drawing>
            </w:r>
          </w:p>
        </w:tc>
        <w:tc>
          <w:tcPr>
            <w:tcW w:w="504" w:type="dxa"/>
            <w:shd w:val="clear" w:color="auto" w:fill="F2F2F2" w:themeFill="background1" w:themeFillShade="F2"/>
            <w:tcMar>
              <w:left w:w="0" w:type="dxa"/>
              <w:right w:w="0" w:type="dxa"/>
            </w:tcMar>
            <w:vAlign w:val="center"/>
          </w:tcPr>
          <w:p w:rsidR="00410B61" w:rsidRPr="00D91840" w:rsidRDefault="00410B61" w:rsidP="00140785">
            <w:pPr>
              <w:pStyle w:val="Numbers"/>
            </w:pPr>
            <w:r>
              <w:rPr>
                <w:noProof/>
                <w:lang w:val="en-GB" w:eastAsia="en-GB"/>
              </w:rPr>
              <w:drawing>
                <wp:inline distT="0" distB="0" distL="0" distR="0" wp14:anchorId="6E59EA27" wp14:editId="0A78DC79">
                  <wp:extent cx="247650" cy="24765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MC900423165[1].WM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7650" cy="247650"/>
                          </a:xfrm>
                          <a:prstGeom prst="rect">
                            <a:avLst/>
                          </a:prstGeom>
                        </pic:spPr>
                      </pic:pic>
                    </a:graphicData>
                  </a:graphic>
                </wp:inline>
              </w:drawing>
            </w:r>
          </w:p>
        </w:tc>
        <w:tc>
          <w:tcPr>
            <w:tcW w:w="504" w:type="dxa"/>
            <w:shd w:val="clear" w:color="auto" w:fill="F2F2F2" w:themeFill="background1" w:themeFillShade="F2"/>
            <w:tcMar>
              <w:left w:w="0" w:type="dxa"/>
              <w:right w:w="0" w:type="dxa"/>
            </w:tcMar>
            <w:vAlign w:val="center"/>
          </w:tcPr>
          <w:p w:rsidR="00410B61" w:rsidRPr="00D91840" w:rsidRDefault="00410B61" w:rsidP="00140785">
            <w:pPr>
              <w:pStyle w:val="Numbers"/>
            </w:pPr>
            <w:r>
              <w:rPr>
                <w:noProof/>
                <w:lang w:val="en-GB" w:eastAsia="en-GB"/>
              </w:rPr>
              <mc:AlternateContent>
                <mc:Choice Requires="wpg">
                  <w:drawing>
                    <wp:anchor distT="0" distB="0" distL="114300" distR="114300" simplePos="0" relativeHeight="251665408" behindDoc="0" locked="0" layoutInCell="1" allowOverlap="1" wp14:anchorId="59AEBCA3" wp14:editId="1F879946">
                      <wp:simplePos x="0" y="0"/>
                      <wp:positionH relativeFrom="column">
                        <wp:posOffset>0</wp:posOffset>
                      </wp:positionH>
                      <wp:positionV relativeFrom="paragraph">
                        <wp:posOffset>3175</wp:posOffset>
                      </wp:positionV>
                      <wp:extent cx="256540" cy="240030"/>
                      <wp:effectExtent l="0" t="0" r="0" b="7620"/>
                      <wp:wrapNone/>
                      <wp:docPr id="93" name="Group 93"/>
                      <wp:cNvGraphicFramePr/>
                      <a:graphic xmlns:a="http://schemas.openxmlformats.org/drawingml/2006/main">
                        <a:graphicData uri="http://schemas.microsoft.com/office/word/2010/wordprocessingGroup">
                          <wpg:wgp>
                            <wpg:cNvGrpSpPr/>
                            <wpg:grpSpPr>
                              <a:xfrm>
                                <a:off x="0" y="0"/>
                                <a:ext cx="256598" cy="240130"/>
                                <a:chOff x="0" y="0"/>
                                <a:chExt cx="313690" cy="313690"/>
                              </a:xfrm>
                            </wpg:grpSpPr>
                            <wps:wsp>
                              <wps:cNvPr id="94" name="Freeform 5"/>
                              <wps:cNvSpPr>
                                <a:spLocks/>
                              </wps:cNvSpPr>
                              <wps:spPr bwMode="auto">
                                <a:xfrm>
                                  <a:off x="0" y="0"/>
                                  <a:ext cx="313690" cy="313690"/>
                                </a:xfrm>
                                <a:custGeom>
                                  <a:avLst/>
                                  <a:gdLst>
                                    <a:gd name="T0" fmla="*/ 16260 w 16302"/>
                                    <a:gd name="T1" fmla="*/ 7317 h 16302"/>
                                    <a:gd name="T2" fmla="*/ 16045 w 16302"/>
                                    <a:gd name="T3" fmla="*/ 6112 h 16302"/>
                                    <a:gd name="T4" fmla="*/ 15661 w 16302"/>
                                    <a:gd name="T5" fmla="*/ 4976 h 16302"/>
                                    <a:gd name="T6" fmla="*/ 15121 w 16302"/>
                                    <a:gd name="T7" fmla="*/ 3922 h 16302"/>
                                    <a:gd name="T8" fmla="*/ 14439 w 16302"/>
                                    <a:gd name="T9" fmla="*/ 2964 h 16302"/>
                                    <a:gd name="T10" fmla="*/ 13631 w 16302"/>
                                    <a:gd name="T11" fmla="*/ 2115 h 16302"/>
                                    <a:gd name="T12" fmla="*/ 12707 w 16302"/>
                                    <a:gd name="T13" fmla="*/ 1391 h 16302"/>
                                    <a:gd name="T14" fmla="*/ 11683 w 16302"/>
                                    <a:gd name="T15" fmla="*/ 803 h 16302"/>
                                    <a:gd name="T16" fmla="*/ 10574 w 16302"/>
                                    <a:gd name="T17" fmla="*/ 366 h 16302"/>
                                    <a:gd name="T18" fmla="*/ 9392 w 16302"/>
                                    <a:gd name="T19" fmla="*/ 94 h 16302"/>
                                    <a:gd name="T20" fmla="*/ 8151 w 16302"/>
                                    <a:gd name="T21" fmla="*/ 0 h 16302"/>
                                    <a:gd name="T22" fmla="*/ 6910 w 16302"/>
                                    <a:gd name="T23" fmla="*/ 94 h 16302"/>
                                    <a:gd name="T24" fmla="*/ 5728 w 16302"/>
                                    <a:gd name="T25" fmla="*/ 366 h 16302"/>
                                    <a:gd name="T26" fmla="*/ 4619 w 16302"/>
                                    <a:gd name="T27" fmla="*/ 803 h 16302"/>
                                    <a:gd name="T28" fmla="*/ 3595 w 16302"/>
                                    <a:gd name="T29" fmla="*/ 1391 h 16302"/>
                                    <a:gd name="T30" fmla="*/ 2671 w 16302"/>
                                    <a:gd name="T31" fmla="*/ 2115 h 16302"/>
                                    <a:gd name="T32" fmla="*/ 1863 w 16302"/>
                                    <a:gd name="T33" fmla="*/ 2964 h 16302"/>
                                    <a:gd name="T34" fmla="*/ 1181 w 16302"/>
                                    <a:gd name="T35" fmla="*/ 3922 h 16302"/>
                                    <a:gd name="T36" fmla="*/ 641 w 16302"/>
                                    <a:gd name="T37" fmla="*/ 4976 h 16302"/>
                                    <a:gd name="T38" fmla="*/ 257 w 16302"/>
                                    <a:gd name="T39" fmla="*/ 6112 h 16302"/>
                                    <a:gd name="T40" fmla="*/ 42 w 16302"/>
                                    <a:gd name="T41" fmla="*/ 7317 h 16302"/>
                                    <a:gd name="T42" fmla="*/ 10 w 16302"/>
                                    <a:gd name="T43" fmla="*/ 8570 h 16302"/>
                                    <a:gd name="T44" fmla="*/ 166 w 16302"/>
                                    <a:gd name="T45" fmla="*/ 9793 h 16302"/>
                                    <a:gd name="T46" fmla="*/ 495 w 16302"/>
                                    <a:gd name="T47" fmla="*/ 10953 h 16302"/>
                                    <a:gd name="T48" fmla="*/ 984 w 16302"/>
                                    <a:gd name="T49" fmla="*/ 12035 h 16302"/>
                                    <a:gd name="T50" fmla="*/ 1620 w 16302"/>
                                    <a:gd name="T51" fmla="*/ 13027 h 16302"/>
                                    <a:gd name="T52" fmla="*/ 2388 w 16302"/>
                                    <a:gd name="T53" fmla="*/ 13914 h 16302"/>
                                    <a:gd name="T54" fmla="*/ 3275 w 16302"/>
                                    <a:gd name="T55" fmla="*/ 14682 h 16302"/>
                                    <a:gd name="T56" fmla="*/ 4267 w 16302"/>
                                    <a:gd name="T57" fmla="*/ 15318 h 16302"/>
                                    <a:gd name="T58" fmla="*/ 5349 w 16302"/>
                                    <a:gd name="T59" fmla="*/ 15807 h 16302"/>
                                    <a:gd name="T60" fmla="*/ 6509 w 16302"/>
                                    <a:gd name="T61" fmla="*/ 16136 h 16302"/>
                                    <a:gd name="T62" fmla="*/ 7732 w 16302"/>
                                    <a:gd name="T63" fmla="*/ 16292 h 16302"/>
                                    <a:gd name="T64" fmla="*/ 8984 w 16302"/>
                                    <a:gd name="T65" fmla="*/ 16260 h 16302"/>
                                    <a:gd name="T66" fmla="*/ 10188 w 16302"/>
                                    <a:gd name="T67" fmla="*/ 16045 h 16302"/>
                                    <a:gd name="T68" fmla="*/ 11323 w 16302"/>
                                    <a:gd name="T69" fmla="*/ 15661 h 16302"/>
                                    <a:gd name="T70" fmla="*/ 12376 w 16302"/>
                                    <a:gd name="T71" fmla="*/ 15121 h 16302"/>
                                    <a:gd name="T72" fmla="*/ 13335 w 16302"/>
                                    <a:gd name="T73" fmla="*/ 14439 h 16302"/>
                                    <a:gd name="T74" fmla="*/ 14184 w 16302"/>
                                    <a:gd name="T75" fmla="*/ 13631 h 16302"/>
                                    <a:gd name="T76" fmla="*/ 14909 w 16302"/>
                                    <a:gd name="T77" fmla="*/ 12707 h 16302"/>
                                    <a:gd name="T78" fmla="*/ 15498 w 16302"/>
                                    <a:gd name="T79" fmla="*/ 11683 h 16302"/>
                                    <a:gd name="T80" fmla="*/ 15935 w 16302"/>
                                    <a:gd name="T81" fmla="*/ 10574 h 16302"/>
                                    <a:gd name="T82" fmla="*/ 16208 w 16302"/>
                                    <a:gd name="T83" fmla="*/ 9392 h 16302"/>
                                    <a:gd name="T84" fmla="*/ 16302 w 16302"/>
                                    <a:gd name="T85" fmla="*/ 8151 h 163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6302" h="16302">
                                      <a:moveTo>
                                        <a:pt x="16302" y="8151"/>
                                      </a:moveTo>
                                      <a:lnTo>
                                        <a:pt x="16292" y="7731"/>
                                      </a:lnTo>
                                      <a:lnTo>
                                        <a:pt x="16260" y="7317"/>
                                      </a:lnTo>
                                      <a:lnTo>
                                        <a:pt x="16208" y="6908"/>
                                      </a:lnTo>
                                      <a:lnTo>
                                        <a:pt x="16136" y="6507"/>
                                      </a:lnTo>
                                      <a:lnTo>
                                        <a:pt x="16045" y="6112"/>
                                      </a:lnTo>
                                      <a:lnTo>
                                        <a:pt x="15935" y="5725"/>
                                      </a:lnTo>
                                      <a:lnTo>
                                        <a:pt x="15807" y="5346"/>
                                      </a:lnTo>
                                      <a:lnTo>
                                        <a:pt x="15661" y="4976"/>
                                      </a:lnTo>
                                      <a:lnTo>
                                        <a:pt x="15498" y="4614"/>
                                      </a:lnTo>
                                      <a:lnTo>
                                        <a:pt x="15318" y="4263"/>
                                      </a:lnTo>
                                      <a:lnTo>
                                        <a:pt x="15121" y="3922"/>
                                      </a:lnTo>
                                      <a:lnTo>
                                        <a:pt x="14909" y="3592"/>
                                      </a:lnTo>
                                      <a:lnTo>
                                        <a:pt x="14682" y="3272"/>
                                      </a:lnTo>
                                      <a:lnTo>
                                        <a:pt x="14439" y="2964"/>
                                      </a:lnTo>
                                      <a:lnTo>
                                        <a:pt x="14184" y="2668"/>
                                      </a:lnTo>
                                      <a:lnTo>
                                        <a:pt x="13914" y="2385"/>
                                      </a:lnTo>
                                      <a:lnTo>
                                        <a:pt x="13631" y="2115"/>
                                      </a:lnTo>
                                      <a:lnTo>
                                        <a:pt x="13335" y="1859"/>
                                      </a:lnTo>
                                      <a:lnTo>
                                        <a:pt x="13026" y="1618"/>
                                      </a:lnTo>
                                      <a:lnTo>
                                        <a:pt x="12707" y="1391"/>
                                      </a:lnTo>
                                      <a:lnTo>
                                        <a:pt x="12376" y="1179"/>
                                      </a:lnTo>
                                      <a:lnTo>
                                        <a:pt x="12035" y="982"/>
                                      </a:lnTo>
                                      <a:lnTo>
                                        <a:pt x="11683" y="803"/>
                                      </a:lnTo>
                                      <a:lnTo>
                                        <a:pt x="11323" y="640"/>
                                      </a:lnTo>
                                      <a:lnTo>
                                        <a:pt x="10953" y="494"/>
                                      </a:lnTo>
                                      <a:lnTo>
                                        <a:pt x="10574" y="366"/>
                                      </a:lnTo>
                                      <a:lnTo>
                                        <a:pt x="10188" y="257"/>
                                      </a:lnTo>
                                      <a:lnTo>
                                        <a:pt x="9793" y="165"/>
                                      </a:lnTo>
                                      <a:lnTo>
                                        <a:pt x="9392" y="94"/>
                                      </a:lnTo>
                                      <a:lnTo>
                                        <a:pt x="8984" y="42"/>
                                      </a:lnTo>
                                      <a:lnTo>
                                        <a:pt x="8570" y="10"/>
                                      </a:lnTo>
                                      <a:lnTo>
                                        <a:pt x="8151" y="0"/>
                                      </a:lnTo>
                                      <a:lnTo>
                                        <a:pt x="7732" y="10"/>
                                      </a:lnTo>
                                      <a:lnTo>
                                        <a:pt x="7318" y="42"/>
                                      </a:lnTo>
                                      <a:lnTo>
                                        <a:pt x="6910" y="94"/>
                                      </a:lnTo>
                                      <a:lnTo>
                                        <a:pt x="6509" y="165"/>
                                      </a:lnTo>
                                      <a:lnTo>
                                        <a:pt x="6114" y="257"/>
                                      </a:lnTo>
                                      <a:lnTo>
                                        <a:pt x="5728" y="366"/>
                                      </a:lnTo>
                                      <a:lnTo>
                                        <a:pt x="5349" y="494"/>
                                      </a:lnTo>
                                      <a:lnTo>
                                        <a:pt x="4979" y="640"/>
                                      </a:lnTo>
                                      <a:lnTo>
                                        <a:pt x="4619" y="803"/>
                                      </a:lnTo>
                                      <a:lnTo>
                                        <a:pt x="4267" y="982"/>
                                      </a:lnTo>
                                      <a:lnTo>
                                        <a:pt x="3926" y="1179"/>
                                      </a:lnTo>
                                      <a:lnTo>
                                        <a:pt x="3595" y="1391"/>
                                      </a:lnTo>
                                      <a:lnTo>
                                        <a:pt x="3275" y="1618"/>
                                      </a:lnTo>
                                      <a:lnTo>
                                        <a:pt x="2967" y="1859"/>
                                      </a:lnTo>
                                      <a:lnTo>
                                        <a:pt x="2671" y="2115"/>
                                      </a:lnTo>
                                      <a:lnTo>
                                        <a:pt x="2388" y="2385"/>
                                      </a:lnTo>
                                      <a:lnTo>
                                        <a:pt x="2118" y="2668"/>
                                      </a:lnTo>
                                      <a:lnTo>
                                        <a:pt x="1863" y="2964"/>
                                      </a:lnTo>
                                      <a:lnTo>
                                        <a:pt x="1620" y="3272"/>
                                      </a:lnTo>
                                      <a:lnTo>
                                        <a:pt x="1393" y="3592"/>
                                      </a:lnTo>
                                      <a:lnTo>
                                        <a:pt x="1181" y="3922"/>
                                      </a:lnTo>
                                      <a:lnTo>
                                        <a:pt x="984" y="4263"/>
                                      </a:lnTo>
                                      <a:lnTo>
                                        <a:pt x="804" y="4614"/>
                                      </a:lnTo>
                                      <a:lnTo>
                                        <a:pt x="641" y="4976"/>
                                      </a:lnTo>
                                      <a:lnTo>
                                        <a:pt x="495" y="5346"/>
                                      </a:lnTo>
                                      <a:lnTo>
                                        <a:pt x="367" y="5725"/>
                                      </a:lnTo>
                                      <a:lnTo>
                                        <a:pt x="257" y="6112"/>
                                      </a:lnTo>
                                      <a:lnTo>
                                        <a:pt x="166" y="6507"/>
                                      </a:lnTo>
                                      <a:lnTo>
                                        <a:pt x="94" y="6908"/>
                                      </a:lnTo>
                                      <a:lnTo>
                                        <a:pt x="42" y="7317"/>
                                      </a:lnTo>
                                      <a:lnTo>
                                        <a:pt x="10" y="7731"/>
                                      </a:lnTo>
                                      <a:lnTo>
                                        <a:pt x="0" y="8151"/>
                                      </a:lnTo>
                                      <a:lnTo>
                                        <a:pt x="10" y="8570"/>
                                      </a:lnTo>
                                      <a:lnTo>
                                        <a:pt x="42" y="8984"/>
                                      </a:lnTo>
                                      <a:lnTo>
                                        <a:pt x="94" y="9392"/>
                                      </a:lnTo>
                                      <a:lnTo>
                                        <a:pt x="166" y="9793"/>
                                      </a:lnTo>
                                      <a:lnTo>
                                        <a:pt x="257" y="10188"/>
                                      </a:lnTo>
                                      <a:lnTo>
                                        <a:pt x="367" y="10574"/>
                                      </a:lnTo>
                                      <a:lnTo>
                                        <a:pt x="495" y="10953"/>
                                      </a:lnTo>
                                      <a:lnTo>
                                        <a:pt x="641" y="11323"/>
                                      </a:lnTo>
                                      <a:lnTo>
                                        <a:pt x="804" y="11683"/>
                                      </a:lnTo>
                                      <a:lnTo>
                                        <a:pt x="984" y="12035"/>
                                      </a:lnTo>
                                      <a:lnTo>
                                        <a:pt x="1181" y="12376"/>
                                      </a:lnTo>
                                      <a:lnTo>
                                        <a:pt x="1393" y="12707"/>
                                      </a:lnTo>
                                      <a:lnTo>
                                        <a:pt x="1620" y="13027"/>
                                      </a:lnTo>
                                      <a:lnTo>
                                        <a:pt x="1863" y="13335"/>
                                      </a:lnTo>
                                      <a:lnTo>
                                        <a:pt x="2118" y="13631"/>
                                      </a:lnTo>
                                      <a:lnTo>
                                        <a:pt x="2388" y="13914"/>
                                      </a:lnTo>
                                      <a:lnTo>
                                        <a:pt x="2671" y="14184"/>
                                      </a:lnTo>
                                      <a:lnTo>
                                        <a:pt x="2967" y="14439"/>
                                      </a:lnTo>
                                      <a:lnTo>
                                        <a:pt x="3275" y="14682"/>
                                      </a:lnTo>
                                      <a:lnTo>
                                        <a:pt x="3595" y="14909"/>
                                      </a:lnTo>
                                      <a:lnTo>
                                        <a:pt x="3926" y="15121"/>
                                      </a:lnTo>
                                      <a:lnTo>
                                        <a:pt x="4267" y="15318"/>
                                      </a:lnTo>
                                      <a:lnTo>
                                        <a:pt x="4619" y="15498"/>
                                      </a:lnTo>
                                      <a:lnTo>
                                        <a:pt x="4979" y="15661"/>
                                      </a:lnTo>
                                      <a:lnTo>
                                        <a:pt x="5349" y="15807"/>
                                      </a:lnTo>
                                      <a:lnTo>
                                        <a:pt x="5728" y="15935"/>
                                      </a:lnTo>
                                      <a:lnTo>
                                        <a:pt x="6114" y="16045"/>
                                      </a:lnTo>
                                      <a:lnTo>
                                        <a:pt x="6509" y="16136"/>
                                      </a:lnTo>
                                      <a:lnTo>
                                        <a:pt x="6910" y="16208"/>
                                      </a:lnTo>
                                      <a:lnTo>
                                        <a:pt x="7318" y="16260"/>
                                      </a:lnTo>
                                      <a:lnTo>
                                        <a:pt x="7732" y="16292"/>
                                      </a:lnTo>
                                      <a:lnTo>
                                        <a:pt x="8151" y="16302"/>
                                      </a:lnTo>
                                      <a:lnTo>
                                        <a:pt x="8570" y="16292"/>
                                      </a:lnTo>
                                      <a:lnTo>
                                        <a:pt x="8984" y="16260"/>
                                      </a:lnTo>
                                      <a:lnTo>
                                        <a:pt x="9392" y="16208"/>
                                      </a:lnTo>
                                      <a:lnTo>
                                        <a:pt x="9793" y="16136"/>
                                      </a:lnTo>
                                      <a:lnTo>
                                        <a:pt x="10188" y="16045"/>
                                      </a:lnTo>
                                      <a:lnTo>
                                        <a:pt x="10574" y="15935"/>
                                      </a:lnTo>
                                      <a:lnTo>
                                        <a:pt x="10953" y="15807"/>
                                      </a:lnTo>
                                      <a:lnTo>
                                        <a:pt x="11323" y="15661"/>
                                      </a:lnTo>
                                      <a:lnTo>
                                        <a:pt x="11683" y="15498"/>
                                      </a:lnTo>
                                      <a:lnTo>
                                        <a:pt x="12035" y="15318"/>
                                      </a:lnTo>
                                      <a:lnTo>
                                        <a:pt x="12376" y="15121"/>
                                      </a:lnTo>
                                      <a:lnTo>
                                        <a:pt x="12707" y="14909"/>
                                      </a:lnTo>
                                      <a:lnTo>
                                        <a:pt x="13026" y="14682"/>
                                      </a:lnTo>
                                      <a:lnTo>
                                        <a:pt x="13335" y="14439"/>
                                      </a:lnTo>
                                      <a:lnTo>
                                        <a:pt x="13631" y="14184"/>
                                      </a:lnTo>
                                      <a:lnTo>
                                        <a:pt x="13914" y="13914"/>
                                      </a:lnTo>
                                      <a:lnTo>
                                        <a:pt x="14184" y="13631"/>
                                      </a:lnTo>
                                      <a:lnTo>
                                        <a:pt x="14439" y="13335"/>
                                      </a:lnTo>
                                      <a:lnTo>
                                        <a:pt x="14682" y="13027"/>
                                      </a:lnTo>
                                      <a:lnTo>
                                        <a:pt x="14909" y="12707"/>
                                      </a:lnTo>
                                      <a:lnTo>
                                        <a:pt x="15121" y="12376"/>
                                      </a:lnTo>
                                      <a:lnTo>
                                        <a:pt x="15318" y="12035"/>
                                      </a:lnTo>
                                      <a:lnTo>
                                        <a:pt x="15498" y="11683"/>
                                      </a:lnTo>
                                      <a:lnTo>
                                        <a:pt x="15661" y="11323"/>
                                      </a:lnTo>
                                      <a:lnTo>
                                        <a:pt x="15807" y="10953"/>
                                      </a:lnTo>
                                      <a:lnTo>
                                        <a:pt x="15935" y="10574"/>
                                      </a:lnTo>
                                      <a:lnTo>
                                        <a:pt x="16045" y="10188"/>
                                      </a:lnTo>
                                      <a:lnTo>
                                        <a:pt x="16136" y="9793"/>
                                      </a:lnTo>
                                      <a:lnTo>
                                        <a:pt x="16208" y="9392"/>
                                      </a:lnTo>
                                      <a:lnTo>
                                        <a:pt x="16260" y="8984"/>
                                      </a:lnTo>
                                      <a:lnTo>
                                        <a:pt x="16292" y="8570"/>
                                      </a:lnTo>
                                      <a:lnTo>
                                        <a:pt x="16302" y="8151"/>
                                      </a:lnTo>
                                      <a:close/>
                                    </a:path>
                                  </a:pathLst>
                                </a:custGeom>
                                <a:solidFill>
                                  <a:srgbClr val="FCD9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6"/>
                              <wps:cNvSpPr>
                                <a:spLocks/>
                              </wps:cNvSpPr>
                              <wps:spPr bwMode="auto">
                                <a:xfrm>
                                  <a:off x="18415" y="156845"/>
                                  <a:ext cx="276860" cy="138430"/>
                                </a:xfrm>
                                <a:custGeom>
                                  <a:avLst/>
                                  <a:gdLst>
                                    <a:gd name="T0" fmla="*/ 36 w 14378"/>
                                    <a:gd name="T1" fmla="*/ 735 h 7189"/>
                                    <a:gd name="T2" fmla="*/ 226 w 14378"/>
                                    <a:gd name="T3" fmla="*/ 1796 h 7189"/>
                                    <a:gd name="T4" fmla="*/ 565 w 14378"/>
                                    <a:gd name="T5" fmla="*/ 2798 h 7189"/>
                                    <a:gd name="T6" fmla="*/ 1041 w 14378"/>
                                    <a:gd name="T7" fmla="*/ 3727 h 7189"/>
                                    <a:gd name="T8" fmla="*/ 1641 w 14378"/>
                                    <a:gd name="T9" fmla="*/ 4573 h 7189"/>
                                    <a:gd name="T10" fmla="*/ 2355 w 14378"/>
                                    <a:gd name="T11" fmla="*/ 5322 h 7189"/>
                                    <a:gd name="T12" fmla="*/ 3170 w 14378"/>
                                    <a:gd name="T13" fmla="*/ 5961 h 7189"/>
                                    <a:gd name="T14" fmla="*/ 4072 w 14378"/>
                                    <a:gd name="T15" fmla="*/ 6480 h 7189"/>
                                    <a:gd name="T16" fmla="*/ 5051 w 14378"/>
                                    <a:gd name="T17" fmla="*/ 6866 h 7189"/>
                                    <a:gd name="T18" fmla="*/ 6095 w 14378"/>
                                    <a:gd name="T19" fmla="*/ 7107 h 7189"/>
                                    <a:gd name="T20" fmla="*/ 7189 w 14378"/>
                                    <a:gd name="T21" fmla="*/ 7189 h 7189"/>
                                    <a:gd name="T22" fmla="*/ 8283 w 14378"/>
                                    <a:gd name="T23" fmla="*/ 7107 h 7189"/>
                                    <a:gd name="T24" fmla="*/ 9327 w 14378"/>
                                    <a:gd name="T25" fmla="*/ 6866 h 7189"/>
                                    <a:gd name="T26" fmla="*/ 10306 w 14378"/>
                                    <a:gd name="T27" fmla="*/ 6480 h 7189"/>
                                    <a:gd name="T28" fmla="*/ 11208 w 14378"/>
                                    <a:gd name="T29" fmla="*/ 5961 h 7189"/>
                                    <a:gd name="T30" fmla="*/ 12023 w 14378"/>
                                    <a:gd name="T31" fmla="*/ 5322 h 7189"/>
                                    <a:gd name="T32" fmla="*/ 12736 w 14378"/>
                                    <a:gd name="T33" fmla="*/ 4573 h 7189"/>
                                    <a:gd name="T34" fmla="*/ 13337 w 14378"/>
                                    <a:gd name="T35" fmla="*/ 3727 h 7189"/>
                                    <a:gd name="T36" fmla="*/ 13813 w 14378"/>
                                    <a:gd name="T37" fmla="*/ 2798 h 7189"/>
                                    <a:gd name="T38" fmla="*/ 14152 w 14378"/>
                                    <a:gd name="T39" fmla="*/ 1796 h 7189"/>
                                    <a:gd name="T40" fmla="*/ 14342 w 14378"/>
                                    <a:gd name="T41" fmla="*/ 735 h 7189"/>
                                    <a:gd name="T42" fmla="*/ 14377 w 14378"/>
                                    <a:gd name="T43" fmla="*/ 15 h 7189"/>
                                    <a:gd name="T44" fmla="*/ 14357 w 14378"/>
                                    <a:gd name="T45" fmla="*/ 221 h 7189"/>
                                    <a:gd name="T46" fmla="*/ 14282 w 14378"/>
                                    <a:gd name="T47" fmla="*/ 631 h 7189"/>
                                    <a:gd name="T48" fmla="*/ 14122 w 14378"/>
                                    <a:gd name="T49" fmla="*/ 1193 h 7189"/>
                                    <a:gd name="T50" fmla="*/ 13843 w 14378"/>
                                    <a:gd name="T51" fmla="*/ 1857 h 7189"/>
                                    <a:gd name="T52" fmla="*/ 13413 w 14378"/>
                                    <a:gd name="T53" fmla="*/ 2572 h 7189"/>
                                    <a:gd name="T54" fmla="*/ 12800 w 14378"/>
                                    <a:gd name="T55" fmla="*/ 3287 h 7189"/>
                                    <a:gd name="T56" fmla="*/ 11970 w 14378"/>
                                    <a:gd name="T57" fmla="*/ 3950 h 7189"/>
                                    <a:gd name="T58" fmla="*/ 10891 w 14378"/>
                                    <a:gd name="T59" fmla="*/ 4513 h 7189"/>
                                    <a:gd name="T60" fmla="*/ 9530 w 14378"/>
                                    <a:gd name="T61" fmla="*/ 4922 h 7189"/>
                                    <a:gd name="T62" fmla="*/ 7855 w 14378"/>
                                    <a:gd name="T63" fmla="*/ 5129 h 7189"/>
                                    <a:gd name="T64" fmla="*/ 5992 w 14378"/>
                                    <a:gd name="T65" fmla="*/ 5085 h 7189"/>
                                    <a:gd name="T66" fmla="*/ 4422 w 14378"/>
                                    <a:gd name="T67" fmla="*/ 4806 h 7189"/>
                                    <a:gd name="T68" fmla="*/ 3153 w 14378"/>
                                    <a:gd name="T69" fmla="*/ 4339 h 7189"/>
                                    <a:gd name="T70" fmla="*/ 2153 w 14378"/>
                                    <a:gd name="T71" fmla="*/ 3738 h 7189"/>
                                    <a:gd name="T72" fmla="*/ 1390 w 14378"/>
                                    <a:gd name="T73" fmla="*/ 3052 h 7189"/>
                                    <a:gd name="T74" fmla="*/ 832 w 14378"/>
                                    <a:gd name="T75" fmla="*/ 2331 h 7189"/>
                                    <a:gd name="T76" fmla="*/ 447 w 14378"/>
                                    <a:gd name="T77" fmla="*/ 1627 h 7189"/>
                                    <a:gd name="T78" fmla="*/ 204 w 14378"/>
                                    <a:gd name="T79" fmla="*/ 991 h 7189"/>
                                    <a:gd name="T80" fmla="*/ 69 w 14378"/>
                                    <a:gd name="T81" fmla="*/ 475 h 7189"/>
                                    <a:gd name="T82" fmla="*/ 12 w 14378"/>
                                    <a:gd name="T83" fmla="*/ 127 h 7189"/>
                                    <a:gd name="T84" fmla="*/ 0 w 14378"/>
                                    <a:gd name="T85" fmla="*/ 0 h 71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4378" h="7189">
                                      <a:moveTo>
                                        <a:pt x="0" y="0"/>
                                      </a:moveTo>
                                      <a:lnTo>
                                        <a:pt x="9" y="370"/>
                                      </a:lnTo>
                                      <a:lnTo>
                                        <a:pt x="36" y="735"/>
                                      </a:lnTo>
                                      <a:lnTo>
                                        <a:pt x="82" y="1094"/>
                                      </a:lnTo>
                                      <a:lnTo>
                                        <a:pt x="146" y="1449"/>
                                      </a:lnTo>
                                      <a:lnTo>
                                        <a:pt x="226" y="1796"/>
                                      </a:lnTo>
                                      <a:lnTo>
                                        <a:pt x="323" y="2138"/>
                                      </a:lnTo>
                                      <a:lnTo>
                                        <a:pt x="436" y="2472"/>
                                      </a:lnTo>
                                      <a:lnTo>
                                        <a:pt x="565" y="2798"/>
                                      </a:lnTo>
                                      <a:lnTo>
                                        <a:pt x="709" y="3117"/>
                                      </a:lnTo>
                                      <a:lnTo>
                                        <a:pt x="868" y="3426"/>
                                      </a:lnTo>
                                      <a:lnTo>
                                        <a:pt x="1041" y="3727"/>
                                      </a:lnTo>
                                      <a:lnTo>
                                        <a:pt x="1228" y="4019"/>
                                      </a:lnTo>
                                      <a:lnTo>
                                        <a:pt x="1428" y="4301"/>
                                      </a:lnTo>
                                      <a:lnTo>
                                        <a:pt x="1641" y="4573"/>
                                      </a:lnTo>
                                      <a:lnTo>
                                        <a:pt x="1867" y="4834"/>
                                      </a:lnTo>
                                      <a:lnTo>
                                        <a:pt x="2106" y="5083"/>
                                      </a:lnTo>
                                      <a:lnTo>
                                        <a:pt x="2355" y="5322"/>
                                      </a:lnTo>
                                      <a:lnTo>
                                        <a:pt x="2616" y="5548"/>
                                      </a:lnTo>
                                      <a:lnTo>
                                        <a:pt x="2888" y="5761"/>
                                      </a:lnTo>
                                      <a:lnTo>
                                        <a:pt x="3170" y="5961"/>
                                      </a:lnTo>
                                      <a:lnTo>
                                        <a:pt x="3462" y="6148"/>
                                      </a:lnTo>
                                      <a:lnTo>
                                        <a:pt x="3763" y="6321"/>
                                      </a:lnTo>
                                      <a:lnTo>
                                        <a:pt x="4072" y="6480"/>
                                      </a:lnTo>
                                      <a:lnTo>
                                        <a:pt x="4391" y="6624"/>
                                      </a:lnTo>
                                      <a:lnTo>
                                        <a:pt x="4717" y="6753"/>
                                      </a:lnTo>
                                      <a:lnTo>
                                        <a:pt x="5051" y="6866"/>
                                      </a:lnTo>
                                      <a:lnTo>
                                        <a:pt x="5393" y="6963"/>
                                      </a:lnTo>
                                      <a:lnTo>
                                        <a:pt x="5740" y="7043"/>
                                      </a:lnTo>
                                      <a:lnTo>
                                        <a:pt x="6095" y="7107"/>
                                      </a:lnTo>
                                      <a:lnTo>
                                        <a:pt x="6454" y="7153"/>
                                      </a:lnTo>
                                      <a:lnTo>
                                        <a:pt x="6819" y="7180"/>
                                      </a:lnTo>
                                      <a:lnTo>
                                        <a:pt x="7189" y="7189"/>
                                      </a:lnTo>
                                      <a:lnTo>
                                        <a:pt x="7559" y="7180"/>
                                      </a:lnTo>
                                      <a:lnTo>
                                        <a:pt x="7924" y="7153"/>
                                      </a:lnTo>
                                      <a:lnTo>
                                        <a:pt x="8283" y="7107"/>
                                      </a:lnTo>
                                      <a:lnTo>
                                        <a:pt x="8638" y="7043"/>
                                      </a:lnTo>
                                      <a:lnTo>
                                        <a:pt x="8985" y="6963"/>
                                      </a:lnTo>
                                      <a:lnTo>
                                        <a:pt x="9327" y="6866"/>
                                      </a:lnTo>
                                      <a:lnTo>
                                        <a:pt x="9661" y="6753"/>
                                      </a:lnTo>
                                      <a:lnTo>
                                        <a:pt x="9987" y="6624"/>
                                      </a:lnTo>
                                      <a:lnTo>
                                        <a:pt x="10306" y="6480"/>
                                      </a:lnTo>
                                      <a:lnTo>
                                        <a:pt x="10615" y="6321"/>
                                      </a:lnTo>
                                      <a:lnTo>
                                        <a:pt x="10916" y="6148"/>
                                      </a:lnTo>
                                      <a:lnTo>
                                        <a:pt x="11208" y="5961"/>
                                      </a:lnTo>
                                      <a:lnTo>
                                        <a:pt x="11490" y="5761"/>
                                      </a:lnTo>
                                      <a:lnTo>
                                        <a:pt x="11762" y="5548"/>
                                      </a:lnTo>
                                      <a:lnTo>
                                        <a:pt x="12023" y="5322"/>
                                      </a:lnTo>
                                      <a:lnTo>
                                        <a:pt x="12272" y="5083"/>
                                      </a:lnTo>
                                      <a:lnTo>
                                        <a:pt x="12511" y="4834"/>
                                      </a:lnTo>
                                      <a:lnTo>
                                        <a:pt x="12736" y="4573"/>
                                      </a:lnTo>
                                      <a:lnTo>
                                        <a:pt x="12950" y="4301"/>
                                      </a:lnTo>
                                      <a:lnTo>
                                        <a:pt x="13150" y="4019"/>
                                      </a:lnTo>
                                      <a:lnTo>
                                        <a:pt x="13337" y="3727"/>
                                      </a:lnTo>
                                      <a:lnTo>
                                        <a:pt x="13510" y="3426"/>
                                      </a:lnTo>
                                      <a:lnTo>
                                        <a:pt x="13669" y="3117"/>
                                      </a:lnTo>
                                      <a:lnTo>
                                        <a:pt x="13813" y="2798"/>
                                      </a:lnTo>
                                      <a:lnTo>
                                        <a:pt x="13942" y="2472"/>
                                      </a:lnTo>
                                      <a:lnTo>
                                        <a:pt x="14055" y="2138"/>
                                      </a:lnTo>
                                      <a:lnTo>
                                        <a:pt x="14152" y="1796"/>
                                      </a:lnTo>
                                      <a:lnTo>
                                        <a:pt x="14232" y="1449"/>
                                      </a:lnTo>
                                      <a:lnTo>
                                        <a:pt x="14296" y="1094"/>
                                      </a:lnTo>
                                      <a:lnTo>
                                        <a:pt x="14342" y="735"/>
                                      </a:lnTo>
                                      <a:lnTo>
                                        <a:pt x="14369" y="370"/>
                                      </a:lnTo>
                                      <a:lnTo>
                                        <a:pt x="14378" y="0"/>
                                      </a:lnTo>
                                      <a:lnTo>
                                        <a:pt x="14377" y="15"/>
                                      </a:lnTo>
                                      <a:lnTo>
                                        <a:pt x="14374" y="58"/>
                                      </a:lnTo>
                                      <a:lnTo>
                                        <a:pt x="14368" y="127"/>
                                      </a:lnTo>
                                      <a:lnTo>
                                        <a:pt x="14357" y="221"/>
                                      </a:lnTo>
                                      <a:lnTo>
                                        <a:pt x="14339" y="337"/>
                                      </a:lnTo>
                                      <a:lnTo>
                                        <a:pt x="14315" y="475"/>
                                      </a:lnTo>
                                      <a:lnTo>
                                        <a:pt x="14282" y="631"/>
                                      </a:lnTo>
                                      <a:lnTo>
                                        <a:pt x="14240" y="804"/>
                                      </a:lnTo>
                                      <a:lnTo>
                                        <a:pt x="14187" y="991"/>
                                      </a:lnTo>
                                      <a:lnTo>
                                        <a:pt x="14122" y="1193"/>
                                      </a:lnTo>
                                      <a:lnTo>
                                        <a:pt x="14044" y="1405"/>
                                      </a:lnTo>
                                      <a:lnTo>
                                        <a:pt x="13951" y="1627"/>
                                      </a:lnTo>
                                      <a:lnTo>
                                        <a:pt x="13843" y="1857"/>
                                      </a:lnTo>
                                      <a:lnTo>
                                        <a:pt x="13718" y="2092"/>
                                      </a:lnTo>
                                      <a:lnTo>
                                        <a:pt x="13575" y="2331"/>
                                      </a:lnTo>
                                      <a:lnTo>
                                        <a:pt x="13413" y="2572"/>
                                      </a:lnTo>
                                      <a:lnTo>
                                        <a:pt x="13231" y="2812"/>
                                      </a:lnTo>
                                      <a:lnTo>
                                        <a:pt x="13026" y="3052"/>
                                      </a:lnTo>
                                      <a:lnTo>
                                        <a:pt x="12800" y="3287"/>
                                      </a:lnTo>
                                      <a:lnTo>
                                        <a:pt x="12548" y="3516"/>
                                      </a:lnTo>
                                      <a:lnTo>
                                        <a:pt x="12272" y="3738"/>
                                      </a:lnTo>
                                      <a:lnTo>
                                        <a:pt x="11970" y="3950"/>
                                      </a:lnTo>
                                      <a:lnTo>
                                        <a:pt x="11639" y="4152"/>
                                      </a:lnTo>
                                      <a:lnTo>
                                        <a:pt x="11280" y="4339"/>
                                      </a:lnTo>
                                      <a:lnTo>
                                        <a:pt x="10891" y="4513"/>
                                      </a:lnTo>
                                      <a:lnTo>
                                        <a:pt x="10470" y="4668"/>
                                      </a:lnTo>
                                      <a:lnTo>
                                        <a:pt x="10016" y="4806"/>
                                      </a:lnTo>
                                      <a:lnTo>
                                        <a:pt x="9530" y="4922"/>
                                      </a:lnTo>
                                      <a:lnTo>
                                        <a:pt x="9009" y="5016"/>
                                      </a:lnTo>
                                      <a:lnTo>
                                        <a:pt x="8450" y="5085"/>
                                      </a:lnTo>
                                      <a:lnTo>
                                        <a:pt x="7855" y="5129"/>
                                      </a:lnTo>
                                      <a:lnTo>
                                        <a:pt x="7222" y="5143"/>
                                      </a:lnTo>
                                      <a:lnTo>
                                        <a:pt x="6588" y="5129"/>
                                      </a:lnTo>
                                      <a:lnTo>
                                        <a:pt x="5992" y="5085"/>
                                      </a:lnTo>
                                      <a:lnTo>
                                        <a:pt x="5433" y="5016"/>
                                      </a:lnTo>
                                      <a:lnTo>
                                        <a:pt x="4911" y="4922"/>
                                      </a:lnTo>
                                      <a:lnTo>
                                        <a:pt x="4422" y="4806"/>
                                      </a:lnTo>
                                      <a:lnTo>
                                        <a:pt x="3967" y="4668"/>
                                      </a:lnTo>
                                      <a:lnTo>
                                        <a:pt x="3544" y="4513"/>
                                      </a:lnTo>
                                      <a:lnTo>
                                        <a:pt x="3153" y="4339"/>
                                      </a:lnTo>
                                      <a:lnTo>
                                        <a:pt x="2792" y="4152"/>
                                      </a:lnTo>
                                      <a:lnTo>
                                        <a:pt x="2458" y="3950"/>
                                      </a:lnTo>
                                      <a:lnTo>
                                        <a:pt x="2153" y="3738"/>
                                      </a:lnTo>
                                      <a:lnTo>
                                        <a:pt x="1874" y="3516"/>
                                      </a:lnTo>
                                      <a:lnTo>
                                        <a:pt x="1620" y="3287"/>
                                      </a:lnTo>
                                      <a:lnTo>
                                        <a:pt x="1390" y="3052"/>
                                      </a:lnTo>
                                      <a:lnTo>
                                        <a:pt x="1183" y="2812"/>
                                      </a:lnTo>
                                      <a:lnTo>
                                        <a:pt x="997" y="2572"/>
                                      </a:lnTo>
                                      <a:lnTo>
                                        <a:pt x="832" y="2331"/>
                                      </a:lnTo>
                                      <a:lnTo>
                                        <a:pt x="687" y="2092"/>
                                      </a:lnTo>
                                      <a:lnTo>
                                        <a:pt x="558" y="1857"/>
                                      </a:lnTo>
                                      <a:lnTo>
                                        <a:pt x="447" y="1627"/>
                                      </a:lnTo>
                                      <a:lnTo>
                                        <a:pt x="352" y="1405"/>
                                      </a:lnTo>
                                      <a:lnTo>
                                        <a:pt x="271" y="1193"/>
                                      </a:lnTo>
                                      <a:lnTo>
                                        <a:pt x="204" y="991"/>
                                      </a:lnTo>
                                      <a:lnTo>
                                        <a:pt x="149" y="804"/>
                                      </a:lnTo>
                                      <a:lnTo>
                                        <a:pt x="104" y="631"/>
                                      </a:lnTo>
                                      <a:lnTo>
                                        <a:pt x="69" y="475"/>
                                      </a:lnTo>
                                      <a:lnTo>
                                        <a:pt x="43" y="337"/>
                                      </a:lnTo>
                                      <a:lnTo>
                                        <a:pt x="24" y="221"/>
                                      </a:lnTo>
                                      <a:lnTo>
                                        <a:pt x="12" y="127"/>
                                      </a:lnTo>
                                      <a:lnTo>
                                        <a:pt x="4" y="58"/>
                                      </a:lnTo>
                                      <a:lnTo>
                                        <a:pt x="1" y="15"/>
                                      </a:lnTo>
                                      <a:lnTo>
                                        <a:pt x="0" y="0"/>
                                      </a:lnTo>
                                      <a:close/>
                                    </a:path>
                                  </a:pathLst>
                                </a:custGeom>
                                <a:solidFill>
                                  <a:srgbClr val="F9C8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7"/>
                              <wps:cNvSpPr>
                                <a:spLocks/>
                              </wps:cNvSpPr>
                              <wps:spPr bwMode="auto">
                                <a:xfrm>
                                  <a:off x="98425" y="81915"/>
                                  <a:ext cx="31750" cy="57785"/>
                                </a:xfrm>
                                <a:custGeom>
                                  <a:avLst/>
                                  <a:gdLst>
                                    <a:gd name="T0" fmla="*/ 1650 w 1654"/>
                                    <a:gd name="T1" fmla="*/ 1346 h 2991"/>
                                    <a:gd name="T2" fmla="*/ 1629 w 1654"/>
                                    <a:gd name="T3" fmla="*/ 1124 h 2991"/>
                                    <a:gd name="T4" fmla="*/ 1590 w 1654"/>
                                    <a:gd name="T5" fmla="*/ 915 h 2991"/>
                                    <a:gd name="T6" fmla="*/ 1535 w 1654"/>
                                    <a:gd name="T7" fmla="*/ 720 h 2991"/>
                                    <a:gd name="T8" fmla="*/ 1466 w 1654"/>
                                    <a:gd name="T9" fmla="*/ 544 h 2991"/>
                                    <a:gd name="T10" fmla="*/ 1384 w 1654"/>
                                    <a:gd name="T11" fmla="*/ 388 h 2991"/>
                                    <a:gd name="T12" fmla="*/ 1291 w 1654"/>
                                    <a:gd name="T13" fmla="*/ 256 h 2991"/>
                                    <a:gd name="T14" fmla="*/ 1186 w 1654"/>
                                    <a:gd name="T15" fmla="*/ 148 h 2991"/>
                                    <a:gd name="T16" fmla="*/ 1073 w 1654"/>
                                    <a:gd name="T17" fmla="*/ 67 h 2991"/>
                                    <a:gd name="T18" fmla="*/ 950 w 1654"/>
                                    <a:gd name="T19" fmla="*/ 17 h 2991"/>
                                    <a:gd name="T20" fmla="*/ 823 w 1654"/>
                                    <a:gd name="T21" fmla="*/ 0 h 2991"/>
                                    <a:gd name="T22" fmla="*/ 698 w 1654"/>
                                    <a:gd name="T23" fmla="*/ 17 h 2991"/>
                                    <a:gd name="T24" fmla="*/ 578 w 1654"/>
                                    <a:gd name="T25" fmla="*/ 67 h 2991"/>
                                    <a:gd name="T26" fmla="*/ 465 w 1654"/>
                                    <a:gd name="T27" fmla="*/ 148 h 2991"/>
                                    <a:gd name="T28" fmla="*/ 362 w 1654"/>
                                    <a:gd name="T29" fmla="*/ 256 h 2991"/>
                                    <a:gd name="T30" fmla="*/ 269 w 1654"/>
                                    <a:gd name="T31" fmla="*/ 388 h 2991"/>
                                    <a:gd name="T32" fmla="*/ 187 w 1654"/>
                                    <a:gd name="T33" fmla="*/ 544 h 2991"/>
                                    <a:gd name="T34" fmla="*/ 119 w 1654"/>
                                    <a:gd name="T35" fmla="*/ 720 h 2991"/>
                                    <a:gd name="T36" fmla="*/ 64 w 1654"/>
                                    <a:gd name="T37" fmla="*/ 915 h 2991"/>
                                    <a:gd name="T38" fmla="*/ 25 w 1654"/>
                                    <a:gd name="T39" fmla="*/ 1124 h 2991"/>
                                    <a:gd name="T40" fmla="*/ 4 w 1654"/>
                                    <a:gd name="T41" fmla="*/ 1346 h 2991"/>
                                    <a:gd name="T42" fmla="*/ 1 w 1654"/>
                                    <a:gd name="T43" fmla="*/ 1576 h 2991"/>
                                    <a:gd name="T44" fmla="*/ 16 w 1654"/>
                                    <a:gd name="T45" fmla="*/ 1800 h 2991"/>
                                    <a:gd name="T46" fmla="*/ 50 w 1654"/>
                                    <a:gd name="T47" fmla="*/ 2012 h 2991"/>
                                    <a:gd name="T48" fmla="*/ 99 w 1654"/>
                                    <a:gd name="T49" fmla="*/ 2211 h 2991"/>
                                    <a:gd name="T50" fmla="*/ 163 w 1654"/>
                                    <a:gd name="T51" fmla="*/ 2392 h 2991"/>
                                    <a:gd name="T52" fmla="*/ 240 w 1654"/>
                                    <a:gd name="T53" fmla="*/ 2554 h 2991"/>
                                    <a:gd name="T54" fmla="*/ 330 w 1654"/>
                                    <a:gd name="T55" fmla="*/ 2695 h 2991"/>
                                    <a:gd name="T56" fmla="*/ 430 w 1654"/>
                                    <a:gd name="T57" fmla="*/ 2811 h 2991"/>
                                    <a:gd name="T58" fmla="*/ 539 w 1654"/>
                                    <a:gd name="T59" fmla="*/ 2901 h 2991"/>
                                    <a:gd name="T60" fmla="*/ 657 w 1654"/>
                                    <a:gd name="T61" fmla="*/ 2961 h 2991"/>
                                    <a:gd name="T62" fmla="*/ 780 w 1654"/>
                                    <a:gd name="T63" fmla="*/ 2989 h 2991"/>
                                    <a:gd name="T64" fmla="*/ 909 w 1654"/>
                                    <a:gd name="T65" fmla="*/ 2983 h 2991"/>
                                    <a:gd name="T66" fmla="*/ 1033 w 1654"/>
                                    <a:gd name="T67" fmla="*/ 2944 h 2991"/>
                                    <a:gd name="T68" fmla="*/ 1149 w 1654"/>
                                    <a:gd name="T69" fmla="*/ 2874 h 2991"/>
                                    <a:gd name="T70" fmla="*/ 1256 w 1654"/>
                                    <a:gd name="T71" fmla="*/ 2775 h 2991"/>
                                    <a:gd name="T72" fmla="*/ 1354 w 1654"/>
                                    <a:gd name="T73" fmla="*/ 2651 h 2991"/>
                                    <a:gd name="T74" fmla="*/ 1441 w 1654"/>
                                    <a:gd name="T75" fmla="*/ 2502 h 2991"/>
                                    <a:gd name="T76" fmla="*/ 1514 w 1654"/>
                                    <a:gd name="T77" fmla="*/ 2333 h 2991"/>
                                    <a:gd name="T78" fmla="*/ 1573 w 1654"/>
                                    <a:gd name="T79" fmla="*/ 2147 h 2991"/>
                                    <a:gd name="T80" fmla="*/ 1618 w 1654"/>
                                    <a:gd name="T81" fmla="*/ 1943 h 2991"/>
                                    <a:gd name="T82" fmla="*/ 1645 w 1654"/>
                                    <a:gd name="T83" fmla="*/ 1727 h 2991"/>
                                    <a:gd name="T84" fmla="*/ 1654 w 1654"/>
                                    <a:gd name="T85" fmla="*/ 1500 h 29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654" h="2991">
                                      <a:moveTo>
                                        <a:pt x="1654" y="1500"/>
                                      </a:moveTo>
                                      <a:lnTo>
                                        <a:pt x="1653" y="1422"/>
                                      </a:lnTo>
                                      <a:lnTo>
                                        <a:pt x="1650" y="1346"/>
                                      </a:lnTo>
                                      <a:lnTo>
                                        <a:pt x="1645" y="1270"/>
                                      </a:lnTo>
                                      <a:lnTo>
                                        <a:pt x="1638" y="1196"/>
                                      </a:lnTo>
                                      <a:lnTo>
                                        <a:pt x="1629" y="1124"/>
                                      </a:lnTo>
                                      <a:lnTo>
                                        <a:pt x="1618" y="1052"/>
                                      </a:lnTo>
                                      <a:lnTo>
                                        <a:pt x="1605" y="983"/>
                                      </a:lnTo>
                                      <a:lnTo>
                                        <a:pt x="1590" y="915"/>
                                      </a:lnTo>
                                      <a:lnTo>
                                        <a:pt x="1573" y="849"/>
                                      </a:lnTo>
                                      <a:lnTo>
                                        <a:pt x="1556" y="783"/>
                                      </a:lnTo>
                                      <a:lnTo>
                                        <a:pt x="1535" y="720"/>
                                      </a:lnTo>
                                      <a:lnTo>
                                        <a:pt x="1514" y="660"/>
                                      </a:lnTo>
                                      <a:lnTo>
                                        <a:pt x="1490" y="601"/>
                                      </a:lnTo>
                                      <a:lnTo>
                                        <a:pt x="1466" y="544"/>
                                      </a:lnTo>
                                      <a:lnTo>
                                        <a:pt x="1441" y="490"/>
                                      </a:lnTo>
                                      <a:lnTo>
                                        <a:pt x="1413" y="438"/>
                                      </a:lnTo>
                                      <a:lnTo>
                                        <a:pt x="1384" y="388"/>
                                      </a:lnTo>
                                      <a:lnTo>
                                        <a:pt x="1354" y="341"/>
                                      </a:lnTo>
                                      <a:lnTo>
                                        <a:pt x="1322" y="297"/>
                                      </a:lnTo>
                                      <a:lnTo>
                                        <a:pt x="1291" y="256"/>
                                      </a:lnTo>
                                      <a:lnTo>
                                        <a:pt x="1256" y="216"/>
                                      </a:lnTo>
                                      <a:lnTo>
                                        <a:pt x="1221" y="180"/>
                                      </a:lnTo>
                                      <a:lnTo>
                                        <a:pt x="1186" y="148"/>
                                      </a:lnTo>
                                      <a:lnTo>
                                        <a:pt x="1149" y="117"/>
                                      </a:lnTo>
                                      <a:lnTo>
                                        <a:pt x="1111" y="91"/>
                                      </a:lnTo>
                                      <a:lnTo>
                                        <a:pt x="1073" y="67"/>
                                      </a:lnTo>
                                      <a:lnTo>
                                        <a:pt x="1033" y="47"/>
                                      </a:lnTo>
                                      <a:lnTo>
                                        <a:pt x="992" y="30"/>
                                      </a:lnTo>
                                      <a:lnTo>
                                        <a:pt x="950" y="17"/>
                                      </a:lnTo>
                                      <a:lnTo>
                                        <a:pt x="909" y="8"/>
                                      </a:lnTo>
                                      <a:lnTo>
                                        <a:pt x="866" y="2"/>
                                      </a:lnTo>
                                      <a:lnTo>
                                        <a:pt x="823" y="0"/>
                                      </a:lnTo>
                                      <a:lnTo>
                                        <a:pt x="780" y="2"/>
                                      </a:lnTo>
                                      <a:lnTo>
                                        <a:pt x="739" y="8"/>
                                      </a:lnTo>
                                      <a:lnTo>
                                        <a:pt x="698" y="17"/>
                                      </a:lnTo>
                                      <a:lnTo>
                                        <a:pt x="657" y="30"/>
                                      </a:lnTo>
                                      <a:lnTo>
                                        <a:pt x="616" y="47"/>
                                      </a:lnTo>
                                      <a:lnTo>
                                        <a:pt x="578" y="67"/>
                                      </a:lnTo>
                                      <a:lnTo>
                                        <a:pt x="539" y="91"/>
                                      </a:lnTo>
                                      <a:lnTo>
                                        <a:pt x="502" y="117"/>
                                      </a:lnTo>
                                      <a:lnTo>
                                        <a:pt x="465" y="148"/>
                                      </a:lnTo>
                                      <a:lnTo>
                                        <a:pt x="430" y="180"/>
                                      </a:lnTo>
                                      <a:lnTo>
                                        <a:pt x="395" y="216"/>
                                      </a:lnTo>
                                      <a:lnTo>
                                        <a:pt x="362" y="256"/>
                                      </a:lnTo>
                                      <a:lnTo>
                                        <a:pt x="330" y="297"/>
                                      </a:lnTo>
                                      <a:lnTo>
                                        <a:pt x="298" y="341"/>
                                      </a:lnTo>
                                      <a:lnTo>
                                        <a:pt x="269" y="388"/>
                                      </a:lnTo>
                                      <a:lnTo>
                                        <a:pt x="240" y="438"/>
                                      </a:lnTo>
                                      <a:lnTo>
                                        <a:pt x="213" y="490"/>
                                      </a:lnTo>
                                      <a:lnTo>
                                        <a:pt x="187" y="544"/>
                                      </a:lnTo>
                                      <a:lnTo>
                                        <a:pt x="163" y="601"/>
                                      </a:lnTo>
                                      <a:lnTo>
                                        <a:pt x="139" y="660"/>
                                      </a:lnTo>
                                      <a:lnTo>
                                        <a:pt x="119" y="720"/>
                                      </a:lnTo>
                                      <a:lnTo>
                                        <a:pt x="99" y="783"/>
                                      </a:lnTo>
                                      <a:lnTo>
                                        <a:pt x="80" y="849"/>
                                      </a:lnTo>
                                      <a:lnTo>
                                        <a:pt x="64" y="915"/>
                                      </a:lnTo>
                                      <a:lnTo>
                                        <a:pt x="50" y="983"/>
                                      </a:lnTo>
                                      <a:lnTo>
                                        <a:pt x="37" y="1052"/>
                                      </a:lnTo>
                                      <a:lnTo>
                                        <a:pt x="25" y="1124"/>
                                      </a:lnTo>
                                      <a:lnTo>
                                        <a:pt x="16" y="1196"/>
                                      </a:lnTo>
                                      <a:lnTo>
                                        <a:pt x="9" y="1270"/>
                                      </a:lnTo>
                                      <a:lnTo>
                                        <a:pt x="4" y="1346"/>
                                      </a:lnTo>
                                      <a:lnTo>
                                        <a:pt x="1" y="1422"/>
                                      </a:lnTo>
                                      <a:lnTo>
                                        <a:pt x="0" y="1500"/>
                                      </a:lnTo>
                                      <a:lnTo>
                                        <a:pt x="1" y="1576"/>
                                      </a:lnTo>
                                      <a:lnTo>
                                        <a:pt x="4" y="1652"/>
                                      </a:lnTo>
                                      <a:lnTo>
                                        <a:pt x="9" y="1727"/>
                                      </a:lnTo>
                                      <a:lnTo>
                                        <a:pt x="16" y="1800"/>
                                      </a:lnTo>
                                      <a:lnTo>
                                        <a:pt x="25" y="1873"/>
                                      </a:lnTo>
                                      <a:lnTo>
                                        <a:pt x="37" y="1943"/>
                                      </a:lnTo>
                                      <a:lnTo>
                                        <a:pt x="50" y="2012"/>
                                      </a:lnTo>
                                      <a:lnTo>
                                        <a:pt x="64" y="2080"/>
                                      </a:lnTo>
                                      <a:lnTo>
                                        <a:pt x="80" y="2147"/>
                                      </a:lnTo>
                                      <a:lnTo>
                                        <a:pt x="99" y="2211"/>
                                      </a:lnTo>
                                      <a:lnTo>
                                        <a:pt x="119" y="2273"/>
                                      </a:lnTo>
                                      <a:lnTo>
                                        <a:pt x="139" y="2333"/>
                                      </a:lnTo>
                                      <a:lnTo>
                                        <a:pt x="163" y="2392"/>
                                      </a:lnTo>
                                      <a:lnTo>
                                        <a:pt x="187" y="2448"/>
                                      </a:lnTo>
                                      <a:lnTo>
                                        <a:pt x="213" y="2502"/>
                                      </a:lnTo>
                                      <a:lnTo>
                                        <a:pt x="240" y="2554"/>
                                      </a:lnTo>
                                      <a:lnTo>
                                        <a:pt x="269" y="2604"/>
                                      </a:lnTo>
                                      <a:lnTo>
                                        <a:pt x="298" y="2651"/>
                                      </a:lnTo>
                                      <a:lnTo>
                                        <a:pt x="330" y="2695"/>
                                      </a:lnTo>
                                      <a:lnTo>
                                        <a:pt x="362" y="2737"/>
                                      </a:lnTo>
                                      <a:lnTo>
                                        <a:pt x="395" y="2775"/>
                                      </a:lnTo>
                                      <a:lnTo>
                                        <a:pt x="430" y="2811"/>
                                      </a:lnTo>
                                      <a:lnTo>
                                        <a:pt x="465" y="2845"/>
                                      </a:lnTo>
                                      <a:lnTo>
                                        <a:pt x="502" y="2874"/>
                                      </a:lnTo>
                                      <a:lnTo>
                                        <a:pt x="539" y="2901"/>
                                      </a:lnTo>
                                      <a:lnTo>
                                        <a:pt x="578" y="2924"/>
                                      </a:lnTo>
                                      <a:lnTo>
                                        <a:pt x="616" y="2944"/>
                                      </a:lnTo>
                                      <a:lnTo>
                                        <a:pt x="657" y="2961"/>
                                      </a:lnTo>
                                      <a:lnTo>
                                        <a:pt x="698" y="2974"/>
                                      </a:lnTo>
                                      <a:lnTo>
                                        <a:pt x="739" y="2983"/>
                                      </a:lnTo>
                                      <a:lnTo>
                                        <a:pt x="780" y="2989"/>
                                      </a:lnTo>
                                      <a:lnTo>
                                        <a:pt x="823" y="2991"/>
                                      </a:lnTo>
                                      <a:lnTo>
                                        <a:pt x="866" y="2989"/>
                                      </a:lnTo>
                                      <a:lnTo>
                                        <a:pt x="909" y="2983"/>
                                      </a:lnTo>
                                      <a:lnTo>
                                        <a:pt x="950" y="2974"/>
                                      </a:lnTo>
                                      <a:lnTo>
                                        <a:pt x="992" y="2961"/>
                                      </a:lnTo>
                                      <a:lnTo>
                                        <a:pt x="1033" y="2944"/>
                                      </a:lnTo>
                                      <a:lnTo>
                                        <a:pt x="1073" y="2924"/>
                                      </a:lnTo>
                                      <a:lnTo>
                                        <a:pt x="1111" y="2901"/>
                                      </a:lnTo>
                                      <a:lnTo>
                                        <a:pt x="1149" y="2874"/>
                                      </a:lnTo>
                                      <a:lnTo>
                                        <a:pt x="1186" y="2845"/>
                                      </a:lnTo>
                                      <a:lnTo>
                                        <a:pt x="1221" y="2811"/>
                                      </a:lnTo>
                                      <a:lnTo>
                                        <a:pt x="1256" y="2775"/>
                                      </a:lnTo>
                                      <a:lnTo>
                                        <a:pt x="1291" y="2737"/>
                                      </a:lnTo>
                                      <a:lnTo>
                                        <a:pt x="1322" y="2695"/>
                                      </a:lnTo>
                                      <a:lnTo>
                                        <a:pt x="1354" y="2651"/>
                                      </a:lnTo>
                                      <a:lnTo>
                                        <a:pt x="1384" y="2604"/>
                                      </a:lnTo>
                                      <a:lnTo>
                                        <a:pt x="1413" y="2554"/>
                                      </a:lnTo>
                                      <a:lnTo>
                                        <a:pt x="1441" y="2502"/>
                                      </a:lnTo>
                                      <a:lnTo>
                                        <a:pt x="1466" y="2448"/>
                                      </a:lnTo>
                                      <a:lnTo>
                                        <a:pt x="1490" y="2392"/>
                                      </a:lnTo>
                                      <a:lnTo>
                                        <a:pt x="1514" y="2333"/>
                                      </a:lnTo>
                                      <a:lnTo>
                                        <a:pt x="1535" y="2273"/>
                                      </a:lnTo>
                                      <a:lnTo>
                                        <a:pt x="1556" y="2211"/>
                                      </a:lnTo>
                                      <a:lnTo>
                                        <a:pt x="1573" y="2147"/>
                                      </a:lnTo>
                                      <a:lnTo>
                                        <a:pt x="1590" y="2080"/>
                                      </a:lnTo>
                                      <a:lnTo>
                                        <a:pt x="1605" y="2012"/>
                                      </a:lnTo>
                                      <a:lnTo>
                                        <a:pt x="1618" y="1943"/>
                                      </a:lnTo>
                                      <a:lnTo>
                                        <a:pt x="1629" y="1873"/>
                                      </a:lnTo>
                                      <a:lnTo>
                                        <a:pt x="1638" y="1800"/>
                                      </a:lnTo>
                                      <a:lnTo>
                                        <a:pt x="1645" y="1727"/>
                                      </a:lnTo>
                                      <a:lnTo>
                                        <a:pt x="1650" y="1652"/>
                                      </a:lnTo>
                                      <a:lnTo>
                                        <a:pt x="1653" y="1576"/>
                                      </a:lnTo>
                                      <a:lnTo>
                                        <a:pt x="1654" y="150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Freeform 8"/>
                              <wps:cNvSpPr>
                                <a:spLocks/>
                              </wps:cNvSpPr>
                              <wps:spPr bwMode="auto">
                                <a:xfrm>
                                  <a:off x="183515" y="81915"/>
                                  <a:ext cx="31750" cy="57785"/>
                                </a:xfrm>
                                <a:custGeom>
                                  <a:avLst/>
                                  <a:gdLst>
                                    <a:gd name="T0" fmla="*/ 4 w 1662"/>
                                    <a:gd name="T1" fmla="*/ 1346 h 2991"/>
                                    <a:gd name="T2" fmla="*/ 25 w 1662"/>
                                    <a:gd name="T3" fmla="*/ 1124 h 2991"/>
                                    <a:gd name="T4" fmla="*/ 64 w 1662"/>
                                    <a:gd name="T5" fmla="*/ 915 h 2991"/>
                                    <a:gd name="T6" fmla="*/ 119 w 1662"/>
                                    <a:gd name="T7" fmla="*/ 720 h 2991"/>
                                    <a:gd name="T8" fmla="*/ 188 w 1662"/>
                                    <a:gd name="T9" fmla="*/ 544 h 2991"/>
                                    <a:gd name="T10" fmla="*/ 270 w 1662"/>
                                    <a:gd name="T11" fmla="*/ 388 h 2991"/>
                                    <a:gd name="T12" fmla="*/ 363 w 1662"/>
                                    <a:gd name="T13" fmla="*/ 256 h 2991"/>
                                    <a:gd name="T14" fmla="*/ 468 w 1662"/>
                                    <a:gd name="T15" fmla="*/ 148 h 2991"/>
                                    <a:gd name="T16" fmla="*/ 581 w 1662"/>
                                    <a:gd name="T17" fmla="*/ 67 h 2991"/>
                                    <a:gd name="T18" fmla="*/ 703 w 1662"/>
                                    <a:gd name="T19" fmla="*/ 17 h 2991"/>
                                    <a:gd name="T20" fmla="*/ 831 w 1662"/>
                                    <a:gd name="T21" fmla="*/ 0 h 2991"/>
                                    <a:gd name="T22" fmla="*/ 957 w 1662"/>
                                    <a:gd name="T23" fmla="*/ 17 h 2991"/>
                                    <a:gd name="T24" fmla="*/ 1077 w 1662"/>
                                    <a:gd name="T25" fmla="*/ 67 h 2991"/>
                                    <a:gd name="T26" fmla="*/ 1191 w 1662"/>
                                    <a:gd name="T27" fmla="*/ 148 h 2991"/>
                                    <a:gd name="T28" fmla="*/ 1295 w 1662"/>
                                    <a:gd name="T29" fmla="*/ 256 h 2991"/>
                                    <a:gd name="T30" fmla="*/ 1389 w 1662"/>
                                    <a:gd name="T31" fmla="*/ 388 h 2991"/>
                                    <a:gd name="T32" fmla="*/ 1472 w 1662"/>
                                    <a:gd name="T33" fmla="*/ 544 h 2991"/>
                                    <a:gd name="T34" fmla="*/ 1541 w 1662"/>
                                    <a:gd name="T35" fmla="*/ 720 h 2991"/>
                                    <a:gd name="T36" fmla="*/ 1596 w 1662"/>
                                    <a:gd name="T37" fmla="*/ 915 h 2991"/>
                                    <a:gd name="T38" fmla="*/ 1636 w 1662"/>
                                    <a:gd name="T39" fmla="*/ 1124 h 2991"/>
                                    <a:gd name="T40" fmla="*/ 1658 w 1662"/>
                                    <a:gd name="T41" fmla="*/ 1346 h 2991"/>
                                    <a:gd name="T42" fmla="*/ 1661 w 1662"/>
                                    <a:gd name="T43" fmla="*/ 1576 h 2991"/>
                                    <a:gd name="T44" fmla="*/ 1645 w 1662"/>
                                    <a:gd name="T45" fmla="*/ 1800 h 2991"/>
                                    <a:gd name="T46" fmla="*/ 1611 w 1662"/>
                                    <a:gd name="T47" fmla="*/ 2012 h 2991"/>
                                    <a:gd name="T48" fmla="*/ 1561 w 1662"/>
                                    <a:gd name="T49" fmla="*/ 2211 h 2991"/>
                                    <a:gd name="T50" fmla="*/ 1496 w 1662"/>
                                    <a:gd name="T51" fmla="*/ 2392 h 2991"/>
                                    <a:gd name="T52" fmla="*/ 1418 w 1662"/>
                                    <a:gd name="T53" fmla="*/ 2554 h 2991"/>
                                    <a:gd name="T54" fmla="*/ 1327 w 1662"/>
                                    <a:gd name="T55" fmla="*/ 2695 h 2991"/>
                                    <a:gd name="T56" fmla="*/ 1226 w 1662"/>
                                    <a:gd name="T57" fmla="*/ 2811 h 2991"/>
                                    <a:gd name="T58" fmla="*/ 1115 w 1662"/>
                                    <a:gd name="T59" fmla="*/ 2901 h 2991"/>
                                    <a:gd name="T60" fmla="*/ 998 w 1662"/>
                                    <a:gd name="T61" fmla="*/ 2961 h 2991"/>
                                    <a:gd name="T62" fmla="*/ 874 w 1662"/>
                                    <a:gd name="T63" fmla="*/ 2989 h 2991"/>
                                    <a:gd name="T64" fmla="*/ 745 w 1662"/>
                                    <a:gd name="T65" fmla="*/ 2983 h 2991"/>
                                    <a:gd name="T66" fmla="*/ 621 w 1662"/>
                                    <a:gd name="T67" fmla="*/ 2944 h 2991"/>
                                    <a:gd name="T68" fmla="*/ 505 w 1662"/>
                                    <a:gd name="T69" fmla="*/ 2874 h 2991"/>
                                    <a:gd name="T70" fmla="*/ 397 w 1662"/>
                                    <a:gd name="T71" fmla="*/ 2775 h 2991"/>
                                    <a:gd name="T72" fmla="*/ 300 w 1662"/>
                                    <a:gd name="T73" fmla="*/ 2651 h 2991"/>
                                    <a:gd name="T74" fmla="*/ 213 w 1662"/>
                                    <a:gd name="T75" fmla="*/ 2502 h 2991"/>
                                    <a:gd name="T76" fmla="*/ 140 w 1662"/>
                                    <a:gd name="T77" fmla="*/ 2333 h 2991"/>
                                    <a:gd name="T78" fmla="*/ 80 w 1662"/>
                                    <a:gd name="T79" fmla="*/ 2147 h 2991"/>
                                    <a:gd name="T80" fmla="*/ 36 w 1662"/>
                                    <a:gd name="T81" fmla="*/ 1943 h 2991"/>
                                    <a:gd name="T82" fmla="*/ 9 w 1662"/>
                                    <a:gd name="T83" fmla="*/ 1727 h 2991"/>
                                    <a:gd name="T84" fmla="*/ 0 w 1662"/>
                                    <a:gd name="T85" fmla="*/ 1500 h 29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662" h="2991">
                                      <a:moveTo>
                                        <a:pt x="0" y="1500"/>
                                      </a:moveTo>
                                      <a:lnTo>
                                        <a:pt x="1" y="1422"/>
                                      </a:lnTo>
                                      <a:lnTo>
                                        <a:pt x="4" y="1346"/>
                                      </a:lnTo>
                                      <a:lnTo>
                                        <a:pt x="9" y="1270"/>
                                      </a:lnTo>
                                      <a:lnTo>
                                        <a:pt x="16" y="1196"/>
                                      </a:lnTo>
                                      <a:lnTo>
                                        <a:pt x="25" y="1124"/>
                                      </a:lnTo>
                                      <a:lnTo>
                                        <a:pt x="36" y="1052"/>
                                      </a:lnTo>
                                      <a:lnTo>
                                        <a:pt x="49" y="983"/>
                                      </a:lnTo>
                                      <a:lnTo>
                                        <a:pt x="64" y="915"/>
                                      </a:lnTo>
                                      <a:lnTo>
                                        <a:pt x="80" y="849"/>
                                      </a:lnTo>
                                      <a:lnTo>
                                        <a:pt x="98" y="783"/>
                                      </a:lnTo>
                                      <a:lnTo>
                                        <a:pt x="119" y="720"/>
                                      </a:lnTo>
                                      <a:lnTo>
                                        <a:pt x="140" y="660"/>
                                      </a:lnTo>
                                      <a:lnTo>
                                        <a:pt x="163" y="601"/>
                                      </a:lnTo>
                                      <a:lnTo>
                                        <a:pt x="188" y="544"/>
                                      </a:lnTo>
                                      <a:lnTo>
                                        <a:pt x="213" y="490"/>
                                      </a:lnTo>
                                      <a:lnTo>
                                        <a:pt x="241" y="438"/>
                                      </a:lnTo>
                                      <a:lnTo>
                                        <a:pt x="270" y="388"/>
                                      </a:lnTo>
                                      <a:lnTo>
                                        <a:pt x="300" y="341"/>
                                      </a:lnTo>
                                      <a:lnTo>
                                        <a:pt x="331" y="297"/>
                                      </a:lnTo>
                                      <a:lnTo>
                                        <a:pt x="363" y="256"/>
                                      </a:lnTo>
                                      <a:lnTo>
                                        <a:pt x="397" y="216"/>
                                      </a:lnTo>
                                      <a:lnTo>
                                        <a:pt x="433" y="180"/>
                                      </a:lnTo>
                                      <a:lnTo>
                                        <a:pt x="468" y="148"/>
                                      </a:lnTo>
                                      <a:lnTo>
                                        <a:pt x="505" y="117"/>
                                      </a:lnTo>
                                      <a:lnTo>
                                        <a:pt x="543" y="91"/>
                                      </a:lnTo>
                                      <a:lnTo>
                                        <a:pt x="581" y="67"/>
                                      </a:lnTo>
                                      <a:lnTo>
                                        <a:pt x="621" y="47"/>
                                      </a:lnTo>
                                      <a:lnTo>
                                        <a:pt x="662" y="30"/>
                                      </a:lnTo>
                                      <a:lnTo>
                                        <a:pt x="703" y="17"/>
                                      </a:lnTo>
                                      <a:lnTo>
                                        <a:pt x="745" y="8"/>
                                      </a:lnTo>
                                      <a:lnTo>
                                        <a:pt x="787" y="2"/>
                                      </a:lnTo>
                                      <a:lnTo>
                                        <a:pt x="831" y="0"/>
                                      </a:lnTo>
                                      <a:lnTo>
                                        <a:pt x="874" y="2"/>
                                      </a:lnTo>
                                      <a:lnTo>
                                        <a:pt x="915" y="8"/>
                                      </a:lnTo>
                                      <a:lnTo>
                                        <a:pt x="957" y="17"/>
                                      </a:lnTo>
                                      <a:lnTo>
                                        <a:pt x="998" y="30"/>
                                      </a:lnTo>
                                      <a:lnTo>
                                        <a:pt x="1038" y="47"/>
                                      </a:lnTo>
                                      <a:lnTo>
                                        <a:pt x="1077" y="67"/>
                                      </a:lnTo>
                                      <a:lnTo>
                                        <a:pt x="1115" y="91"/>
                                      </a:lnTo>
                                      <a:lnTo>
                                        <a:pt x="1153" y="117"/>
                                      </a:lnTo>
                                      <a:lnTo>
                                        <a:pt x="1191" y="148"/>
                                      </a:lnTo>
                                      <a:lnTo>
                                        <a:pt x="1226" y="180"/>
                                      </a:lnTo>
                                      <a:lnTo>
                                        <a:pt x="1261" y="216"/>
                                      </a:lnTo>
                                      <a:lnTo>
                                        <a:pt x="1295" y="256"/>
                                      </a:lnTo>
                                      <a:lnTo>
                                        <a:pt x="1327" y="297"/>
                                      </a:lnTo>
                                      <a:lnTo>
                                        <a:pt x="1359" y="341"/>
                                      </a:lnTo>
                                      <a:lnTo>
                                        <a:pt x="1389" y="388"/>
                                      </a:lnTo>
                                      <a:lnTo>
                                        <a:pt x="1418" y="438"/>
                                      </a:lnTo>
                                      <a:lnTo>
                                        <a:pt x="1445" y="490"/>
                                      </a:lnTo>
                                      <a:lnTo>
                                        <a:pt x="1472" y="544"/>
                                      </a:lnTo>
                                      <a:lnTo>
                                        <a:pt x="1496" y="601"/>
                                      </a:lnTo>
                                      <a:lnTo>
                                        <a:pt x="1520" y="660"/>
                                      </a:lnTo>
                                      <a:lnTo>
                                        <a:pt x="1541" y="720"/>
                                      </a:lnTo>
                                      <a:lnTo>
                                        <a:pt x="1561" y="783"/>
                                      </a:lnTo>
                                      <a:lnTo>
                                        <a:pt x="1580" y="849"/>
                                      </a:lnTo>
                                      <a:lnTo>
                                        <a:pt x="1596" y="915"/>
                                      </a:lnTo>
                                      <a:lnTo>
                                        <a:pt x="1611" y="983"/>
                                      </a:lnTo>
                                      <a:lnTo>
                                        <a:pt x="1625" y="1052"/>
                                      </a:lnTo>
                                      <a:lnTo>
                                        <a:pt x="1636" y="1124"/>
                                      </a:lnTo>
                                      <a:lnTo>
                                        <a:pt x="1645" y="1196"/>
                                      </a:lnTo>
                                      <a:lnTo>
                                        <a:pt x="1652" y="1270"/>
                                      </a:lnTo>
                                      <a:lnTo>
                                        <a:pt x="1658" y="1346"/>
                                      </a:lnTo>
                                      <a:lnTo>
                                        <a:pt x="1661" y="1422"/>
                                      </a:lnTo>
                                      <a:lnTo>
                                        <a:pt x="1662" y="1500"/>
                                      </a:lnTo>
                                      <a:lnTo>
                                        <a:pt x="1661" y="1576"/>
                                      </a:lnTo>
                                      <a:lnTo>
                                        <a:pt x="1658" y="1652"/>
                                      </a:lnTo>
                                      <a:lnTo>
                                        <a:pt x="1652" y="1727"/>
                                      </a:lnTo>
                                      <a:lnTo>
                                        <a:pt x="1645" y="1800"/>
                                      </a:lnTo>
                                      <a:lnTo>
                                        <a:pt x="1636" y="1873"/>
                                      </a:lnTo>
                                      <a:lnTo>
                                        <a:pt x="1625" y="1943"/>
                                      </a:lnTo>
                                      <a:lnTo>
                                        <a:pt x="1611" y="2012"/>
                                      </a:lnTo>
                                      <a:lnTo>
                                        <a:pt x="1596" y="2080"/>
                                      </a:lnTo>
                                      <a:lnTo>
                                        <a:pt x="1580" y="2147"/>
                                      </a:lnTo>
                                      <a:lnTo>
                                        <a:pt x="1561" y="2211"/>
                                      </a:lnTo>
                                      <a:lnTo>
                                        <a:pt x="1541" y="2273"/>
                                      </a:lnTo>
                                      <a:lnTo>
                                        <a:pt x="1520" y="2333"/>
                                      </a:lnTo>
                                      <a:lnTo>
                                        <a:pt x="1496" y="2392"/>
                                      </a:lnTo>
                                      <a:lnTo>
                                        <a:pt x="1472" y="2448"/>
                                      </a:lnTo>
                                      <a:lnTo>
                                        <a:pt x="1445" y="2502"/>
                                      </a:lnTo>
                                      <a:lnTo>
                                        <a:pt x="1418" y="2554"/>
                                      </a:lnTo>
                                      <a:lnTo>
                                        <a:pt x="1389" y="2604"/>
                                      </a:lnTo>
                                      <a:lnTo>
                                        <a:pt x="1359" y="2651"/>
                                      </a:lnTo>
                                      <a:lnTo>
                                        <a:pt x="1327" y="2695"/>
                                      </a:lnTo>
                                      <a:lnTo>
                                        <a:pt x="1295" y="2737"/>
                                      </a:lnTo>
                                      <a:lnTo>
                                        <a:pt x="1261" y="2775"/>
                                      </a:lnTo>
                                      <a:lnTo>
                                        <a:pt x="1226" y="2811"/>
                                      </a:lnTo>
                                      <a:lnTo>
                                        <a:pt x="1191" y="2845"/>
                                      </a:lnTo>
                                      <a:lnTo>
                                        <a:pt x="1153" y="2874"/>
                                      </a:lnTo>
                                      <a:lnTo>
                                        <a:pt x="1115" y="2901"/>
                                      </a:lnTo>
                                      <a:lnTo>
                                        <a:pt x="1077" y="2924"/>
                                      </a:lnTo>
                                      <a:lnTo>
                                        <a:pt x="1038" y="2944"/>
                                      </a:lnTo>
                                      <a:lnTo>
                                        <a:pt x="998" y="2961"/>
                                      </a:lnTo>
                                      <a:lnTo>
                                        <a:pt x="957" y="2974"/>
                                      </a:lnTo>
                                      <a:lnTo>
                                        <a:pt x="915" y="2983"/>
                                      </a:lnTo>
                                      <a:lnTo>
                                        <a:pt x="874" y="2989"/>
                                      </a:lnTo>
                                      <a:lnTo>
                                        <a:pt x="831" y="2991"/>
                                      </a:lnTo>
                                      <a:lnTo>
                                        <a:pt x="787" y="2989"/>
                                      </a:lnTo>
                                      <a:lnTo>
                                        <a:pt x="745" y="2983"/>
                                      </a:lnTo>
                                      <a:lnTo>
                                        <a:pt x="703" y="2974"/>
                                      </a:lnTo>
                                      <a:lnTo>
                                        <a:pt x="662" y="2961"/>
                                      </a:lnTo>
                                      <a:lnTo>
                                        <a:pt x="621" y="2944"/>
                                      </a:lnTo>
                                      <a:lnTo>
                                        <a:pt x="581" y="2924"/>
                                      </a:lnTo>
                                      <a:lnTo>
                                        <a:pt x="543" y="2901"/>
                                      </a:lnTo>
                                      <a:lnTo>
                                        <a:pt x="505" y="2874"/>
                                      </a:lnTo>
                                      <a:lnTo>
                                        <a:pt x="468" y="2845"/>
                                      </a:lnTo>
                                      <a:lnTo>
                                        <a:pt x="433" y="2811"/>
                                      </a:lnTo>
                                      <a:lnTo>
                                        <a:pt x="397" y="2775"/>
                                      </a:lnTo>
                                      <a:lnTo>
                                        <a:pt x="363" y="2737"/>
                                      </a:lnTo>
                                      <a:lnTo>
                                        <a:pt x="331" y="2695"/>
                                      </a:lnTo>
                                      <a:lnTo>
                                        <a:pt x="300" y="2651"/>
                                      </a:lnTo>
                                      <a:lnTo>
                                        <a:pt x="270" y="2604"/>
                                      </a:lnTo>
                                      <a:lnTo>
                                        <a:pt x="241" y="2554"/>
                                      </a:lnTo>
                                      <a:lnTo>
                                        <a:pt x="213" y="2502"/>
                                      </a:lnTo>
                                      <a:lnTo>
                                        <a:pt x="188" y="2448"/>
                                      </a:lnTo>
                                      <a:lnTo>
                                        <a:pt x="163" y="2392"/>
                                      </a:lnTo>
                                      <a:lnTo>
                                        <a:pt x="140" y="2333"/>
                                      </a:lnTo>
                                      <a:lnTo>
                                        <a:pt x="119" y="2273"/>
                                      </a:lnTo>
                                      <a:lnTo>
                                        <a:pt x="98" y="2211"/>
                                      </a:lnTo>
                                      <a:lnTo>
                                        <a:pt x="80" y="2147"/>
                                      </a:lnTo>
                                      <a:lnTo>
                                        <a:pt x="64" y="2080"/>
                                      </a:lnTo>
                                      <a:lnTo>
                                        <a:pt x="49" y="2012"/>
                                      </a:lnTo>
                                      <a:lnTo>
                                        <a:pt x="36" y="1943"/>
                                      </a:lnTo>
                                      <a:lnTo>
                                        <a:pt x="25" y="1873"/>
                                      </a:lnTo>
                                      <a:lnTo>
                                        <a:pt x="16" y="1800"/>
                                      </a:lnTo>
                                      <a:lnTo>
                                        <a:pt x="9" y="1727"/>
                                      </a:lnTo>
                                      <a:lnTo>
                                        <a:pt x="4" y="1652"/>
                                      </a:lnTo>
                                      <a:lnTo>
                                        <a:pt x="1" y="1576"/>
                                      </a:lnTo>
                                      <a:lnTo>
                                        <a:pt x="0" y="150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9"/>
                              <wps:cNvSpPr>
                                <a:spLocks/>
                              </wps:cNvSpPr>
                              <wps:spPr bwMode="auto">
                                <a:xfrm>
                                  <a:off x="90170" y="51435"/>
                                  <a:ext cx="45720" cy="14605"/>
                                </a:xfrm>
                                <a:custGeom>
                                  <a:avLst/>
                                  <a:gdLst>
                                    <a:gd name="T0" fmla="*/ 2356 w 2356"/>
                                    <a:gd name="T1" fmla="*/ 698 h 788"/>
                                    <a:gd name="T2" fmla="*/ 2324 w 2356"/>
                                    <a:gd name="T3" fmla="*/ 627 h 788"/>
                                    <a:gd name="T4" fmla="*/ 2286 w 2356"/>
                                    <a:gd name="T5" fmla="*/ 559 h 788"/>
                                    <a:gd name="T6" fmla="*/ 2242 w 2356"/>
                                    <a:gd name="T7" fmla="*/ 493 h 788"/>
                                    <a:gd name="T8" fmla="*/ 2190 w 2356"/>
                                    <a:gd name="T9" fmla="*/ 430 h 788"/>
                                    <a:gd name="T10" fmla="*/ 2132 w 2356"/>
                                    <a:gd name="T11" fmla="*/ 372 h 788"/>
                                    <a:gd name="T12" fmla="*/ 2070 w 2356"/>
                                    <a:gd name="T13" fmla="*/ 316 h 788"/>
                                    <a:gd name="T14" fmla="*/ 2003 w 2356"/>
                                    <a:gd name="T15" fmla="*/ 265 h 788"/>
                                    <a:gd name="T16" fmla="*/ 1932 w 2356"/>
                                    <a:gd name="T17" fmla="*/ 217 h 788"/>
                                    <a:gd name="T18" fmla="*/ 1855 w 2356"/>
                                    <a:gd name="T19" fmla="*/ 173 h 788"/>
                                    <a:gd name="T20" fmla="*/ 1776 w 2356"/>
                                    <a:gd name="T21" fmla="*/ 135 h 788"/>
                                    <a:gd name="T22" fmla="*/ 1693 w 2356"/>
                                    <a:gd name="T23" fmla="*/ 100 h 788"/>
                                    <a:gd name="T24" fmla="*/ 1608 w 2356"/>
                                    <a:gd name="T25" fmla="*/ 71 h 788"/>
                                    <a:gd name="T26" fmla="*/ 1520 w 2356"/>
                                    <a:gd name="T27" fmla="*/ 46 h 788"/>
                                    <a:gd name="T28" fmla="*/ 1430 w 2356"/>
                                    <a:gd name="T29" fmla="*/ 26 h 788"/>
                                    <a:gd name="T30" fmla="*/ 1340 w 2356"/>
                                    <a:gd name="T31" fmla="*/ 11 h 788"/>
                                    <a:gd name="T32" fmla="*/ 1248 w 2356"/>
                                    <a:gd name="T33" fmla="*/ 3 h 788"/>
                                    <a:gd name="T34" fmla="*/ 1155 w 2356"/>
                                    <a:gd name="T35" fmla="*/ 0 h 788"/>
                                    <a:gd name="T36" fmla="*/ 1063 w 2356"/>
                                    <a:gd name="T37" fmla="*/ 3 h 788"/>
                                    <a:gd name="T38" fmla="*/ 971 w 2356"/>
                                    <a:gd name="T39" fmla="*/ 14 h 788"/>
                                    <a:gd name="T40" fmla="*/ 879 w 2356"/>
                                    <a:gd name="T41" fmla="*/ 29 h 788"/>
                                    <a:gd name="T42" fmla="*/ 789 w 2356"/>
                                    <a:gd name="T43" fmla="*/ 51 h 788"/>
                                    <a:gd name="T44" fmla="*/ 700 w 2356"/>
                                    <a:gd name="T45" fmla="*/ 80 h 788"/>
                                    <a:gd name="T46" fmla="*/ 613 w 2356"/>
                                    <a:gd name="T47" fmla="*/ 116 h 788"/>
                                    <a:gd name="T48" fmla="*/ 530 w 2356"/>
                                    <a:gd name="T49" fmla="*/ 159 h 788"/>
                                    <a:gd name="T50" fmla="*/ 448 w 2356"/>
                                    <a:gd name="T51" fmla="*/ 210 h 788"/>
                                    <a:gd name="T52" fmla="*/ 371 w 2356"/>
                                    <a:gd name="T53" fmla="*/ 268 h 788"/>
                                    <a:gd name="T54" fmla="*/ 296 w 2356"/>
                                    <a:gd name="T55" fmla="*/ 334 h 788"/>
                                    <a:gd name="T56" fmla="*/ 227 w 2356"/>
                                    <a:gd name="T57" fmla="*/ 408 h 788"/>
                                    <a:gd name="T58" fmla="*/ 162 w 2356"/>
                                    <a:gd name="T59" fmla="*/ 490 h 788"/>
                                    <a:gd name="T60" fmla="*/ 103 w 2356"/>
                                    <a:gd name="T61" fmla="*/ 581 h 788"/>
                                    <a:gd name="T62" fmla="*/ 48 w 2356"/>
                                    <a:gd name="T63" fmla="*/ 680 h 788"/>
                                    <a:gd name="T64" fmla="*/ 0 w 2356"/>
                                    <a:gd name="T65" fmla="*/ 788 h 788"/>
                                    <a:gd name="T66" fmla="*/ 15 w 2356"/>
                                    <a:gd name="T67" fmla="*/ 780 h 788"/>
                                    <a:gd name="T68" fmla="*/ 60 w 2356"/>
                                    <a:gd name="T69" fmla="*/ 756 h 788"/>
                                    <a:gd name="T70" fmla="*/ 92 w 2356"/>
                                    <a:gd name="T71" fmla="*/ 740 h 788"/>
                                    <a:gd name="T72" fmla="*/ 130 w 2356"/>
                                    <a:gd name="T73" fmla="*/ 722 h 788"/>
                                    <a:gd name="T74" fmla="*/ 175 w 2356"/>
                                    <a:gd name="T75" fmla="*/ 701 h 788"/>
                                    <a:gd name="T76" fmla="*/ 226 w 2356"/>
                                    <a:gd name="T77" fmla="*/ 679 h 788"/>
                                    <a:gd name="T78" fmla="*/ 282 w 2356"/>
                                    <a:gd name="T79" fmla="*/ 655 h 788"/>
                                    <a:gd name="T80" fmla="*/ 342 w 2356"/>
                                    <a:gd name="T81" fmla="*/ 631 h 788"/>
                                    <a:gd name="T82" fmla="*/ 409 w 2356"/>
                                    <a:gd name="T83" fmla="*/ 607 h 788"/>
                                    <a:gd name="T84" fmla="*/ 479 w 2356"/>
                                    <a:gd name="T85" fmla="*/ 581 h 788"/>
                                    <a:gd name="T86" fmla="*/ 553 w 2356"/>
                                    <a:gd name="T87" fmla="*/ 557 h 788"/>
                                    <a:gd name="T88" fmla="*/ 632 w 2356"/>
                                    <a:gd name="T89" fmla="*/ 533 h 788"/>
                                    <a:gd name="T90" fmla="*/ 713 w 2356"/>
                                    <a:gd name="T91" fmla="*/ 511 h 788"/>
                                    <a:gd name="T92" fmla="*/ 799 w 2356"/>
                                    <a:gd name="T93" fmla="*/ 489 h 788"/>
                                    <a:gd name="T94" fmla="*/ 886 w 2356"/>
                                    <a:gd name="T95" fmla="*/ 470 h 788"/>
                                    <a:gd name="T96" fmla="*/ 978 w 2356"/>
                                    <a:gd name="T97" fmla="*/ 454 h 788"/>
                                    <a:gd name="T98" fmla="*/ 1071 w 2356"/>
                                    <a:gd name="T99" fmla="*/ 440 h 788"/>
                                    <a:gd name="T100" fmla="*/ 1166 w 2356"/>
                                    <a:gd name="T101" fmla="*/ 429 h 788"/>
                                    <a:gd name="T102" fmla="*/ 1263 w 2356"/>
                                    <a:gd name="T103" fmla="*/ 422 h 788"/>
                                    <a:gd name="T104" fmla="*/ 1361 w 2356"/>
                                    <a:gd name="T105" fmla="*/ 419 h 788"/>
                                    <a:gd name="T106" fmla="*/ 1461 w 2356"/>
                                    <a:gd name="T107" fmla="*/ 421 h 788"/>
                                    <a:gd name="T108" fmla="*/ 1561 w 2356"/>
                                    <a:gd name="T109" fmla="*/ 427 h 788"/>
                                    <a:gd name="T110" fmla="*/ 1662 w 2356"/>
                                    <a:gd name="T111" fmla="*/ 438 h 788"/>
                                    <a:gd name="T112" fmla="*/ 1763 w 2356"/>
                                    <a:gd name="T113" fmla="*/ 456 h 788"/>
                                    <a:gd name="T114" fmla="*/ 1863 w 2356"/>
                                    <a:gd name="T115" fmla="*/ 478 h 788"/>
                                    <a:gd name="T116" fmla="*/ 1964 w 2356"/>
                                    <a:gd name="T117" fmla="*/ 508 h 788"/>
                                    <a:gd name="T118" fmla="*/ 2064 w 2356"/>
                                    <a:gd name="T119" fmla="*/ 544 h 788"/>
                                    <a:gd name="T120" fmla="*/ 2163 w 2356"/>
                                    <a:gd name="T121" fmla="*/ 588 h 788"/>
                                    <a:gd name="T122" fmla="*/ 2260 w 2356"/>
                                    <a:gd name="T123" fmla="*/ 639 h 788"/>
                                    <a:gd name="T124" fmla="*/ 2356 w 2356"/>
                                    <a:gd name="T125" fmla="*/ 698 h 7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2356" h="788">
                                      <a:moveTo>
                                        <a:pt x="2356" y="698"/>
                                      </a:moveTo>
                                      <a:lnTo>
                                        <a:pt x="2324" y="627"/>
                                      </a:lnTo>
                                      <a:lnTo>
                                        <a:pt x="2286" y="559"/>
                                      </a:lnTo>
                                      <a:lnTo>
                                        <a:pt x="2242" y="493"/>
                                      </a:lnTo>
                                      <a:lnTo>
                                        <a:pt x="2190" y="430"/>
                                      </a:lnTo>
                                      <a:lnTo>
                                        <a:pt x="2132" y="372"/>
                                      </a:lnTo>
                                      <a:lnTo>
                                        <a:pt x="2070" y="316"/>
                                      </a:lnTo>
                                      <a:lnTo>
                                        <a:pt x="2003" y="265"/>
                                      </a:lnTo>
                                      <a:lnTo>
                                        <a:pt x="1932" y="217"/>
                                      </a:lnTo>
                                      <a:lnTo>
                                        <a:pt x="1855" y="173"/>
                                      </a:lnTo>
                                      <a:lnTo>
                                        <a:pt x="1776" y="135"/>
                                      </a:lnTo>
                                      <a:lnTo>
                                        <a:pt x="1693" y="100"/>
                                      </a:lnTo>
                                      <a:lnTo>
                                        <a:pt x="1608" y="71"/>
                                      </a:lnTo>
                                      <a:lnTo>
                                        <a:pt x="1520" y="46"/>
                                      </a:lnTo>
                                      <a:lnTo>
                                        <a:pt x="1430" y="26"/>
                                      </a:lnTo>
                                      <a:lnTo>
                                        <a:pt x="1340" y="11"/>
                                      </a:lnTo>
                                      <a:lnTo>
                                        <a:pt x="1248" y="3"/>
                                      </a:lnTo>
                                      <a:lnTo>
                                        <a:pt x="1155" y="0"/>
                                      </a:lnTo>
                                      <a:lnTo>
                                        <a:pt x="1063" y="3"/>
                                      </a:lnTo>
                                      <a:lnTo>
                                        <a:pt x="971" y="14"/>
                                      </a:lnTo>
                                      <a:lnTo>
                                        <a:pt x="879" y="29"/>
                                      </a:lnTo>
                                      <a:lnTo>
                                        <a:pt x="789" y="51"/>
                                      </a:lnTo>
                                      <a:lnTo>
                                        <a:pt x="700" y="80"/>
                                      </a:lnTo>
                                      <a:lnTo>
                                        <a:pt x="613" y="116"/>
                                      </a:lnTo>
                                      <a:lnTo>
                                        <a:pt x="530" y="159"/>
                                      </a:lnTo>
                                      <a:lnTo>
                                        <a:pt x="448" y="210"/>
                                      </a:lnTo>
                                      <a:lnTo>
                                        <a:pt x="371" y="268"/>
                                      </a:lnTo>
                                      <a:lnTo>
                                        <a:pt x="296" y="334"/>
                                      </a:lnTo>
                                      <a:lnTo>
                                        <a:pt x="227" y="408"/>
                                      </a:lnTo>
                                      <a:lnTo>
                                        <a:pt x="162" y="490"/>
                                      </a:lnTo>
                                      <a:lnTo>
                                        <a:pt x="103" y="581"/>
                                      </a:lnTo>
                                      <a:lnTo>
                                        <a:pt x="48" y="680"/>
                                      </a:lnTo>
                                      <a:lnTo>
                                        <a:pt x="0" y="788"/>
                                      </a:lnTo>
                                      <a:lnTo>
                                        <a:pt x="15" y="780"/>
                                      </a:lnTo>
                                      <a:lnTo>
                                        <a:pt x="60" y="756"/>
                                      </a:lnTo>
                                      <a:lnTo>
                                        <a:pt x="92" y="740"/>
                                      </a:lnTo>
                                      <a:lnTo>
                                        <a:pt x="130" y="722"/>
                                      </a:lnTo>
                                      <a:lnTo>
                                        <a:pt x="175" y="701"/>
                                      </a:lnTo>
                                      <a:lnTo>
                                        <a:pt x="226" y="679"/>
                                      </a:lnTo>
                                      <a:lnTo>
                                        <a:pt x="282" y="655"/>
                                      </a:lnTo>
                                      <a:lnTo>
                                        <a:pt x="342" y="631"/>
                                      </a:lnTo>
                                      <a:lnTo>
                                        <a:pt x="409" y="607"/>
                                      </a:lnTo>
                                      <a:lnTo>
                                        <a:pt x="479" y="581"/>
                                      </a:lnTo>
                                      <a:lnTo>
                                        <a:pt x="553" y="557"/>
                                      </a:lnTo>
                                      <a:lnTo>
                                        <a:pt x="632" y="533"/>
                                      </a:lnTo>
                                      <a:lnTo>
                                        <a:pt x="713" y="511"/>
                                      </a:lnTo>
                                      <a:lnTo>
                                        <a:pt x="799" y="489"/>
                                      </a:lnTo>
                                      <a:lnTo>
                                        <a:pt x="886" y="470"/>
                                      </a:lnTo>
                                      <a:lnTo>
                                        <a:pt x="978" y="454"/>
                                      </a:lnTo>
                                      <a:lnTo>
                                        <a:pt x="1071" y="440"/>
                                      </a:lnTo>
                                      <a:lnTo>
                                        <a:pt x="1166" y="429"/>
                                      </a:lnTo>
                                      <a:lnTo>
                                        <a:pt x="1263" y="422"/>
                                      </a:lnTo>
                                      <a:lnTo>
                                        <a:pt x="1361" y="419"/>
                                      </a:lnTo>
                                      <a:lnTo>
                                        <a:pt x="1461" y="421"/>
                                      </a:lnTo>
                                      <a:lnTo>
                                        <a:pt x="1561" y="427"/>
                                      </a:lnTo>
                                      <a:lnTo>
                                        <a:pt x="1662" y="438"/>
                                      </a:lnTo>
                                      <a:lnTo>
                                        <a:pt x="1763" y="456"/>
                                      </a:lnTo>
                                      <a:lnTo>
                                        <a:pt x="1863" y="478"/>
                                      </a:lnTo>
                                      <a:lnTo>
                                        <a:pt x="1964" y="508"/>
                                      </a:lnTo>
                                      <a:lnTo>
                                        <a:pt x="2064" y="544"/>
                                      </a:lnTo>
                                      <a:lnTo>
                                        <a:pt x="2163" y="588"/>
                                      </a:lnTo>
                                      <a:lnTo>
                                        <a:pt x="2260" y="639"/>
                                      </a:lnTo>
                                      <a:lnTo>
                                        <a:pt x="2356" y="69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10"/>
                              <wps:cNvSpPr>
                                <a:spLocks/>
                              </wps:cNvSpPr>
                              <wps:spPr bwMode="auto">
                                <a:xfrm>
                                  <a:off x="178435" y="51435"/>
                                  <a:ext cx="44450" cy="14605"/>
                                </a:xfrm>
                                <a:custGeom>
                                  <a:avLst/>
                                  <a:gdLst>
                                    <a:gd name="T0" fmla="*/ 0 w 2339"/>
                                    <a:gd name="T1" fmla="*/ 698 h 788"/>
                                    <a:gd name="T2" fmla="*/ 30 w 2339"/>
                                    <a:gd name="T3" fmla="*/ 627 h 788"/>
                                    <a:gd name="T4" fmla="*/ 68 w 2339"/>
                                    <a:gd name="T5" fmla="*/ 559 h 788"/>
                                    <a:gd name="T6" fmla="*/ 112 w 2339"/>
                                    <a:gd name="T7" fmla="*/ 493 h 788"/>
                                    <a:gd name="T8" fmla="*/ 163 w 2339"/>
                                    <a:gd name="T9" fmla="*/ 430 h 788"/>
                                    <a:gd name="T10" fmla="*/ 219 w 2339"/>
                                    <a:gd name="T11" fmla="*/ 372 h 788"/>
                                    <a:gd name="T12" fmla="*/ 281 w 2339"/>
                                    <a:gd name="T13" fmla="*/ 316 h 788"/>
                                    <a:gd name="T14" fmla="*/ 348 w 2339"/>
                                    <a:gd name="T15" fmla="*/ 265 h 788"/>
                                    <a:gd name="T16" fmla="*/ 419 w 2339"/>
                                    <a:gd name="T17" fmla="*/ 217 h 788"/>
                                    <a:gd name="T18" fmla="*/ 495 w 2339"/>
                                    <a:gd name="T19" fmla="*/ 173 h 788"/>
                                    <a:gd name="T20" fmla="*/ 573 w 2339"/>
                                    <a:gd name="T21" fmla="*/ 135 h 788"/>
                                    <a:gd name="T22" fmla="*/ 656 w 2339"/>
                                    <a:gd name="T23" fmla="*/ 100 h 788"/>
                                    <a:gd name="T24" fmla="*/ 740 w 2339"/>
                                    <a:gd name="T25" fmla="*/ 71 h 788"/>
                                    <a:gd name="T26" fmla="*/ 828 w 2339"/>
                                    <a:gd name="T27" fmla="*/ 46 h 788"/>
                                    <a:gd name="T28" fmla="*/ 917 w 2339"/>
                                    <a:gd name="T29" fmla="*/ 26 h 788"/>
                                    <a:gd name="T30" fmla="*/ 1007 w 2339"/>
                                    <a:gd name="T31" fmla="*/ 11 h 788"/>
                                    <a:gd name="T32" fmla="*/ 1099 w 2339"/>
                                    <a:gd name="T33" fmla="*/ 3 h 788"/>
                                    <a:gd name="T34" fmla="*/ 1191 w 2339"/>
                                    <a:gd name="T35" fmla="*/ 0 h 788"/>
                                    <a:gd name="T36" fmla="*/ 1283 w 2339"/>
                                    <a:gd name="T37" fmla="*/ 3 h 788"/>
                                    <a:gd name="T38" fmla="*/ 1375 w 2339"/>
                                    <a:gd name="T39" fmla="*/ 14 h 788"/>
                                    <a:gd name="T40" fmla="*/ 1466 w 2339"/>
                                    <a:gd name="T41" fmla="*/ 29 h 788"/>
                                    <a:gd name="T42" fmla="*/ 1556 w 2339"/>
                                    <a:gd name="T43" fmla="*/ 51 h 788"/>
                                    <a:gd name="T44" fmla="*/ 1644 w 2339"/>
                                    <a:gd name="T45" fmla="*/ 80 h 788"/>
                                    <a:gd name="T46" fmla="*/ 1731 w 2339"/>
                                    <a:gd name="T47" fmla="*/ 116 h 788"/>
                                    <a:gd name="T48" fmla="*/ 1814 w 2339"/>
                                    <a:gd name="T49" fmla="*/ 159 h 788"/>
                                    <a:gd name="T50" fmla="*/ 1895 w 2339"/>
                                    <a:gd name="T51" fmla="*/ 210 h 788"/>
                                    <a:gd name="T52" fmla="*/ 1972 w 2339"/>
                                    <a:gd name="T53" fmla="*/ 268 h 788"/>
                                    <a:gd name="T54" fmla="*/ 2045 w 2339"/>
                                    <a:gd name="T55" fmla="*/ 334 h 788"/>
                                    <a:gd name="T56" fmla="*/ 2115 w 2339"/>
                                    <a:gd name="T57" fmla="*/ 408 h 788"/>
                                    <a:gd name="T58" fmla="*/ 2179 w 2339"/>
                                    <a:gd name="T59" fmla="*/ 490 h 788"/>
                                    <a:gd name="T60" fmla="*/ 2238 w 2339"/>
                                    <a:gd name="T61" fmla="*/ 581 h 788"/>
                                    <a:gd name="T62" fmla="*/ 2291 w 2339"/>
                                    <a:gd name="T63" fmla="*/ 680 h 788"/>
                                    <a:gd name="T64" fmla="*/ 2339 w 2339"/>
                                    <a:gd name="T65" fmla="*/ 788 h 788"/>
                                    <a:gd name="T66" fmla="*/ 2324 w 2339"/>
                                    <a:gd name="T67" fmla="*/ 780 h 788"/>
                                    <a:gd name="T68" fmla="*/ 2280 w 2339"/>
                                    <a:gd name="T69" fmla="*/ 756 h 788"/>
                                    <a:gd name="T70" fmla="*/ 2247 w 2339"/>
                                    <a:gd name="T71" fmla="*/ 740 h 788"/>
                                    <a:gd name="T72" fmla="*/ 2208 w 2339"/>
                                    <a:gd name="T73" fmla="*/ 722 h 788"/>
                                    <a:gd name="T74" fmla="*/ 2165 w 2339"/>
                                    <a:gd name="T75" fmla="*/ 701 h 788"/>
                                    <a:gd name="T76" fmla="*/ 2115 w 2339"/>
                                    <a:gd name="T77" fmla="*/ 679 h 788"/>
                                    <a:gd name="T78" fmla="*/ 2059 w 2339"/>
                                    <a:gd name="T79" fmla="*/ 655 h 788"/>
                                    <a:gd name="T80" fmla="*/ 1999 w 2339"/>
                                    <a:gd name="T81" fmla="*/ 631 h 788"/>
                                    <a:gd name="T82" fmla="*/ 1932 w 2339"/>
                                    <a:gd name="T83" fmla="*/ 607 h 788"/>
                                    <a:gd name="T84" fmla="*/ 1863 w 2339"/>
                                    <a:gd name="T85" fmla="*/ 581 h 788"/>
                                    <a:gd name="T86" fmla="*/ 1789 w 2339"/>
                                    <a:gd name="T87" fmla="*/ 557 h 788"/>
                                    <a:gd name="T88" fmla="*/ 1711 w 2339"/>
                                    <a:gd name="T89" fmla="*/ 533 h 788"/>
                                    <a:gd name="T90" fmla="*/ 1630 w 2339"/>
                                    <a:gd name="T91" fmla="*/ 511 h 788"/>
                                    <a:gd name="T92" fmla="*/ 1545 w 2339"/>
                                    <a:gd name="T93" fmla="*/ 489 h 788"/>
                                    <a:gd name="T94" fmla="*/ 1458 w 2339"/>
                                    <a:gd name="T95" fmla="*/ 470 h 788"/>
                                    <a:gd name="T96" fmla="*/ 1367 w 2339"/>
                                    <a:gd name="T97" fmla="*/ 454 h 788"/>
                                    <a:gd name="T98" fmla="*/ 1275 w 2339"/>
                                    <a:gd name="T99" fmla="*/ 440 h 788"/>
                                    <a:gd name="T100" fmla="*/ 1180 w 2339"/>
                                    <a:gd name="T101" fmla="*/ 429 h 788"/>
                                    <a:gd name="T102" fmla="*/ 1084 w 2339"/>
                                    <a:gd name="T103" fmla="*/ 422 h 788"/>
                                    <a:gd name="T104" fmla="*/ 986 w 2339"/>
                                    <a:gd name="T105" fmla="*/ 419 h 788"/>
                                    <a:gd name="T106" fmla="*/ 887 w 2339"/>
                                    <a:gd name="T107" fmla="*/ 421 h 788"/>
                                    <a:gd name="T108" fmla="*/ 788 w 2339"/>
                                    <a:gd name="T109" fmla="*/ 427 h 788"/>
                                    <a:gd name="T110" fmla="*/ 688 w 2339"/>
                                    <a:gd name="T111" fmla="*/ 438 h 788"/>
                                    <a:gd name="T112" fmla="*/ 587 w 2339"/>
                                    <a:gd name="T113" fmla="*/ 456 h 788"/>
                                    <a:gd name="T114" fmla="*/ 488 w 2339"/>
                                    <a:gd name="T115" fmla="*/ 478 h 788"/>
                                    <a:gd name="T116" fmla="*/ 388 w 2339"/>
                                    <a:gd name="T117" fmla="*/ 508 h 788"/>
                                    <a:gd name="T118" fmla="*/ 289 w 2339"/>
                                    <a:gd name="T119" fmla="*/ 544 h 788"/>
                                    <a:gd name="T120" fmla="*/ 191 w 2339"/>
                                    <a:gd name="T121" fmla="*/ 588 h 788"/>
                                    <a:gd name="T122" fmla="*/ 94 w 2339"/>
                                    <a:gd name="T123" fmla="*/ 639 h 788"/>
                                    <a:gd name="T124" fmla="*/ 0 w 2339"/>
                                    <a:gd name="T125" fmla="*/ 698 h 7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2339" h="788">
                                      <a:moveTo>
                                        <a:pt x="0" y="698"/>
                                      </a:moveTo>
                                      <a:lnTo>
                                        <a:pt x="30" y="627"/>
                                      </a:lnTo>
                                      <a:lnTo>
                                        <a:pt x="68" y="559"/>
                                      </a:lnTo>
                                      <a:lnTo>
                                        <a:pt x="112" y="493"/>
                                      </a:lnTo>
                                      <a:lnTo>
                                        <a:pt x="163" y="430"/>
                                      </a:lnTo>
                                      <a:lnTo>
                                        <a:pt x="219" y="372"/>
                                      </a:lnTo>
                                      <a:lnTo>
                                        <a:pt x="281" y="316"/>
                                      </a:lnTo>
                                      <a:lnTo>
                                        <a:pt x="348" y="265"/>
                                      </a:lnTo>
                                      <a:lnTo>
                                        <a:pt x="419" y="217"/>
                                      </a:lnTo>
                                      <a:lnTo>
                                        <a:pt x="495" y="173"/>
                                      </a:lnTo>
                                      <a:lnTo>
                                        <a:pt x="573" y="135"/>
                                      </a:lnTo>
                                      <a:lnTo>
                                        <a:pt x="656" y="100"/>
                                      </a:lnTo>
                                      <a:lnTo>
                                        <a:pt x="740" y="71"/>
                                      </a:lnTo>
                                      <a:lnTo>
                                        <a:pt x="828" y="46"/>
                                      </a:lnTo>
                                      <a:lnTo>
                                        <a:pt x="917" y="26"/>
                                      </a:lnTo>
                                      <a:lnTo>
                                        <a:pt x="1007" y="11"/>
                                      </a:lnTo>
                                      <a:lnTo>
                                        <a:pt x="1099" y="3"/>
                                      </a:lnTo>
                                      <a:lnTo>
                                        <a:pt x="1191" y="0"/>
                                      </a:lnTo>
                                      <a:lnTo>
                                        <a:pt x="1283" y="3"/>
                                      </a:lnTo>
                                      <a:lnTo>
                                        <a:pt x="1375" y="14"/>
                                      </a:lnTo>
                                      <a:lnTo>
                                        <a:pt x="1466" y="29"/>
                                      </a:lnTo>
                                      <a:lnTo>
                                        <a:pt x="1556" y="51"/>
                                      </a:lnTo>
                                      <a:lnTo>
                                        <a:pt x="1644" y="80"/>
                                      </a:lnTo>
                                      <a:lnTo>
                                        <a:pt x="1731" y="116"/>
                                      </a:lnTo>
                                      <a:lnTo>
                                        <a:pt x="1814" y="159"/>
                                      </a:lnTo>
                                      <a:lnTo>
                                        <a:pt x="1895" y="210"/>
                                      </a:lnTo>
                                      <a:lnTo>
                                        <a:pt x="1972" y="268"/>
                                      </a:lnTo>
                                      <a:lnTo>
                                        <a:pt x="2045" y="334"/>
                                      </a:lnTo>
                                      <a:lnTo>
                                        <a:pt x="2115" y="408"/>
                                      </a:lnTo>
                                      <a:lnTo>
                                        <a:pt x="2179" y="490"/>
                                      </a:lnTo>
                                      <a:lnTo>
                                        <a:pt x="2238" y="581"/>
                                      </a:lnTo>
                                      <a:lnTo>
                                        <a:pt x="2291" y="680"/>
                                      </a:lnTo>
                                      <a:lnTo>
                                        <a:pt x="2339" y="788"/>
                                      </a:lnTo>
                                      <a:lnTo>
                                        <a:pt x="2324" y="780"/>
                                      </a:lnTo>
                                      <a:lnTo>
                                        <a:pt x="2280" y="756"/>
                                      </a:lnTo>
                                      <a:lnTo>
                                        <a:pt x="2247" y="740"/>
                                      </a:lnTo>
                                      <a:lnTo>
                                        <a:pt x="2208" y="722"/>
                                      </a:lnTo>
                                      <a:lnTo>
                                        <a:pt x="2165" y="701"/>
                                      </a:lnTo>
                                      <a:lnTo>
                                        <a:pt x="2115" y="679"/>
                                      </a:lnTo>
                                      <a:lnTo>
                                        <a:pt x="2059" y="655"/>
                                      </a:lnTo>
                                      <a:lnTo>
                                        <a:pt x="1999" y="631"/>
                                      </a:lnTo>
                                      <a:lnTo>
                                        <a:pt x="1932" y="607"/>
                                      </a:lnTo>
                                      <a:lnTo>
                                        <a:pt x="1863" y="581"/>
                                      </a:lnTo>
                                      <a:lnTo>
                                        <a:pt x="1789" y="557"/>
                                      </a:lnTo>
                                      <a:lnTo>
                                        <a:pt x="1711" y="533"/>
                                      </a:lnTo>
                                      <a:lnTo>
                                        <a:pt x="1630" y="511"/>
                                      </a:lnTo>
                                      <a:lnTo>
                                        <a:pt x="1545" y="489"/>
                                      </a:lnTo>
                                      <a:lnTo>
                                        <a:pt x="1458" y="470"/>
                                      </a:lnTo>
                                      <a:lnTo>
                                        <a:pt x="1367" y="454"/>
                                      </a:lnTo>
                                      <a:lnTo>
                                        <a:pt x="1275" y="440"/>
                                      </a:lnTo>
                                      <a:lnTo>
                                        <a:pt x="1180" y="429"/>
                                      </a:lnTo>
                                      <a:lnTo>
                                        <a:pt x="1084" y="422"/>
                                      </a:lnTo>
                                      <a:lnTo>
                                        <a:pt x="986" y="419"/>
                                      </a:lnTo>
                                      <a:lnTo>
                                        <a:pt x="887" y="421"/>
                                      </a:lnTo>
                                      <a:lnTo>
                                        <a:pt x="788" y="427"/>
                                      </a:lnTo>
                                      <a:lnTo>
                                        <a:pt x="688" y="438"/>
                                      </a:lnTo>
                                      <a:lnTo>
                                        <a:pt x="587" y="456"/>
                                      </a:lnTo>
                                      <a:lnTo>
                                        <a:pt x="488" y="478"/>
                                      </a:lnTo>
                                      <a:lnTo>
                                        <a:pt x="388" y="508"/>
                                      </a:lnTo>
                                      <a:lnTo>
                                        <a:pt x="289" y="544"/>
                                      </a:lnTo>
                                      <a:lnTo>
                                        <a:pt x="191" y="588"/>
                                      </a:lnTo>
                                      <a:lnTo>
                                        <a:pt x="94" y="639"/>
                                      </a:lnTo>
                                      <a:lnTo>
                                        <a:pt x="0" y="69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11"/>
                              <wps:cNvSpPr>
                                <a:spLocks/>
                              </wps:cNvSpPr>
                              <wps:spPr bwMode="auto">
                                <a:xfrm>
                                  <a:off x="154940" y="10795"/>
                                  <a:ext cx="132080" cy="78740"/>
                                </a:xfrm>
                                <a:custGeom>
                                  <a:avLst/>
                                  <a:gdLst>
                                    <a:gd name="T0" fmla="*/ 0 w 6847"/>
                                    <a:gd name="T1" fmla="*/ 6 h 4097"/>
                                    <a:gd name="T2" fmla="*/ 385 w 6847"/>
                                    <a:gd name="T3" fmla="*/ 0 h 4097"/>
                                    <a:gd name="T4" fmla="*/ 762 w 6847"/>
                                    <a:gd name="T5" fmla="*/ 21 h 4097"/>
                                    <a:gd name="T6" fmla="*/ 1129 w 6847"/>
                                    <a:gd name="T7" fmla="*/ 64 h 4097"/>
                                    <a:gd name="T8" fmla="*/ 1488 w 6847"/>
                                    <a:gd name="T9" fmla="*/ 128 h 4097"/>
                                    <a:gd name="T10" fmla="*/ 1836 w 6847"/>
                                    <a:gd name="T11" fmla="*/ 211 h 4097"/>
                                    <a:gd name="T12" fmla="*/ 2175 w 6847"/>
                                    <a:gd name="T13" fmla="*/ 313 h 4097"/>
                                    <a:gd name="T14" fmla="*/ 2505 w 6847"/>
                                    <a:gd name="T15" fmla="*/ 432 h 4097"/>
                                    <a:gd name="T16" fmla="*/ 2823 w 6847"/>
                                    <a:gd name="T17" fmla="*/ 566 h 4097"/>
                                    <a:gd name="T18" fmla="*/ 3132 w 6847"/>
                                    <a:gd name="T19" fmla="*/ 713 h 4097"/>
                                    <a:gd name="T20" fmla="*/ 3430 w 6847"/>
                                    <a:gd name="T21" fmla="*/ 872 h 4097"/>
                                    <a:gd name="T22" fmla="*/ 3717 w 6847"/>
                                    <a:gd name="T23" fmla="*/ 1041 h 4097"/>
                                    <a:gd name="T24" fmla="*/ 3993 w 6847"/>
                                    <a:gd name="T25" fmla="*/ 1218 h 4097"/>
                                    <a:gd name="T26" fmla="*/ 4258 w 6847"/>
                                    <a:gd name="T27" fmla="*/ 1402 h 4097"/>
                                    <a:gd name="T28" fmla="*/ 4512 w 6847"/>
                                    <a:gd name="T29" fmla="*/ 1592 h 4097"/>
                                    <a:gd name="T30" fmla="*/ 4753 w 6847"/>
                                    <a:gd name="T31" fmla="*/ 1786 h 4097"/>
                                    <a:gd name="T32" fmla="*/ 4982 w 6847"/>
                                    <a:gd name="T33" fmla="*/ 1981 h 4097"/>
                                    <a:gd name="T34" fmla="*/ 5200 w 6847"/>
                                    <a:gd name="T35" fmla="*/ 2178 h 4097"/>
                                    <a:gd name="T36" fmla="*/ 5405 w 6847"/>
                                    <a:gd name="T37" fmla="*/ 2372 h 4097"/>
                                    <a:gd name="T38" fmla="*/ 5597 w 6847"/>
                                    <a:gd name="T39" fmla="*/ 2565 h 4097"/>
                                    <a:gd name="T40" fmla="*/ 5776 w 6847"/>
                                    <a:gd name="T41" fmla="*/ 2753 h 4097"/>
                                    <a:gd name="T42" fmla="*/ 5943 w 6847"/>
                                    <a:gd name="T43" fmla="*/ 2936 h 4097"/>
                                    <a:gd name="T44" fmla="*/ 6096 w 6847"/>
                                    <a:gd name="T45" fmla="*/ 3111 h 4097"/>
                                    <a:gd name="T46" fmla="*/ 6236 w 6847"/>
                                    <a:gd name="T47" fmla="*/ 3276 h 4097"/>
                                    <a:gd name="T48" fmla="*/ 6362 w 6847"/>
                                    <a:gd name="T49" fmla="*/ 3432 h 4097"/>
                                    <a:gd name="T50" fmla="*/ 6474 w 6847"/>
                                    <a:gd name="T51" fmla="*/ 3575 h 4097"/>
                                    <a:gd name="T52" fmla="*/ 6571 w 6847"/>
                                    <a:gd name="T53" fmla="*/ 3704 h 4097"/>
                                    <a:gd name="T54" fmla="*/ 6654 w 6847"/>
                                    <a:gd name="T55" fmla="*/ 3817 h 4097"/>
                                    <a:gd name="T56" fmla="*/ 6724 w 6847"/>
                                    <a:gd name="T57" fmla="*/ 3914 h 4097"/>
                                    <a:gd name="T58" fmla="*/ 6815 w 6847"/>
                                    <a:gd name="T59" fmla="*/ 4049 h 4097"/>
                                    <a:gd name="T60" fmla="*/ 6847 w 6847"/>
                                    <a:gd name="T61" fmla="*/ 4097 h 4097"/>
                                    <a:gd name="T62" fmla="*/ 6806 w 6847"/>
                                    <a:gd name="T63" fmla="*/ 4057 h 4097"/>
                                    <a:gd name="T64" fmla="*/ 6686 w 6847"/>
                                    <a:gd name="T65" fmla="*/ 3943 h 4097"/>
                                    <a:gd name="T66" fmla="*/ 6599 w 6847"/>
                                    <a:gd name="T67" fmla="*/ 3861 h 4097"/>
                                    <a:gd name="T68" fmla="*/ 6494 w 6847"/>
                                    <a:gd name="T69" fmla="*/ 3764 h 4097"/>
                                    <a:gd name="T70" fmla="*/ 6373 w 6847"/>
                                    <a:gd name="T71" fmla="*/ 3653 h 4097"/>
                                    <a:gd name="T72" fmla="*/ 6236 w 6847"/>
                                    <a:gd name="T73" fmla="*/ 3530 h 4097"/>
                                    <a:gd name="T74" fmla="*/ 6083 w 6847"/>
                                    <a:gd name="T75" fmla="*/ 3396 h 4097"/>
                                    <a:gd name="T76" fmla="*/ 5916 w 6847"/>
                                    <a:gd name="T77" fmla="*/ 3252 h 4097"/>
                                    <a:gd name="T78" fmla="*/ 5734 w 6847"/>
                                    <a:gd name="T79" fmla="*/ 3099 h 4097"/>
                                    <a:gd name="T80" fmla="*/ 5540 w 6847"/>
                                    <a:gd name="T81" fmla="*/ 2938 h 4097"/>
                                    <a:gd name="T82" fmla="*/ 5334 w 6847"/>
                                    <a:gd name="T83" fmla="*/ 2771 h 4097"/>
                                    <a:gd name="T84" fmla="*/ 5115 w 6847"/>
                                    <a:gd name="T85" fmla="*/ 2599 h 4097"/>
                                    <a:gd name="T86" fmla="*/ 4886 w 6847"/>
                                    <a:gd name="T87" fmla="*/ 2423 h 4097"/>
                                    <a:gd name="T88" fmla="*/ 4646 w 6847"/>
                                    <a:gd name="T89" fmla="*/ 2244 h 4097"/>
                                    <a:gd name="T90" fmla="*/ 4397 w 6847"/>
                                    <a:gd name="T91" fmla="*/ 2064 h 4097"/>
                                    <a:gd name="T92" fmla="*/ 4139 w 6847"/>
                                    <a:gd name="T93" fmla="*/ 1883 h 4097"/>
                                    <a:gd name="T94" fmla="*/ 3873 w 6847"/>
                                    <a:gd name="T95" fmla="*/ 1703 h 4097"/>
                                    <a:gd name="T96" fmla="*/ 3599 w 6847"/>
                                    <a:gd name="T97" fmla="*/ 1526 h 4097"/>
                                    <a:gd name="T98" fmla="*/ 3319 w 6847"/>
                                    <a:gd name="T99" fmla="*/ 1352 h 4097"/>
                                    <a:gd name="T100" fmla="*/ 3033 w 6847"/>
                                    <a:gd name="T101" fmla="*/ 1182 h 4097"/>
                                    <a:gd name="T102" fmla="*/ 2741 w 6847"/>
                                    <a:gd name="T103" fmla="*/ 1018 h 4097"/>
                                    <a:gd name="T104" fmla="*/ 2445 w 6847"/>
                                    <a:gd name="T105" fmla="*/ 861 h 4097"/>
                                    <a:gd name="T106" fmla="*/ 2146 w 6847"/>
                                    <a:gd name="T107" fmla="*/ 713 h 4097"/>
                                    <a:gd name="T108" fmla="*/ 1842 w 6847"/>
                                    <a:gd name="T109" fmla="*/ 574 h 4097"/>
                                    <a:gd name="T110" fmla="*/ 1538 w 6847"/>
                                    <a:gd name="T111" fmla="*/ 446 h 4097"/>
                                    <a:gd name="T112" fmla="*/ 1230 w 6847"/>
                                    <a:gd name="T113" fmla="*/ 329 h 4097"/>
                                    <a:gd name="T114" fmla="*/ 922 w 6847"/>
                                    <a:gd name="T115" fmla="*/ 226 h 4097"/>
                                    <a:gd name="T116" fmla="*/ 615 w 6847"/>
                                    <a:gd name="T117" fmla="*/ 136 h 4097"/>
                                    <a:gd name="T118" fmla="*/ 307 w 6847"/>
                                    <a:gd name="T119" fmla="*/ 63 h 4097"/>
                                    <a:gd name="T120" fmla="*/ 0 w 6847"/>
                                    <a:gd name="T121" fmla="*/ 6 h 40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6847" h="4097">
                                      <a:moveTo>
                                        <a:pt x="0" y="6"/>
                                      </a:moveTo>
                                      <a:lnTo>
                                        <a:pt x="385" y="0"/>
                                      </a:lnTo>
                                      <a:lnTo>
                                        <a:pt x="762" y="21"/>
                                      </a:lnTo>
                                      <a:lnTo>
                                        <a:pt x="1129" y="64"/>
                                      </a:lnTo>
                                      <a:lnTo>
                                        <a:pt x="1488" y="128"/>
                                      </a:lnTo>
                                      <a:lnTo>
                                        <a:pt x="1836" y="211"/>
                                      </a:lnTo>
                                      <a:lnTo>
                                        <a:pt x="2175" y="313"/>
                                      </a:lnTo>
                                      <a:lnTo>
                                        <a:pt x="2505" y="432"/>
                                      </a:lnTo>
                                      <a:lnTo>
                                        <a:pt x="2823" y="566"/>
                                      </a:lnTo>
                                      <a:lnTo>
                                        <a:pt x="3132" y="713"/>
                                      </a:lnTo>
                                      <a:lnTo>
                                        <a:pt x="3430" y="872"/>
                                      </a:lnTo>
                                      <a:lnTo>
                                        <a:pt x="3717" y="1041"/>
                                      </a:lnTo>
                                      <a:lnTo>
                                        <a:pt x="3993" y="1218"/>
                                      </a:lnTo>
                                      <a:lnTo>
                                        <a:pt x="4258" y="1402"/>
                                      </a:lnTo>
                                      <a:lnTo>
                                        <a:pt x="4512" y="1592"/>
                                      </a:lnTo>
                                      <a:lnTo>
                                        <a:pt x="4753" y="1786"/>
                                      </a:lnTo>
                                      <a:lnTo>
                                        <a:pt x="4982" y="1981"/>
                                      </a:lnTo>
                                      <a:lnTo>
                                        <a:pt x="5200" y="2178"/>
                                      </a:lnTo>
                                      <a:lnTo>
                                        <a:pt x="5405" y="2372"/>
                                      </a:lnTo>
                                      <a:lnTo>
                                        <a:pt x="5597" y="2565"/>
                                      </a:lnTo>
                                      <a:lnTo>
                                        <a:pt x="5776" y="2753"/>
                                      </a:lnTo>
                                      <a:lnTo>
                                        <a:pt x="5943" y="2936"/>
                                      </a:lnTo>
                                      <a:lnTo>
                                        <a:pt x="6096" y="3111"/>
                                      </a:lnTo>
                                      <a:lnTo>
                                        <a:pt x="6236" y="3276"/>
                                      </a:lnTo>
                                      <a:lnTo>
                                        <a:pt x="6362" y="3432"/>
                                      </a:lnTo>
                                      <a:lnTo>
                                        <a:pt x="6474" y="3575"/>
                                      </a:lnTo>
                                      <a:lnTo>
                                        <a:pt x="6571" y="3704"/>
                                      </a:lnTo>
                                      <a:lnTo>
                                        <a:pt x="6654" y="3817"/>
                                      </a:lnTo>
                                      <a:lnTo>
                                        <a:pt x="6724" y="3914"/>
                                      </a:lnTo>
                                      <a:lnTo>
                                        <a:pt x="6815" y="4049"/>
                                      </a:lnTo>
                                      <a:lnTo>
                                        <a:pt x="6847" y="4097"/>
                                      </a:lnTo>
                                      <a:lnTo>
                                        <a:pt x="6806" y="4057"/>
                                      </a:lnTo>
                                      <a:lnTo>
                                        <a:pt x="6686" y="3943"/>
                                      </a:lnTo>
                                      <a:lnTo>
                                        <a:pt x="6599" y="3861"/>
                                      </a:lnTo>
                                      <a:lnTo>
                                        <a:pt x="6494" y="3764"/>
                                      </a:lnTo>
                                      <a:lnTo>
                                        <a:pt x="6373" y="3653"/>
                                      </a:lnTo>
                                      <a:lnTo>
                                        <a:pt x="6236" y="3530"/>
                                      </a:lnTo>
                                      <a:lnTo>
                                        <a:pt x="6083" y="3396"/>
                                      </a:lnTo>
                                      <a:lnTo>
                                        <a:pt x="5916" y="3252"/>
                                      </a:lnTo>
                                      <a:lnTo>
                                        <a:pt x="5734" y="3099"/>
                                      </a:lnTo>
                                      <a:lnTo>
                                        <a:pt x="5540" y="2938"/>
                                      </a:lnTo>
                                      <a:lnTo>
                                        <a:pt x="5334" y="2771"/>
                                      </a:lnTo>
                                      <a:lnTo>
                                        <a:pt x="5115" y="2599"/>
                                      </a:lnTo>
                                      <a:lnTo>
                                        <a:pt x="4886" y="2423"/>
                                      </a:lnTo>
                                      <a:lnTo>
                                        <a:pt x="4646" y="2244"/>
                                      </a:lnTo>
                                      <a:lnTo>
                                        <a:pt x="4397" y="2064"/>
                                      </a:lnTo>
                                      <a:lnTo>
                                        <a:pt x="4139" y="1883"/>
                                      </a:lnTo>
                                      <a:lnTo>
                                        <a:pt x="3873" y="1703"/>
                                      </a:lnTo>
                                      <a:lnTo>
                                        <a:pt x="3599" y="1526"/>
                                      </a:lnTo>
                                      <a:lnTo>
                                        <a:pt x="3319" y="1352"/>
                                      </a:lnTo>
                                      <a:lnTo>
                                        <a:pt x="3033" y="1182"/>
                                      </a:lnTo>
                                      <a:lnTo>
                                        <a:pt x="2741" y="1018"/>
                                      </a:lnTo>
                                      <a:lnTo>
                                        <a:pt x="2445" y="861"/>
                                      </a:lnTo>
                                      <a:lnTo>
                                        <a:pt x="2146" y="713"/>
                                      </a:lnTo>
                                      <a:lnTo>
                                        <a:pt x="1842" y="574"/>
                                      </a:lnTo>
                                      <a:lnTo>
                                        <a:pt x="1538" y="446"/>
                                      </a:lnTo>
                                      <a:lnTo>
                                        <a:pt x="1230" y="329"/>
                                      </a:lnTo>
                                      <a:lnTo>
                                        <a:pt x="922" y="226"/>
                                      </a:lnTo>
                                      <a:lnTo>
                                        <a:pt x="615" y="136"/>
                                      </a:lnTo>
                                      <a:lnTo>
                                        <a:pt x="307" y="63"/>
                                      </a:lnTo>
                                      <a:lnTo>
                                        <a:pt x="0" y="6"/>
                                      </a:lnTo>
                                      <a:close/>
                                    </a:path>
                                  </a:pathLst>
                                </a:custGeom>
                                <a:solidFill>
                                  <a:srgbClr val="FEEE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13"/>
                              <wps:cNvSpPr>
                                <a:spLocks/>
                              </wps:cNvSpPr>
                              <wps:spPr bwMode="auto">
                                <a:xfrm>
                                  <a:off x="195580" y="86360"/>
                                  <a:ext cx="14605" cy="24765"/>
                                </a:xfrm>
                                <a:custGeom>
                                  <a:avLst/>
                                  <a:gdLst>
                                    <a:gd name="T0" fmla="*/ 764 w 766"/>
                                    <a:gd name="T1" fmla="*/ 578 h 1280"/>
                                    <a:gd name="T2" fmla="*/ 754 w 766"/>
                                    <a:gd name="T3" fmla="*/ 482 h 1280"/>
                                    <a:gd name="T4" fmla="*/ 736 w 766"/>
                                    <a:gd name="T5" fmla="*/ 393 h 1280"/>
                                    <a:gd name="T6" fmla="*/ 711 w 766"/>
                                    <a:gd name="T7" fmla="*/ 309 h 1280"/>
                                    <a:gd name="T8" fmla="*/ 679 w 766"/>
                                    <a:gd name="T9" fmla="*/ 234 h 1280"/>
                                    <a:gd name="T10" fmla="*/ 641 w 766"/>
                                    <a:gd name="T11" fmla="*/ 166 h 1280"/>
                                    <a:gd name="T12" fmla="*/ 597 w 766"/>
                                    <a:gd name="T13" fmla="*/ 109 h 1280"/>
                                    <a:gd name="T14" fmla="*/ 549 w 766"/>
                                    <a:gd name="T15" fmla="*/ 64 h 1280"/>
                                    <a:gd name="T16" fmla="*/ 498 w 766"/>
                                    <a:gd name="T17" fmla="*/ 29 h 1280"/>
                                    <a:gd name="T18" fmla="*/ 441 w 766"/>
                                    <a:gd name="T19" fmla="*/ 7 h 1280"/>
                                    <a:gd name="T20" fmla="*/ 383 w 766"/>
                                    <a:gd name="T21" fmla="*/ 0 h 1280"/>
                                    <a:gd name="T22" fmla="*/ 325 w 766"/>
                                    <a:gd name="T23" fmla="*/ 7 h 1280"/>
                                    <a:gd name="T24" fmla="*/ 269 w 766"/>
                                    <a:gd name="T25" fmla="*/ 29 h 1280"/>
                                    <a:gd name="T26" fmla="*/ 217 w 766"/>
                                    <a:gd name="T27" fmla="*/ 64 h 1280"/>
                                    <a:gd name="T28" fmla="*/ 169 w 766"/>
                                    <a:gd name="T29" fmla="*/ 109 h 1280"/>
                                    <a:gd name="T30" fmla="*/ 126 w 766"/>
                                    <a:gd name="T31" fmla="*/ 166 h 1280"/>
                                    <a:gd name="T32" fmla="*/ 88 w 766"/>
                                    <a:gd name="T33" fmla="*/ 234 h 1280"/>
                                    <a:gd name="T34" fmla="*/ 55 w 766"/>
                                    <a:gd name="T35" fmla="*/ 309 h 1280"/>
                                    <a:gd name="T36" fmla="*/ 30 w 766"/>
                                    <a:gd name="T37" fmla="*/ 393 h 1280"/>
                                    <a:gd name="T38" fmla="*/ 13 w 766"/>
                                    <a:gd name="T39" fmla="*/ 482 h 1280"/>
                                    <a:gd name="T40" fmla="*/ 2 w 766"/>
                                    <a:gd name="T41" fmla="*/ 578 h 1280"/>
                                    <a:gd name="T42" fmla="*/ 0 w 766"/>
                                    <a:gd name="T43" fmla="*/ 677 h 1280"/>
                                    <a:gd name="T44" fmla="*/ 8 w 766"/>
                                    <a:gd name="T45" fmla="*/ 773 h 1280"/>
                                    <a:gd name="T46" fmla="*/ 24 w 766"/>
                                    <a:gd name="T47" fmla="*/ 862 h 1280"/>
                                    <a:gd name="T48" fmla="*/ 46 w 766"/>
                                    <a:gd name="T49" fmla="*/ 947 h 1280"/>
                                    <a:gd name="T50" fmla="*/ 76 w 766"/>
                                    <a:gd name="T51" fmla="*/ 1024 h 1280"/>
                                    <a:gd name="T52" fmla="*/ 112 w 766"/>
                                    <a:gd name="T53" fmla="*/ 1094 h 1280"/>
                                    <a:gd name="T54" fmla="*/ 154 w 766"/>
                                    <a:gd name="T55" fmla="*/ 1154 h 1280"/>
                                    <a:gd name="T56" fmla="*/ 201 w 766"/>
                                    <a:gd name="T57" fmla="*/ 1204 h 1280"/>
                                    <a:gd name="T58" fmla="*/ 252 w 766"/>
                                    <a:gd name="T59" fmla="*/ 1241 h 1280"/>
                                    <a:gd name="T60" fmla="*/ 306 w 766"/>
                                    <a:gd name="T61" fmla="*/ 1267 h 1280"/>
                                    <a:gd name="T62" fmla="*/ 364 w 766"/>
                                    <a:gd name="T63" fmla="*/ 1279 h 1280"/>
                                    <a:gd name="T64" fmla="*/ 422 w 766"/>
                                    <a:gd name="T65" fmla="*/ 1277 h 1280"/>
                                    <a:gd name="T66" fmla="*/ 479 w 766"/>
                                    <a:gd name="T67" fmla="*/ 1260 h 1280"/>
                                    <a:gd name="T68" fmla="*/ 532 w 766"/>
                                    <a:gd name="T69" fmla="*/ 1230 h 1280"/>
                                    <a:gd name="T70" fmla="*/ 582 w 766"/>
                                    <a:gd name="T71" fmla="*/ 1188 h 1280"/>
                                    <a:gd name="T72" fmla="*/ 627 w 766"/>
                                    <a:gd name="T73" fmla="*/ 1134 h 1280"/>
                                    <a:gd name="T74" fmla="*/ 667 w 766"/>
                                    <a:gd name="T75" fmla="*/ 1071 h 1280"/>
                                    <a:gd name="T76" fmla="*/ 701 w 766"/>
                                    <a:gd name="T77" fmla="*/ 1000 h 1280"/>
                                    <a:gd name="T78" fmla="*/ 729 w 766"/>
                                    <a:gd name="T79" fmla="*/ 919 h 1280"/>
                                    <a:gd name="T80" fmla="*/ 749 w 766"/>
                                    <a:gd name="T81" fmla="*/ 833 h 1280"/>
                                    <a:gd name="T82" fmla="*/ 762 w 766"/>
                                    <a:gd name="T83" fmla="*/ 741 h 1280"/>
                                    <a:gd name="T84" fmla="*/ 766 w 766"/>
                                    <a:gd name="T85" fmla="*/ 644 h 12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766" h="1280">
                                      <a:moveTo>
                                        <a:pt x="766" y="644"/>
                                      </a:moveTo>
                                      <a:lnTo>
                                        <a:pt x="765" y="611"/>
                                      </a:lnTo>
                                      <a:lnTo>
                                        <a:pt x="764" y="578"/>
                                      </a:lnTo>
                                      <a:lnTo>
                                        <a:pt x="762" y="545"/>
                                      </a:lnTo>
                                      <a:lnTo>
                                        <a:pt x="758" y="514"/>
                                      </a:lnTo>
                                      <a:lnTo>
                                        <a:pt x="754" y="482"/>
                                      </a:lnTo>
                                      <a:lnTo>
                                        <a:pt x="749" y="452"/>
                                      </a:lnTo>
                                      <a:lnTo>
                                        <a:pt x="743" y="422"/>
                                      </a:lnTo>
                                      <a:lnTo>
                                        <a:pt x="736" y="393"/>
                                      </a:lnTo>
                                      <a:lnTo>
                                        <a:pt x="729" y="364"/>
                                      </a:lnTo>
                                      <a:lnTo>
                                        <a:pt x="721" y="337"/>
                                      </a:lnTo>
                                      <a:lnTo>
                                        <a:pt x="711" y="309"/>
                                      </a:lnTo>
                                      <a:lnTo>
                                        <a:pt x="701" y="283"/>
                                      </a:lnTo>
                                      <a:lnTo>
                                        <a:pt x="690" y="258"/>
                                      </a:lnTo>
                                      <a:lnTo>
                                        <a:pt x="679" y="234"/>
                                      </a:lnTo>
                                      <a:lnTo>
                                        <a:pt x="667" y="210"/>
                                      </a:lnTo>
                                      <a:lnTo>
                                        <a:pt x="654" y="188"/>
                                      </a:lnTo>
                                      <a:lnTo>
                                        <a:pt x="641" y="166"/>
                                      </a:lnTo>
                                      <a:lnTo>
                                        <a:pt x="627" y="146"/>
                                      </a:lnTo>
                                      <a:lnTo>
                                        <a:pt x="613" y="128"/>
                                      </a:lnTo>
                                      <a:lnTo>
                                        <a:pt x="597" y="109"/>
                                      </a:lnTo>
                                      <a:lnTo>
                                        <a:pt x="582" y="93"/>
                                      </a:lnTo>
                                      <a:lnTo>
                                        <a:pt x="566" y="78"/>
                                      </a:lnTo>
                                      <a:lnTo>
                                        <a:pt x="549" y="64"/>
                                      </a:lnTo>
                                      <a:lnTo>
                                        <a:pt x="532" y="50"/>
                                      </a:lnTo>
                                      <a:lnTo>
                                        <a:pt x="515" y="39"/>
                                      </a:lnTo>
                                      <a:lnTo>
                                        <a:pt x="498" y="29"/>
                                      </a:lnTo>
                                      <a:lnTo>
                                        <a:pt x="479" y="21"/>
                                      </a:lnTo>
                                      <a:lnTo>
                                        <a:pt x="461" y="14"/>
                                      </a:lnTo>
                                      <a:lnTo>
                                        <a:pt x="441" y="7"/>
                                      </a:lnTo>
                                      <a:lnTo>
                                        <a:pt x="422" y="3"/>
                                      </a:lnTo>
                                      <a:lnTo>
                                        <a:pt x="403" y="1"/>
                                      </a:lnTo>
                                      <a:lnTo>
                                        <a:pt x="383" y="0"/>
                                      </a:lnTo>
                                      <a:lnTo>
                                        <a:pt x="364" y="1"/>
                                      </a:lnTo>
                                      <a:lnTo>
                                        <a:pt x="344" y="3"/>
                                      </a:lnTo>
                                      <a:lnTo>
                                        <a:pt x="325" y="7"/>
                                      </a:lnTo>
                                      <a:lnTo>
                                        <a:pt x="306" y="14"/>
                                      </a:lnTo>
                                      <a:lnTo>
                                        <a:pt x="288" y="21"/>
                                      </a:lnTo>
                                      <a:lnTo>
                                        <a:pt x="269" y="29"/>
                                      </a:lnTo>
                                      <a:lnTo>
                                        <a:pt x="252" y="39"/>
                                      </a:lnTo>
                                      <a:lnTo>
                                        <a:pt x="234" y="50"/>
                                      </a:lnTo>
                                      <a:lnTo>
                                        <a:pt x="217" y="64"/>
                                      </a:lnTo>
                                      <a:lnTo>
                                        <a:pt x="201" y="78"/>
                                      </a:lnTo>
                                      <a:lnTo>
                                        <a:pt x="185" y="93"/>
                                      </a:lnTo>
                                      <a:lnTo>
                                        <a:pt x="169" y="109"/>
                                      </a:lnTo>
                                      <a:lnTo>
                                        <a:pt x="154" y="128"/>
                                      </a:lnTo>
                                      <a:lnTo>
                                        <a:pt x="140" y="146"/>
                                      </a:lnTo>
                                      <a:lnTo>
                                        <a:pt x="126" y="166"/>
                                      </a:lnTo>
                                      <a:lnTo>
                                        <a:pt x="112" y="188"/>
                                      </a:lnTo>
                                      <a:lnTo>
                                        <a:pt x="100" y="210"/>
                                      </a:lnTo>
                                      <a:lnTo>
                                        <a:pt x="88" y="234"/>
                                      </a:lnTo>
                                      <a:lnTo>
                                        <a:pt x="76" y="258"/>
                                      </a:lnTo>
                                      <a:lnTo>
                                        <a:pt x="66" y="283"/>
                                      </a:lnTo>
                                      <a:lnTo>
                                        <a:pt x="55" y="309"/>
                                      </a:lnTo>
                                      <a:lnTo>
                                        <a:pt x="46" y="337"/>
                                      </a:lnTo>
                                      <a:lnTo>
                                        <a:pt x="38" y="364"/>
                                      </a:lnTo>
                                      <a:lnTo>
                                        <a:pt x="30" y="393"/>
                                      </a:lnTo>
                                      <a:lnTo>
                                        <a:pt x="24" y="422"/>
                                      </a:lnTo>
                                      <a:lnTo>
                                        <a:pt x="18" y="452"/>
                                      </a:lnTo>
                                      <a:lnTo>
                                        <a:pt x="13" y="482"/>
                                      </a:lnTo>
                                      <a:lnTo>
                                        <a:pt x="8" y="514"/>
                                      </a:lnTo>
                                      <a:lnTo>
                                        <a:pt x="4" y="545"/>
                                      </a:lnTo>
                                      <a:lnTo>
                                        <a:pt x="2" y="578"/>
                                      </a:lnTo>
                                      <a:lnTo>
                                        <a:pt x="0" y="611"/>
                                      </a:lnTo>
                                      <a:lnTo>
                                        <a:pt x="0" y="644"/>
                                      </a:lnTo>
                                      <a:lnTo>
                                        <a:pt x="0" y="677"/>
                                      </a:lnTo>
                                      <a:lnTo>
                                        <a:pt x="2" y="709"/>
                                      </a:lnTo>
                                      <a:lnTo>
                                        <a:pt x="4" y="741"/>
                                      </a:lnTo>
                                      <a:lnTo>
                                        <a:pt x="8" y="773"/>
                                      </a:lnTo>
                                      <a:lnTo>
                                        <a:pt x="13" y="803"/>
                                      </a:lnTo>
                                      <a:lnTo>
                                        <a:pt x="18" y="833"/>
                                      </a:lnTo>
                                      <a:lnTo>
                                        <a:pt x="24" y="862"/>
                                      </a:lnTo>
                                      <a:lnTo>
                                        <a:pt x="30" y="892"/>
                                      </a:lnTo>
                                      <a:lnTo>
                                        <a:pt x="38" y="919"/>
                                      </a:lnTo>
                                      <a:lnTo>
                                        <a:pt x="46" y="947"/>
                                      </a:lnTo>
                                      <a:lnTo>
                                        <a:pt x="55" y="973"/>
                                      </a:lnTo>
                                      <a:lnTo>
                                        <a:pt x="66" y="1000"/>
                                      </a:lnTo>
                                      <a:lnTo>
                                        <a:pt x="76" y="1024"/>
                                      </a:lnTo>
                                      <a:lnTo>
                                        <a:pt x="88" y="1049"/>
                                      </a:lnTo>
                                      <a:lnTo>
                                        <a:pt x="100" y="1071"/>
                                      </a:lnTo>
                                      <a:lnTo>
                                        <a:pt x="112" y="1094"/>
                                      </a:lnTo>
                                      <a:lnTo>
                                        <a:pt x="126" y="1115"/>
                                      </a:lnTo>
                                      <a:lnTo>
                                        <a:pt x="140" y="1134"/>
                                      </a:lnTo>
                                      <a:lnTo>
                                        <a:pt x="154" y="1154"/>
                                      </a:lnTo>
                                      <a:lnTo>
                                        <a:pt x="169" y="1171"/>
                                      </a:lnTo>
                                      <a:lnTo>
                                        <a:pt x="185" y="1188"/>
                                      </a:lnTo>
                                      <a:lnTo>
                                        <a:pt x="201" y="1204"/>
                                      </a:lnTo>
                                      <a:lnTo>
                                        <a:pt x="217" y="1217"/>
                                      </a:lnTo>
                                      <a:lnTo>
                                        <a:pt x="234" y="1230"/>
                                      </a:lnTo>
                                      <a:lnTo>
                                        <a:pt x="252" y="1241"/>
                                      </a:lnTo>
                                      <a:lnTo>
                                        <a:pt x="269" y="1252"/>
                                      </a:lnTo>
                                      <a:lnTo>
                                        <a:pt x="288" y="1260"/>
                                      </a:lnTo>
                                      <a:lnTo>
                                        <a:pt x="306" y="1267"/>
                                      </a:lnTo>
                                      <a:lnTo>
                                        <a:pt x="325" y="1273"/>
                                      </a:lnTo>
                                      <a:lnTo>
                                        <a:pt x="344" y="1277"/>
                                      </a:lnTo>
                                      <a:lnTo>
                                        <a:pt x="364" y="1279"/>
                                      </a:lnTo>
                                      <a:lnTo>
                                        <a:pt x="383" y="1280"/>
                                      </a:lnTo>
                                      <a:lnTo>
                                        <a:pt x="403" y="1279"/>
                                      </a:lnTo>
                                      <a:lnTo>
                                        <a:pt x="422" y="1277"/>
                                      </a:lnTo>
                                      <a:lnTo>
                                        <a:pt x="441" y="1273"/>
                                      </a:lnTo>
                                      <a:lnTo>
                                        <a:pt x="461" y="1267"/>
                                      </a:lnTo>
                                      <a:lnTo>
                                        <a:pt x="479" y="1260"/>
                                      </a:lnTo>
                                      <a:lnTo>
                                        <a:pt x="498" y="1252"/>
                                      </a:lnTo>
                                      <a:lnTo>
                                        <a:pt x="515" y="1241"/>
                                      </a:lnTo>
                                      <a:lnTo>
                                        <a:pt x="532" y="1230"/>
                                      </a:lnTo>
                                      <a:lnTo>
                                        <a:pt x="549" y="1217"/>
                                      </a:lnTo>
                                      <a:lnTo>
                                        <a:pt x="566" y="1204"/>
                                      </a:lnTo>
                                      <a:lnTo>
                                        <a:pt x="582" y="1188"/>
                                      </a:lnTo>
                                      <a:lnTo>
                                        <a:pt x="597" y="1171"/>
                                      </a:lnTo>
                                      <a:lnTo>
                                        <a:pt x="613" y="1154"/>
                                      </a:lnTo>
                                      <a:lnTo>
                                        <a:pt x="627" y="1134"/>
                                      </a:lnTo>
                                      <a:lnTo>
                                        <a:pt x="641" y="1115"/>
                                      </a:lnTo>
                                      <a:lnTo>
                                        <a:pt x="654" y="1094"/>
                                      </a:lnTo>
                                      <a:lnTo>
                                        <a:pt x="667" y="1071"/>
                                      </a:lnTo>
                                      <a:lnTo>
                                        <a:pt x="679" y="1049"/>
                                      </a:lnTo>
                                      <a:lnTo>
                                        <a:pt x="690" y="1024"/>
                                      </a:lnTo>
                                      <a:lnTo>
                                        <a:pt x="701" y="1000"/>
                                      </a:lnTo>
                                      <a:lnTo>
                                        <a:pt x="711" y="973"/>
                                      </a:lnTo>
                                      <a:lnTo>
                                        <a:pt x="721" y="947"/>
                                      </a:lnTo>
                                      <a:lnTo>
                                        <a:pt x="729" y="919"/>
                                      </a:lnTo>
                                      <a:lnTo>
                                        <a:pt x="736" y="892"/>
                                      </a:lnTo>
                                      <a:lnTo>
                                        <a:pt x="743" y="862"/>
                                      </a:lnTo>
                                      <a:lnTo>
                                        <a:pt x="749" y="833"/>
                                      </a:lnTo>
                                      <a:lnTo>
                                        <a:pt x="754" y="803"/>
                                      </a:lnTo>
                                      <a:lnTo>
                                        <a:pt x="758" y="773"/>
                                      </a:lnTo>
                                      <a:lnTo>
                                        <a:pt x="762" y="741"/>
                                      </a:lnTo>
                                      <a:lnTo>
                                        <a:pt x="764" y="709"/>
                                      </a:lnTo>
                                      <a:lnTo>
                                        <a:pt x="765" y="677"/>
                                      </a:lnTo>
                                      <a:lnTo>
                                        <a:pt x="766" y="64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Freeform 14"/>
                              <wps:cNvSpPr>
                                <a:spLocks/>
                              </wps:cNvSpPr>
                              <wps:spPr bwMode="auto">
                                <a:xfrm>
                                  <a:off x="109220" y="86360"/>
                                  <a:ext cx="15240" cy="24765"/>
                                </a:xfrm>
                                <a:custGeom>
                                  <a:avLst/>
                                  <a:gdLst>
                                    <a:gd name="T0" fmla="*/ 765 w 767"/>
                                    <a:gd name="T1" fmla="*/ 578 h 1280"/>
                                    <a:gd name="T2" fmla="*/ 754 w 767"/>
                                    <a:gd name="T3" fmla="*/ 482 h 1280"/>
                                    <a:gd name="T4" fmla="*/ 736 w 767"/>
                                    <a:gd name="T5" fmla="*/ 393 h 1280"/>
                                    <a:gd name="T6" fmla="*/ 712 w 767"/>
                                    <a:gd name="T7" fmla="*/ 309 h 1280"/>
                                    <a:gd name="T8" fmla="*/ 679 w 767"/>
                                    <a:gd name="T9" fmla="*/ 234 h 1280"/>
                                    <a:gd name="T10" fmla="*/ 641 w 767"/>
                                    <a:gd name="T11" fmla="*/ 166 h 1280"/>
                                    <a:gd name="T12" fmla="*/ 597 w 767"/>
                                    <a:gd name="T13" fmla="*/ 109 h 1280"/>
                                    <a:gd name="T14" fmla="*/ 550 w 767"/>
                                    <a:gd name="T15" fmla="*/ 64 h 1280"/>
                                    <a:gd name="T16" fmla="*/ 498 w 767"/>
                                    <a:gd name="T17" fmla="*/ 29 h 1280"/>
                                    <a:gd name="T18" fmla="*/ 442 w 767"/>
                                    <a:gd name="T19" fmla="*/ 7 h 1280"/>
                                    <a:gd name="T20" fmla="*/ 383 w 767"/>
                                    <a:gd name="T21" fmla="*/ 0 h 1280"/>
                                    <a:gd name="T22" fmla="*/ 325 w 767"/>
                                    <a:gd name="T23" fmla="*/ 7 h 1280"/>
                                    <a:gd name="T24" fmla="*/ 269 w 767"/>
                                    <a:gd name="T25" fmla="*/ 29 h 1280"/>
                                    <a:gd name="T26" fmla="*/ 217 w 767"/>
                                    <a:gd name="T27" fmla="*/ 64 h 1280"/>
                                    <a:gd name="T28" fmla="*/ 170 w 767"/>
                                    <a:gd name="T29" fmla="*/ 109 h 1280"/>
                                    <a:gd name="T30" fmla="*/ 126 w 767"/>
                                    <a:gd name="T31" fmla="*/ 166 h 1280"/>
                                    <a:gd name="T32" fmla="*/ 88 w 767"/>
                                    <a:gd name="T33" fmla="*/ 234 h 1280"/>
                                    <a:gd name="T34" fmla="*/ 55 w 767"/>
                                    <a:gd name="T35" fmla="*/ 309 h 1280"/>
                                    <a:gd name="T36" fmla="*/ 30 w 767"/>
                                    <a:gd name="T37" fmla="*/ 393 h 1280"/>
                                    <a:gd name="T38" fmla="*/ 13 w 767"/>
                                    <a:gd name="T39" fmla="*/ 482 h 1280"/>
                                    <a:gd name="T40" fmla="*/ 2 w 767"/>
                                    <a:gd name="T41" fmla="*/ 578 h 1280"/>
                                    <a:gd name="T42" fmla="*/ 0 w 767"/>
                                    <a:gd name="T43" fmla="*/ 677 h 1280"/>
                                    <a:gd name="T44" fmla="*/ 9 w 767"/>
                                    <a:gd name="T45" fmla="*/ 773 h 1280"/>
                                    <a:gd name="T46" fmla="*/ 24 w 767"/>
                                    <a:gd name="T47" fmla="*/ 862 h 1280"/>
                                    <a:gd name="T48" fmla="*/ 46 w 767"/>
                                    <a:gd name="T49" fmla="*/ 947 h 1280"/>
                                    <a:gd name="T50" fmla="*/ 76 w 767"/>
                                    <a:gd name="T51" fmla="*/ 1024 h 1280"/>
                                    <a:gd name="T52" fmla="*/ 112 w 767"/>
                                    <a:gd name="T53" fmla="*/ 1094 h 1280"/>
                                    <a:gd name="T54" fmla="*/ 154 w 767"/>
                                    <a:gd name="T55" fmla="*/ 1154 h 1280"/>
                                    <a:gd name="T56" fmla="*/ 201 w 767"/>
                                    <a:gd name="T57" fmla="*/ 1204 h 1280"/>
                                    <a:gd name="T58" fmla="*/ 252 w 767"/>
                                    <a:gd name="T59" fmla="*/ 1241 h 1280"/>
                                    <a:gd name="T60" fmla="*/ 306 w 767"/>
                                    <a:gd name="T61" fmla="*/ 1267 h 1280"/>
                                    <a:gd name="T62" fmla="*/ 364 w 767"/>
                                    <a:gd name="T63" fmla="*/ 1279 h 1280"/>
                                    <a:gd name="T64" fmla="*/ 422 w 767"/>
                                    <a:gd name="T65" fmla="*/ 1277 h 1280"/>
                                    <a:gd name="T66" fmla="*/ 479 w 767"/>
                                    <a:gd name="T67" fmla="*/ 1260 h 1280"/>
                                    <a:gd name="T68" fmla="*/ 532 w 767"/>
                                    <a:gd name="T69" fmla="*/ 1230 h 1280"/>
                                    <a:gd name="T70" fmla="*/ 582 w 767"/>
                                    <a:gd name="T71" fmla="*/ 1188 h 1280"/>
                                    <a:gd name="T72" fmla="*/ 627 w 767"/>
                                    <a:gd name="T73" fmla="*/ 1134 h 1280"/>
                                    <a:gd name="T74" fmla="*/ 667 w 767"/>
                                    <a:gd name="T75" fmla="*/ 1071 h 1280"/>
                                    <a:gd name="T76" fmla="*/ 701 w 767"/>
                                    <a:gd name="T77" fmla="*/ 1000 h 1280"/>
                                    <a:gd name="T78" fmla="*/ 729 w 767"/>
                                    <a:gd name="T79" fmla="*/ 919 h 1280"/>
                                    <a:gd name="T80" fmla="*/ 749 w 767"/>
                                    <a:gd name="T81" fmla="*/ 833 h 1280"/>
                                    <a:gd name="T82" fmla="*/ 763 w 767"/>
                                    <a:gd name="T83" fmla="*/ 741 h 1280"/>
                                    <a:gd name="T84" fmla="*/ 767 w 767"/>
                                    <a:gd name="T85" fmla="*/ 644 h 12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767" h="1280">
                                      <a:moveTo>
                                        <a:pt x="767" y="644"/>
                                      </a:moveTo>
                                      <a:lnTo>
                                        <a:pt x="766" y="611"/>
                                      </a:lnTo>
                                      <a:lnTo>
                                        <a:pt x="765" y="578"/>
                                      </a:lnTo>
                                      <a:lnTo>
                                        <a:pt x="763" y="545"/>
                                      </a:lnTo>
                                      <a:lnTo>
                                        <a:pt x="758" y="514"/>
                                      </a:lnTo>
                                      <a:lnTo>
                                        <a:pt x="754" y="482"/>
                                      </a:lnTo>
                                      <a:lnTo>
                                        <a:pt x="749" y="452"/>
                                      </a:lnTo>
                                      <a:lnTo>
                                        <a:pt x="743" y="422"/>
                                      </a:lnTo>
                                      <a:lnTo>
                                        <a:pt x="736" y="393"/>
                                      </a:lnTo>
                                      <a:lnTo>
                                        <a:pt x="729" y="364"/>
                                      </a:lnTo>
                                      <a:lnTo>
                                        <a:pt x="721" y="337"/>
                                      </a:lnTo>
                                      <a:lnTo>
                                        <a:pt x="712" y="309"/>
                                      </a:lnTo>
                                      <a:lnTo>
                                        <a:pt x="701" y="283"/>
                                      </a:lnTo>
                                      <a:lnTo>
                                        <a:pt x="690" y="258"/>
                                      </a:lnTo>
                                      <a:lnTo>
                                        <a:pt x="679" y="234"/>
                                      </a:lnTo>
                                      <a:lnTo>
                                        <a:pt x="667" y="210"/>
                                      </a:lnTo>
                                      <a:lnTo>
                                        <a:pt x="655" y="188"/>
                                      </a:lnTo>
                                      <a:lnTo>
                                        <a:pt x="641" y="166"/>
                                      </a:lnTo>
                                      <a:lnTo>
                                        <a:pt x="627" y="146"/>
                                      </a:lnTo>
                                      <a:lnTo>
                                        <a:pt x="613" y="128"/>
                                      </a:lnTo>
                                      <a:lnTo>
                                        <a:pt x="597" y="109"/>
                                      </a:lnTo>
                                      <a:lnTo>
                                        <a:pt x="582" y="93"/>
                                      </a:lnTo>
                                      <a:lnTo>
                                        <a:pt x="566" y="78"/>
                                      </a:lnTo>
                                      <a:lnTo>
                                        <a:pt x="550" y="64"/>
                                      </a:lnTo>
                                      <a:lnTo>
                                        <a:pt x="532" y="50"/>
                                      </a:lnTo>
                                      <a:lnTo>
                                        <a:pt x="515" y="39"/>
                                      </a:lnTo>
                                      <a:lnTo>
                                        <a:pt x="498" y="29"/>
                                      </a:lnTo>
                                      <a:lnTo>
                                        <a:pt x="479" y="21"/>
                                      </a:lnTo>
                                      <a:lnTo>
                                        <a:pt x="461" y="14"/>
                                      </a:lnTo>
                                      <a:lnTo>
                                        <a:pt x="442" y="7"/>
                                      </a:lnTo>
                                      <a:lnTo>
                                        <a:pt x="422" y="3"/>
                                      </a:lnTo>
                                      <a:lnTo>
                                        <a:pt x="403" y="1"/>
                                      </a:lnTo>
                                      <a:lnTo>
                                        <a:pt x="383" y="0"/>
                                      </a:lnTo>
                                      <a:lnTo>
                                        <a:pt x="364" y="1"/>
                                      </a:lnTo>
                                      <a:lnTo>
                                        <a:pt x="344" y="3"/>
                                      </a:lnTo>
                                      <a:lnTo>
                                        <a:pt x="325" y="7"/>
                                      </a:lnTo>
                                      <a:lnTo>
                                        <a:pt x="306" y="14"/>
                                      </a:lnTo>
                                      <a:lnTo>
                                        <a:pt x="288" y="21"/>
                                      </a:lnTo>
                                      <a:lnTo>
                                        <a:pt x="269" y="29"/>
                                      </a:lnTo>
                                      <a:lnTo>
                                        <a:pt x="252" y="39"/>
                                      </a:lnTo>
                                      <a:lnTo>
                                        <a:pt x="234" y="50"/>
                                      </a:lnTo>
                                      <a:lnTo>
                                        <a:pt x="217" y="64"/>
                                      </a:lnTo>
                                      <a:lnTo>
                                        <a:pt x="201" y="78"/>
                                      </a:lnTo>
                                      <a:lnTo>
                                        <a:pt x="185" y="93"/>
                                      </a:lnTo>
                                      <a:lnTo>
                                        <a:pt x="170" y="109"/>
                                      </a:lnTo>
                                      <a:lnTo>
                                        <a:pt x="154" y="128"/>
                                      </a:lnTo>
                                      <a:lnTo>
                                        <a:pt x="140" y="146"/>
                                      </a:lnTo>
                                      <a:lnTo>
                                        <a:pt x="126" y="166"/>
                                      </a:lnTo>
                                      <a:lnTo>
                                        <a:pt x="112" y="188"/>
                                      </a:lnTo>
                                      <a:lnTo>
                                        <a:pt x="100" y="210"/>
                                      </a:lnTo>
                                      <a:lnTo>
                                        <a:pt x="88" y="234"/>
                                      </a:lnTo>
                                      <a:lnTo>
                                        <a:pt x="76" y="258"/>
                                      </a:lnTo>
                                      <a:lnTo>
                                        <a:pt x="66" y="283"/>
                                      </a:lnTo>
                                      <a:lnTo>
                                        <a:pt x="55" y="309"/>
                                      </a:lnTo>
                                      <a:lnTo>
                                        <a:pt x="46" y="337"/>
                                      </a:lnTo>
                                      <a:lnTo>
                                        <a:pt x="38" y="364"/>
                                      </a:lnTo>
                                      <a:lnTo>
                                        <a:pt x="30" y="393"/>
                                      </a:lnTo>
                                      <a:lnTo>
                                        <a:pt x="24" y="422"/>
                                      </a:lnTo>
                                      <a:lnTo>
                                        <a:pt x="18" y="452"/>
                                      </a:lnTo>
                                      <a:lnTo>
                                        <a:pt x="13" y="482"/>
                                      </a:lnTo>
                                      <a:lnTo>
                                        <a:pt x="9" y="514"/>
                                      </a:lnTo>
                                      <a:lnTo>
                                        <a:pt x="4" y="545"/>
                                      </a:lnTo>
                                      <a:lnTo>
                                        <a:pt x="2" y="578"/>
                                      </a:lnTo>
                                      <a:lnTo>
                                        <a:pt x="0" y="611"/>
                                      </a:lnTo>
                                      <a:lnTo>
                                        <a:pt x="0" y="644"/>
                                      </a:lnTo>
                                      <a:lnTo>
                                        <a:pt x="0" y="677"/>
                                      </a:lnTo>
                                      <a:lnTo>
                                        <a:pt x="2" y="709"/>
                                      </a:lnTo>
                                      <a:lnTo>
                                        <a:pt x="4" y="741"/>
                                      </a:lnTo>
                                      <a:lnTo>
                                        <a:pt x="9" y="773"/>
                                      </a:lnTo>
                                      <a:lnTo>
                                        <a:pt x="13" y="803"/>
                                      </a:lnTo>
                                      <a:lnTo>
                                        <a:pt x="18" y="833"/>
                                      </a:lnTo>
                                      <a:lnTo>
                                        <a:pt x="24" y="862"/>
                                      </a:lnTo>
                                      <a:lnTo>
                                        <a:pt x="30" y="892"/>
                                      </a:lnTo>
                                      <a:lnTo>
                                        <a:pt x="38" y="919"/>
                                      </a:lnTo>
                                      <a:lnTo>
                                        <a:pt x="46" y="947"/>
                                      </a:lnTo>
                                      <a:lnTo>
                                        <a:pt x="55" y="973"/>
                                      </a:lnTo>
                                      <a:lnTo>
                                        <a:pt x="66" y="1000"/>
                                      </a:lnTo>
                                      <a:lnTo>
                                        <a:pt x="76" y="1024"/>
                                      </a:lnTo>
                                      <a:lnTo>
                                        <a:pt x="88" y="1049"/>
                                      </a:lnTo>
                                      <a:lnTo>
                                        <a:pt x="100" y="1071"/>
                                      </a:lnTo>
                                      <a:lnTo>
                                        <a:pt x="112" y="1094"/>
                                      </a:lnTo>
                                      <a:lnTo>
                                        <a:pt x="126" y="1115"/>
                                      </a:lnTo>
                                      <a:lnTo>
                                        <a:pt x="140" y="1134"/>
                                      </a:lnTo>
                                      <a:lnTo>
                                        <a:pt x="154" y="1154"/>
                                      </a:lnTo>
                                      <a:lnTo>
                                        <a:pt x="170" y="1171"/>
                                      </a:lnTo>
                                      <a:lnTo>
                                        <a:pt x="185" y="1188"/>
                                      </a:lnTo>
                                      <a:lnTo>
                                        <a:pt x="201" y="1204"/>
                                      </a:lnTo>
                                      <a:lnTo>
                                        <a:pt x="217" y="1217"/>
                                      </a:lnTo>
                                      <a:lnTo>
                                        <a:pt x="234" y="1230"/>
                                      </a:lnTo>
                                      <a:lnTo>
                                        <a:pt x="252" y="1241"/>
                                      </a:lnTo>
                                      <a:lnTo>
                                        <a:pt x="269" y="1252"/>
                                      </a:lnTo>
                                      <a:lnTo>
                                        <a:pt x="288" y="1260"/>
                                      </a:lnTo>
                                      <a:lnTo>
                                        <a:pt x="306" y="1267"/>
                                      </a:lnTo>
                                      <a:lnTo>
                                        <a:pt x="325" y="1273"/>
                                      </a:lnTo>
                                      <a:lnTo>
                                        <a:pt x="344" y="1277"/>
                                      </a:lnTo>
                                      <a:lnTo>
                                        <a:pt x="364" y="1279"/>
                                      </a:lnTo>
                                      <a:lnTo>
                                        <a:pt x="383" y="1280"/>
                                      </a:lnTo>
                                      <a:lnTo>
                                        <a:pt x="403" y="1279"/>
                                      </a:lnTo>
                                      <a:lnTo>
                                        <a:pt x="422" y="1277"/>
                                      </a:lnTo>
                                      <a:lnTo>
                                        <a:pt x="442" y="1273"/>
                                      </a:lnTo>
                                      <a:lnTo>
                                        <a:pt x="461" y="1267"/>
                                      </a:lnTo>
                                      <a:lnTo>
                                        <a:pt x="479" y="1260"/>
                                      </a:lnTo>
                                      <a:lnTo>
                                        <a:pt x="498" y="1252"/>
                                      </a:lnTo>
                                      <a:lnTo>
                                        <a:pt x="515" y="1241"/>
                                      </a:lnTo>
                                      <a:lnTo>
                                        <a:pt x="532" y="1230"/>
                                      </a:lnTo>
                                      <a:lnTo>
                                        <a:pt x="550" y="1217"/>
                                      </a:lnTo>
                                      <a:lnTo>
                                        <a:pt x="566" y="1204"/>
                                      </a:lnTo>
                                      <a:lnTo>
                                        <a:pt x="582" y="1188"/>
                                      </a:lnTo>
                                      <a:lnTo>
                                        <a:pt x="597" y="1171"/>
                                      </a:lnTo>
                                      <a:lnTo>
                                        <a:pt x="613" y="1154"/>
                                      </a:lnTo>
                                      <a:lnTo>
                                        <a:pt x="627" y="1134"/>
                                      </a:lnTo>
                                      <a:lnTo>
                                        <a:pt x="641" y="1115"/>
                                      </a:lnTo>
                                      <a:lnTo>
                                        <a:pt x="655" y="1094"/>
                                      </a:lnTo>
                                      <a:lnTo>
                                        <a:pt x="667" y="1071"/>
                                      </a:lnTo>
                                      <a:lnTo>
                                        <a:pt x="679" y="1049"/>
                                      </a:lnTo>
                                      <a:lnTo>
                                        <a:pt x="690" y="1024"/>
                                      </a:lnTo>
                                      <a:lnTo>
                                        <a:pt x="701" y="1000"/>
                                      </a:lnTo>
                                      <a:lnTo>
                                        <a:pt x="712" y="973"/>
                                      </a:lnTo>
                                      <a:lnTo>
                                        <a:pt x="721" y="947"/>
                                      </a:lnTo>
                                      <a:lnTo>
                                        <a:pt x="729" y="919"/>
                                      </a:lnTo>
                                      <a:lnTo>
                                        <a:pt x="736" y="892"/>
                                      </a:lnTo>
                                      <a:lnTo>
                                        <a:pt x="743" y="862"/>
                                      </a:lnTo>
                                      <a:lnTo>
                                        <a:pt x="749" y="833"/>
                                      </a:lnTo>
                                      <a:lnTo>
                                        <a:pt x="754" y="803"/>
                                      </a:lnTo>
                                      <a:lnTo>
                                        <a:pt x="758" y="773"/>
                                      </a:lnTo>
                                      <a:lnTo>
                                        <a:pt x="763" y="741"/>
                                      </a:lnTo>
                                      <a:lnTo>
                                        <a:pt x="765" y="709"/>
                                      </a:lnTo>
                                      <a:lnTo>
                                        <a:pt x="766" y="677"/>
                                      </a:lnTo>
                                      <a:lnTo>
                                        <a:pt x="767" y="64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Straight Connector 103"/>
                              <wps:cNvCnPr/>
                              <wps:spPr>
                                <a:xfrm flipV="1">
                                  <a:off x="63019" y="187963"/>
                                  <a:ext cx="193579" cy="4676"/>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1878529" id="Group 93" o:spid="_x0000_s1026" style="position:absolute;margin-left:0;margin-top:.25pt;width:20.2pt;height:18.9pt;z-index:251665408;mso-width-relative:margin;mso-height-relative:margin" coordsize="313690,313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">
                      <v:shape id="Freeform 5" o:spid="_x0000_s1027" style="position:absolute;width:313690;height:313690;visibility:visible;mso-wrap-style:square;v-text-anchor:top" coordsize="16302,163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1LZRMEA&#10;AADbAAAADwAAAGRycy9kb3ducmV2LnhtbESPQYvCMBSE74L/ITxhb5oqoms1igqKV7V78PZonm2x&#10;eSlNtNVfvxEEj8PMfMMsVq0pxYNqV1hWMBxEIIhTqwvOFCTnXf8XhPPIGkvLpOBJDlbLbmeBsbYN&#10;H+lx8pkIEHYxKsi9r2IpXZqTQTewFXHwrrY26IOsM6lrbALclHIURRNpsOCwkGNF25zS2+luFGyi&#10;v/102uxZvs6X0r6eiXf3RKmfXrueg/DU+m/40z5oBbMxvL+EHyC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tS2UTBAAAA2wAAAA8AAAAAAAAAAAAAAAAAmAIAAGRycy9kb3du&#10;cmV2LnhtbFBLBQYAAAAABAAEAPUAAACGAwAAAAA=&#10;" path="m16302,8151r-10,-420l16260,7317r-52,-409l16136,6507r-91,-395l15935,5725r-128,-379l15661,4976r-163,-362l15318,4263r-197,-341l14909,3592r-227,-320l14439,2964r-255,-296l13914,2385r-283,-270l13335,1859r-309,-241l12707,1391r-331,-212l12035,982,11683,803,11323,640,10953,494,10574,366,10188,257,9793,165,9392,94,8984,42,8570,10,8151,,7732,10,7318,42,6910,94r-401,71l6114,257,5728,366,5349,494,4979,640,4619,803,4267,982r-341,197l3595,1391r-320,227l2967,1859r-296,256l2388,2385r-270,283l1863,2964r-243,308l1393,3592r-212,330l984,4263,804,4614,641,4976,495,5346,367,5725,257,6112r-91,395l94,6908,42,7317,10,7731,,8151r10,419l42,8984r52,408l166,9793r91,395l367,10574r128,379l641,11323r163,360l984,12035r197,341l1393,12707r227,320l1863,13335r255,296l2388,13914r283,270l2967,14439r308,243l3595,14909r331,212l4267,15318r352,180l4979,15661r370,146l5728,15935r386,110l6509,16136r401,72l7318,16260r414,32l8151,16302r419,-10l8984,16260r408,-52l9793,16136r395,-91l10574,15935r379,-128l11323,15661r360,-163l12035,15318r341,-197l12707,14909r319,-227l13335,14439r296,-255l13914,13914r270,-283l14439,13335r243,-308l14909,12707r212,-331l15318,12035r180,-352l15661,11323r146,-370l15935,10574r110,-386l16136,9793r72,-401l16260,8984r32,-414l16302,8151xe" fillcolor="#fcd900" stroked="f">
                        <v:path arrowok="t" o:connecttype="custom" o:connectlocs="312882,140797;308745,117610;301356,95750;290965,75469;277841,57035;262293,40698;244513,26766;224809,15452;203469,7043;180725,1809;156845,0;132965,1809;110221,7043;88881,15452;69177,26766;51397,40698;35849,57035;22725,75469;12334,95750;4945,117610;808,140797;192,164908;3194,188441;9525,210762;18935,231583;31173,250671;45951,267739;63019,282517;82107,294755;102928,304165;125249,310496;148782,313498;172874,312882;196042,308745;217882,301356;238144,290965;256598,277841;272935,262293;286885,244513;298219,224809;306628,203469;311881,180725;313690,156845" o:connectangles="0,0,0,0,0,0,0,0,0,0,0,0,0,0,0,0,0,0,0,0,0,0,0,0,0,0,0,0,0,0,0,0,0,0,0,0,0,0,0,0,0,0,0"/>
                      </v:shape>
                      <v:shape id="Freeform 6" o:spid="_x0000_s1028" style="position:absolute;left:18415;top:156845;width:276860;height:138430;visibility:visible;mso-wrap-style:square;v-text-anchor:top" coordsize="14378,71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aJW8EA&#10;AADbAAAADwAAAGRycy9kb3ducmV2LnhtbESP3YrCMBSE74V9h3AWvNPUX3arUXRR8NbWBzg0x7bb&#10;5qTbZGt9eyMIXg4z8w2z3vamFh21rrSsYDKOQBBnVpecK7ikx9EXCOeRNdaWScGdHGw3H4M1xtre&#10;+Exd4nMRIOxiVFB438RSuqwgg25sG+LgXW1r0AfZ5lK3eAtwU8tpFC2lwZLDQoEN/RSUVcm/UTBL&#10;bTefyj+7P/8mOLnMK3+oDkoNP/vdCoSn3r/Dr/ZJK/hewPNL+AF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WiVvBAAAA2wAAAA8AAAAAAAAAAAAAAAAAmAIAAGRycy9kb3du&#10;cmV2LnhtbFBLBQYAAAAABAAEAPUAAACGAwAAAAA=&#10;" path="m,l9,370,36,735r46,359l146,1449r80,347l323,2138r113,334l565,2798r144,319l868,3426r173,301l1228,4019r200,282l1641,4573r226,261l2106,5083r249,239l2616,5548r272,213l3170,5961r292,187l3763,6321r309,159l4391,6624r326,129l5051,6866r342,97l5740,7043r355,64l6454,7153r365,27l7189,7189r370,-9l7924,7153r359,-46l8638,7043r347,-80l9327,6866r334,-113l9987,6624r319,-144l10615,6321r301,-173l11208,5961r282,-200l11762,5548r261,-226l12272,5083r239,-249l12736,4573r214,-272l13150,4019r187,-292l13510,3426r159,-309l13813,2798r129,-326l14055,2138r97,-342l14232,1449r64,-355l14342,735r27,-365l14378,r-1,15l14374,58r-6,69l14357,221r-18,116l14315,475r-33,156l14240,804r-53,187l14122,1193r-78,212l13951,1627r-108,230l13718,2092r-143,239l13413,2572r-182,240l13026,3052r-226,235l12548,3516r-276,222l11970,3950r-331,202l11280,4339r-389,174l10470,4668r-454,138l9530,4922r-521,94l8450,5085r-595,44l7222,5143r-634,-14l5992,5085r-559,-69l4911,4922,4422,4806,3967,4668,3544,4513,3153,4339,2792,4152,2458,3950,2153,3738,1874,3516,1620,3287,1390,3052,1183,2812,997,2572,832,2331,687,2092,558,1857,447,1627,352,1405,271,1193,204,991,149,804,104,631,69,475,43,337,24,221,12,127,4,58,1,15,,xe" fillcolor="#f9c800" stroked="f">
                        <v:path arrowok="t" o:connecttype="custom" o:connectlocs="693,14153;4352,34583;10880,53878;20045,71766;31599,88057;45347,102479;61041,114784;78410,124778;97261,132210;117364,136851;138430,138430;159496,136851;179599,132210;198450,124778;215819,114784;231513,102479;245242,88057;256815,71766;265980,53878;272508,34583;276167,14153;276841,289;276456,4256;275011,12150;271931,22972;266558,35758;258278,49526;246474,63294;230492,76060;209715,86901;183508,94777;151254,98763;115381,97916;85149,92543;60714,83551;41458,71978;26766,58769;16021,44885;8607,31329;3928,19083;1329,9147;231,2445;0,0" o:connectangles="0,0,0,0,0,0,0,0,0,0,0,0,0,0,0,0,0,0,0,0,0,0,0,0,0,0,0,0,0,0,0,0,0,0,0,0,0,0,0,0,0,0,0"/>
                      </v:shape>
                      <v:shape id="Freeform 7" o:spid="_x0000_s1029" style="position:absolute;left:98425;top:81915;width:31750;height:57785;visibility:visible;mso-wrap-style:square;v-text-anchor:top" coordsize="1654,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E0wcUA&#10;AADbAAAADwAAAGRycy9kb3ducmV2LnhtbESPQWvCQBSE7wX/w/KE3urGFkSjq6hQLBYpjYp4e2af&#10;STD7Nma3mv57VxA8DjPzDTOaNKYUF6pdYVlBtxOBIE6tLjhTsFl/vvVBOI+ssbRMCv7JwWTcehlh&#10;rO2Vf+mS+EwECLsYFeTeV7GULs3JoOvYijh4R1sb9EHWmdQ1XgPclPI9inrSYMFhIceK5jmlp+TP&#10;KFh+FItktt2tdodmxnu2P9/R+ajUa7uZDkF4avwz/Gh/aQWDHty/hB8gx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ETTBxQAAANsAAAAPAAAAAAAAAAAAAAAAAJgCAABkcnMv&#10;ZG93bnJldi54bWxQSwUGAAAAAAQABAD1AAAAigMAAAAA&#10;" path="m1654,1500r-1,-78l1650,1346r-5,-76l1638,1196r-9,-72l1618,1052r-13,-69l1590,915r-17,-66l1556,783r-21,-63l1514,660r-24,-59l1466,544r-25,-54l1413,438r-29,-50l1354,341r-32,-44l1291,256r-35,-40l1221,180r-35,-32l1149,117,1111,91,1073,67,1033,47,992,30,950,17,909,8,866,2,823,,780,2,739,8r-41,9l657,30,616,47,578,67,539,91r-37,26l465,148r-35,32l395,216r-33,40l330,297r-32,44l269,388r-29,50l213,490r-26,54l163,601r-24,59l119,720,99,783,80,849,64,915,50,983r-13,69l25,1124r-9,72l9,1270r-5,76l1,1422,,1500r1,76l4,1652r5,75l16,1800r9,73l37,1943r13,69l64,2080r16,67l99,2211r20,62l139,2333r24,59l187,2448r26,54l240,2554r29,50l298,2651r32,44l362,2737r33,38l430,2811r35,34l502,2874r37,27l578,2924r38,20l657,2961r41,13l739,2983r41,6l823,2991r43,-2l909,2983r41,-9l992,2961r41,-17l1073,2924r38,-23l1149,2874r37,-29l1221,2811r35,-36l1291,2737r31,-42l1354,2651r30,-47l1413,2554r28,-52l1466,2448r24,-56l1514,2333r21,-60l1556,2211r17,-64l1590,2080r15,-68l1618,1943r11,-70l1638,1800r7,-73l1650,1652r3,-76l1654,1500xe" fillcolor="#1f1a17" stroked="f">
                        <v:path arrowok="t" o:connecttype="custom" o:connectlocs="31673,26004;31270,21715;30521,17677;29466,13910;28141,10510;26567,7496;24782,4946;22766,2859;20597,1294;18236,328;15798,0;13399,328;11095,1294;8926,2859;6949,4946;5164,7496;3590,10510;2284,13910;1229,17677;480,21715;77,26004;19,30448;307,34775;960,38871;1900,42716;3129,46213;4607,49342;6335,52066;8254,54307;10347,56046;12612,57205;14973,57746;17449,57630;19829,56877;22056,55525;24110,53612;25991,51216;27661,48338;29063,45073;30195,41479;31059,37538;31577,33365;31750,28979" o:connectangles="0,0,0,0,0,0,0,0,0,0,0,0,0,0,0,0,0,0,0,0,0,0,0,0,0,0,0,0,0,0,0,0,0,0,0,0,0,0,0,0,0,0,0"/>
                      </v:shape>
                      <v:shape id="Freeform 8" o:spid="_x0000_s1030" style="position:absolute;left:183515;top:81915;width:31750;height:57785;visibility:visible;mso-wrap-style:square;v-text-anchor:top" coordsize="1662,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yuksIA&#10;AADbAAAADwAAAGRycy9kb3ducmV2LnhtbESPzW7CMBCE70i8g7VIvREnPbSQYlBBqihHfgTXVbyN&#10;U+J1FJuQ8vQ1EhLH0cx8o5kteluLjlpfOVaQJSkI4sLpiksFh/3XeALCB2SNtWNS8EceFvPhYIa5&#10;dlfeUrcLpYgQ9jkqMCE0uZS+MGTRJ64hjt6Pay2GKNtS6havEW5r+Zqmb9JixXHBYEMrQ8V5d7EK&#10;6PZ7rNfYudNSGzM5c7ZBzpR6GfWfHyAC9eEZfrS/tYLpO9y/xB8g5/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jK6SwgAAANsAAAAPAAAAAAAAAAAAAAAAAJgCAABkcnMvZG93&#10;bnJldi54bWxQSwUGAAAAAAQABAD1AAAAhwMAAAAA&#10;" path="m,1500r1,-78l4,1346r5,-76l16,1196r9,-72l36,1052,49,983,64,915,80,849,98,783r21,-63l140,660r23,-59l188,544r25,-54l241,438r29,-50l300,341r31,-44l363,256r34,-40l433,180r35,-32l505,117,543,91,581,67,621,47,662,30,703,17,745,8,787,2,831,r43,2l915,8r42,9l998,30r40,17l1077,67r38,24l1153,117r38,31l1226,180r35,36l1295,256r32,41l1359,341r30,47l1418,438r27,52l1472,544r24,57l1520,660r21,60l1561,783r19,66l1596,915r15,68l1625,1052r11,72l1645,1196r7,74l1658,1346r3,76l1662,1500r-1,76l1658,1652r-6,75l1645,1800r-9,73l1625,1943r-14,69l1596,2080r-16,67l1561,2211r-20,62l1520,2333r-24,59l1472,2448r-27,54l1418,2554r-29,50l1359,2651r-32,44l1295,2737r-34,38l1226,2811r-35,34l1153,2874r-38,27l1077,2924r-39,20l998,2961r-41,13l915,2983r-41,6l831,2991r-44,-2l745,2983r-42,-9l662,2961r-41,-17l581,2924r-38,-23l505,2874r-37,-29l433,2811r-36,-36l363,2737r-32,-42l300,2651r-30,-47l241,2554r-28,-52l188,2448r-25,-56l140,2333r-21,-60l98,2211,80,2147,64,2080,49,2012,36,1943,25,1873r-9,-73l9,1727,4,1652,1,1576,,1500xe" fillcolor="#1f1a17" stroked="f">
                        <v:path arrowok="t" o:connecttype="custom" o:connectlocs="76,26004;478,21715;1223,17677;2273,13910;3591,10510;5158,7496;6935,4946;8940,2859;11099,1294;13430,328;15875,0;18282,328;20574,1294;22752,2859;24739,4946;26535,7496;28120,10510;29438,13910;30489,17677;31253,21715;31674,26004;31731,30448;31425,34775;30776,38871;29821,42716;28579,46213;27089,49342;25350,52066;23421,54307;21300,56046;19065,57205;16696,57746;14232,57630;11863,56877;9647,55525;7584,53612;5731,51216;4069,48338;2674,45073;1528,41479;688,37538;172,33365;0,28979" o:connectangles="0,0,0,0,0,0,0,0,0,0,0,0,0,0,0,0,0,0,0,0,0,0,0,0,0,0,0,0,0,0,0,0,0,0,0,0,0,0,0,0,0,0,0"/>
                      </v:shape>
                      <v:shape id="Freeform 9" o:spid="_x0000_s1031" style="position:absolute;left:90170;top:51435;width:45720;height:14605;visibility:visible;mso-wrap-style:square;v-text-anchor:top" coordsize="2356,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tVObwA&#10;AADbAAAADwAAAGRycy9kb3ducmV2LnhtbERPSwrCMBDdC94hjODOpgqKVqOIIOpG8LcfmrEtNpPS&#10;pFo9vVkILh/vv1i1phRPql1hWcEwikEQp1YXnCm4XraDKQjnkTWWlknBmxyslt3OAhNtX3yi59ln&#10;IoSwS1BB7n2VSOnSnAy6yFbEgbvb2qAPsM6krvEVwk0pR3E8kQYLDg05VrTJKX2cG6PgeBtPPhaN&#10;ezTXe9GY3Y30YahUv9eu5yA8tf4v/rn3WsEsjA1fwg+Qyy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5W1U5vAAAANsAAAAPAAAAAAAAAAAAAAAAAJgCAABkcnMvZG93bnJldi54&#10;bWxQSwUGAAAAAAQABAD1AAAAgQMAAAAA&#10;" path="m2356,698r-32,-71l2286,559r-44,-66l2190,430r-58,-58l2070,316r-67,-51l1932,217r-77,-44l1776,135r-83,-35l1608,71,1520,46,1430,26,1340,11,1248,3,1155,r-92,3l971,14,879,29,789,51,700,80r-87,36l530,159r-82,51l371,268r-75,66l227,408r-65,82l103,581,48,680,,788r15,-8l60,756,92,740r38,-18l175,701r51,-22l282,655r60,-24l409,607r70,-26l553,557r79,-24l713,511r86,-22l886,470r92,-16l1071,440r95,-11l1263,422r98,-3l1461,421r100,6l1662,438r101,18l1863,478r101,30l2064,544r99,44l2260,639r96,59xe" fillcolor="#1f1a17" stroked="f">
                        <v:path arrowok="t" o:connecttype="custom" o:connectlocs="45720,12937;45099,11621;44362,10361;43508,9137;42499,7970;41373,6895;40170,5857;38870,4912;37492,4022;35998,3206;34465,2502;32854,1853;31204,1316;29497,853;27750,482;26004,204;24218,56;22414,0;20628,56;18843,259;17058,537;15311,945;13584,1483;11896,2150;10285,2947;8694,3892;7200,4967;5744,6190;4405,7562;3144,9082;1999,10768;931,12603;0,14605;291,14457;1164,14012;1785,13715;2523,13382;3396,12993;4386,12585;5472,12140;6637,11695;7937,11250;9295,10768;10731,10324;12264,9879;13836,9471;15505,9063;17194,8711;18979,8415;20784,8155;22627,7951;24509,7821;26411,7766;28352,7803;30292,7914;32252,8118;34212,8452;36153,8859;38113,9415;40054,10083;41975,10898;43857,11843;45720,12937" o:connectangles="0,0,0,0,0,0,0,0,0,0,0,0,0,0,0,0,0,0,0,0,0,0,0,0,0,0,0,0,0,0,0,0,0,0,0,0,0,0,0,0,0,0,0,0,0,0,0,0,0,0,0,0,0,0,0,0,0,0,0,0,0,0,0"/>
                      </v:shape>
                      <v:shape id="Freeform 10" o:spid="_x0000_s1032" style="position:absolute;left:178435;top:51435;width:44450;height:14605;visibility:visible;mso-wrap-style:square;v-text-anchor:top" coordsize="2339,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rq8cQA&#10;AADbAAAADwAAAGRycy9kb3ducmV2LnhtbESP3WrCQBSE7wu+w3KE3hTd2EIx0U1Qsdir4t8DHLLH&#10;ZDV7NmRXjX36bqHQy2FmvmHmRW8bcaPOG8cKJuMEBHHptOFKwfHwMZqC8AFZY+OYFDzIQ5EPnuaY&#10;aXfnHd32oRIRwj5DBXUIbSalL2uy6MeuJY7eyXUWQ5RdJXWH9wi3jXxNkndp0XBcqLGlVU3lZX+1&#10;CkwzqYzkzeZru355LH15TsPbt1LPw34xAxGoD//hv/anVpCm8Psl/gC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66vHEAAAA2wAAAA8AAAAAAAAAAAAAAAAAmAIAAGRycy9k&#10;b3ducmV2LnhtbFBLBQYAAAAABAAEAPUAAACJAwAAAAA=&#10;" path="m,698l30,627,68,559r44,-66l163,430r56,-58l281,316r67,-51l419,217r76,-44l573,135r83,-35l740,71,828,46,917,26r90,-15l1099,3,1191,r92,3l1375,14r91,15l1556,51r88,29l1731,116r83,43l1895,210r77,58l2045,334r70,74l2179,490r59,91l2291,680r48,108l2324,780r-44,-24l2247,740r-39,-18l2165,701r-50,-22l2059,655r-60,-24l1932,607r-69,-26l1789,557r-78,-24l1630,511r-85,-22l1458,470r-91,-16l1275,440r-95,-11l1084,422r-98,-3l887,421r-99,6l688,438,587,456r-99,22l388,508r-99,36l191,588,94,639,,698xe" fillcolor="#1f1a17" stroked="f">
                        <v:path arrowok="t" o:connecttype="custom" o:connectlocs="0,12937;570,11621;1292,10361;2128,9137;3098,7970;4162,6895;5340,5857;6613,4912;7963,4022;9407,3206;10889,2502;12467,1853;14063,1316;15735,853;17427,482;19137,204;20885,56;22634,0;24382,56;26130,259;27860,537;29570,945;31242,1483;32896,2150;34473,2947;36012,3892;37476,4967;38863,6190;40193,7562;41409,9082;42531,10768;43538,12603;44450,14605;44165,14457;43329,14012;42702,13715;41960,13382;41143,12993;40193,12585;39129,12140;37989,11695;36715,11250;35404,10768;33998,10324;32516,9879;30976,9471;29361,9063;27708,8711;25978,8415;24230,8155;22425,7951;20600,7821;18738,7766;16856,7803;14975,7914;13075,8118;11155,8452;9274,8859;7373,9415;5492,10083;3630,10898;1786,11843;0,12937" o:connectangles="0,0,0,0,0,0,0,0,0,0,0,0,0,0,0,0,0,0,0,0,0,0,0,0,0,0,0,0,0,0,0,0,0,0,0,0,0,0,0,0,0,0,0,0,0,0,0,0,0,0,0,0,0,0,0,0,0,0,0,0,0,0,0"/>
                      </v:shape>
                      <v:shape id="Freeform 11" o:spid="_x0000_s1033" style="position:absolute;left:154940;top:10795;width:132080;height:78740;visibility:visible;mso-wrap-style:square;v-text-anchor:top" coordsize="6847,40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RQaMIA&#10;AADcAAAADwAAAGRycy9kb3ducmV2LnhtbESPT2vDMAzF74N+B6PCLmO120MpWd1SCmG79t9d2FoS&#10;Fssh9pK0n346DHqTeE/v/bTdT6FVA/WpiWxhuTCgiF30DVcWrpfyfQMqZWSPbWSycKcE+93sZYuF&#10;jyOfaDjnSkkIpwIt1Dl3hdbJ1RQwLWJHLNp37ANmWftK+x5HCQ+tXhmz1gEbloYaOzrW5H7Ov8GC&#10;645tuZnW8XYYyk/jHmN8e4zWvs6nwweoTFN+mv+vv7zgG8GXZ2QCv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JFBowgAAANwAAAAPAAAAAAAAAAAAAAAAAJgCAABkcnMvZG93&#10;bnJldi54bWxQSwUGAAAAAAQABAD1AAAAhwMAAAAA&#10;" path="m,6l385,,762,21r367,43l1488,128r348,83l2175,313r330,119l2823,566r309,147l3430,872r287,169l3993,1218r265,184l4512,1592r241,194l4982,1981r218,197l5405,2372r192,193l5776,2753r167,183l6096,3111r140,165l6362,3432r112,143l6571,3704r83,113l6724,3914r91,135l6847,4097r-41,-40l6686,3943r-87,-82l6494,3764,6373,3653,6236,3530,6083,3396,5916,3252,5734,3099,5540,2938,5334,2771,5115,2599,4886,2423,4646,2244,4397,2064,4139,1883,3873,1703,3599,1526,3319,1352,3033,1182,2741,1018,2445,861,2146,713,1842,574,1538,446,1230,329,922,226,615,136,307,63,,6xe" fillcolor="#feee65" stroked="f">
                        <v:path arrowok="t" o:connecttype="custom" o:connectlocs="0,115;7427,0;14699,404;21779,1230;28704,2460;35417,4055;41956,6016;48322,8303;54456,10878;60417,13703;66165,16759;71702,20007;77026,23409;82138,26945;87037,30597;91686,34325;96104,38073;100309,41859;104264,45587;107967,49297;111420,52910;114642,56427;117593,59790;120294,62961;122724,65959;124885,68708;126756,71187;128357,73359;129707,75223;131463,77817;132080,78740;131289,77971;128974,75780;127296,74204;125271,72340;122936,70207;120294,67843;117342,65268;114121,62500;110610,59559;106868,56465;102894,53256;98669,49950;94252,46567;89622,43127;84819,39668;79842,36189;74711,32730;69425,29328;64024,25984;58507,22717;52874,19565;47165,16548;41397,13703;35533,11032;29668,8572;23727,6323;17786,4343;11863,2614;5922,1211;0,115" o:connectangles="0,0,0,0,0,0,0,0,0,0,0,0,0,0,0,0,0,0,0,0,0,0,0,0,0,0,0,0,0,0,0,0,0,0,0,0,0,0,0,0,0,0,0,0,0,0,0,0,0,0,0,0,0,0,0,0,0,0,0,0,0"/>
                      </v:shape>
                      <v:shape id="Freeform 13" o:spid="_x0000_s1034" style="position:absolute;left:195580;top:86360;width:14605;height:24765;visibility:visible;mso-wrap-style:square;v-text-anchor:top" coordsize="766,1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PWI8EA&#10;AADcAAAADwAAAGRycy9kb3ducmV2LnhtbERPzWrCQBC+F3yHZQQvUjcpKCV1FTE09WarPsCQHZNg&#10;djbsrkl8+65Q6G0+vt9Zb0fTip6cbywrSBcJCOLS6oYrBZfz5+s7CB+QNbaWScGDPGw3k5c1ZtoO&#10;/EP9KVQihrDPUEEdQpdJ6cuaDPqF7Ygjd7XOYIjQVVI7HGK4aeVbkqykwYZjQ40d7Wsqb6e7UZBf&#10;dX88LL/nsizyeXF05ms1GqVm03H3ASLQGP7Ff+6DjvOTFJ7PxAv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j1iPBAAAA3AAAAA8AAAAAAAAAAAAAAAAAmAIAAGRycy9kb3du&#10;cmV2LnhtbFBLBQYAAAAABAAEAPUAAACGAwAAAAA=&#10;" path="m766,644r-1,-33l764,578r-2,-33l758,514r-4,-32l749,452r-6,-30l736,393r-7,-29l721,337,711,309,701,283,690,258,679,234,667,210,654,188,641,166,627,146,613,128,597,109,582,93,566,78,549,64,532,50,515,39,498,29,479,21,461,14,441,7,422,3,403,1,383,,364,1,344,3,325,7r-19,7l288,21r-19,8l252,39,234,50,217,64,201,78,185,93r-16,16l154,128r-14,18l126,166r-14,22l100,210,88,234,76,258,66,283,55,309r-9,28l38,364r-8,29l24,422r-6,30l13,482,8,514,4,545,2,578,,611r,33l,677r2,32l4,741r4,32l13,803r5,30l24,862r6,30l38,919r8,28l55,973r11,27l76,1024r12,25l100,1071r12,23l126,1115r14,19l154,1154r15,17l185,1188r16,16l217,1217r17,13l252,1241r17,11l288,1260r18,7l325,1273r19,4l364,1279r19,1l403,1279r19,-2l441,1273r20,-6l479,1260r19,-8l515,1241r17,-11l549,1217r17,-13l582,1188r15,-17l613,1154r14,-20l641,1115r13,-21l667,1071r12,-22l690,1024r11,-24l711,973r10,-26l729,919r7,-27l743,862r6,-29l754,803r4,-30l762,741r2,-32l765,677r1,-33xe" stroked="f">
                        <v:path arrowok="t" o:connecttype="custom" o:connectlocs="14567,11183;14376,9326;14033,7604;13556,5978;12946,4527;12222,3212;11383,2109;10468,1238;9495,561;8408,135;7303,0;6197,135;5129,561;4137,1238;3222,2109;2402,3212;1678,4527;1049,5978;572,7604;248,9326;38,11183;0,13098;153,14956;458,16678;877,18322;1449,19812;2135,21166;2936,22327;3832,23295;4805,24010;5834,24513;6940,24746;8046,24707;9133,24378;10143,23798;11097,22985;11955,21940;12717,20721;13366,19348;13900,17780;14281,16117;14529,14337;14605,12460" o:connectangles="0,0,0,0,0,0,0,0,0,0,0,0,0,0,0,0,0,0,0,0,0,0,0,0,0,0,0,0,0,0,0,0,0,0,0,0,0,0,0,0,0,0,0"/>
                      </v:shape>
                      <v:shape id="Freeform 14" o:spid="_x0000_s1035" style="position:absolute;left:109220;top:86360;width:15240;height:24765;visibility:visible;mso-wrap-style:square;v-text-anchor:top" coordsize="767,1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67MMA&#10;AADcAAAADwAAAGRycy9kb3ducmV2LnhtbERPTWvCQBC9F/oflil4q5t6EI1uQhACStES2+J1yI7Z&#10;YHY2zW41/vtuodDbPN7nrPPRduJKg28dK3iZJiCIa6dbbhR8vJfPCxA+IGvsHJOCO3nIs8eHNaba&#10;3bii6zE0IoawT1GBCaFPpfS1IYt+6nriyJ3dYDFEODRSD3iL4baTsySZS4stxwaDPW0M1Zfjt1VQ&#10;nfbLQ3H5Wu4KM5ZvffX52shSqcnTWKxABBrDv/jPvdVxfjKD32fiBTL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767MMAAADcAAAADwAAAAAAAAAAAAAAAACYAgAAZHJzL2Rv&#10;d25yZXYueG1sUEsFBgAAAAAEAAQA9QAAAIgDAAAAAA==&#10;" path="m767,644r-1,-33l765,578r-2,-33l758,514r-4,-32l749,452r-6,-30l736,393r-7,-29l721,337r-9,-28l701,283,690,258,679,234,667,210,655,188,641,166,627,146,613,128,597,109,582,93,566,78,550,64,532,50,515,39,498,29,479,21,461,14,442,7,422,3,403,1,383,,364,1,344,3,325,7r-19,7l288,21r-19,8l252,39,234,50,217,64,201,78,185,93r-15,16l154,128r-14,18l126,166r-14,22l100,210,88,234,76,258,66,283,55,309r-9,28l38,364r-8,29l24,422r-6,30l13,482,9,514,4,545,2,578,,611r,33l,677r2,32l4,741r5,32l13,803r5,30l24,862r6,30l38,919r8,28l55,973r11,27l76,1024r12,25l100,1071r12,23l126,1115r14,19l154,1154r16,17l185,1188r16,16l217,1217r17,13l252,1241r17,11l288,1260r18,7l325,1273r19,4l364,1279r19,1l403,1279r19,-2l442,1273r19,-6l479,1260r19,-8l515,1241r17,-11l550,1217r16,-13l582,1188r15,-17l613,1154r14,-20l641,1115r14,-21l667,1071r12,-22l690,1024r11,-24l712,973r9,-26l729,919r7,-27l743,862r6,-29l754,803r4,-30l763,741r2,-32l766,677r1,-33xe" stroked="f">
                        <v:path arrowok="t" o:connecttype="custom" o:connectlocs="15200,11183;14982,9326;14624,7604;14147,5978;13491,4527;12736,3212;11862,2109;10928,1238;9895,561;8782,135;7610,0;6458,135;5345,561;4312,1238;3378,2109;2504,3212;1749,4527;1093,5978;596,7604;258,9326;40,11183;0,13098;179,14956;477,16678;914,18322;1510,19812;2225,21166;3060,22327;3994,23295;5007,24010;6080,24513;7233,24746;8385,24707;9518,24378;10571,23798;11564,22985;12458,21940;13253,20721;13929,19348;14485,17780;14882,16117;15161,14337;15240,12460" o:connectangles="0,0,0,0,0,0,0,0,0,0,0,0,0,0,0,0,0,0,0,0,0,0,0,0,0,0,0,0,0,0,0,0,0,0,0,0,0,0,0,0,0,0,0"/>
                      </v:shape>
                      <v:line id="Straight Connector 103" o:spid="_x0000_s1036" style="position:absolute;flip:y;visibility:visible;mso-wrap-style:square" from="63019,187963" to="256598,192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YHLcMAAADcAAAADwAAAGRycy9kb3ducmV2LnhtbERPS2vCQBC+C/0Pywi9mY0VaolZpQiF&#10;Yolo2h68DdnJg2ZnQ3ZN0n/vFgre5uN7TrqbTCsG6l1jWcEyikEQF1Y3XCn4+nxbvIBwHllja5kU&#10;/JKD3fZhlmKi7chnGnJfiRDCLkEFtfddIqUrajLoItsRB660vUEfYF9J3eMYwk0rn+L4WRpsODTU&#10;2NG+puInvxoFpbt2+8u39uX6kJ2z8qM64nhS6nE+vW5AeJr8XfzvftdhfryCv2fCBXJ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NGBy3DAAAA3AAAAA8AAAAAAAAAAAAA&#10;AAAAoQIAAGRycy9kb3ducmV2LnhtbFBLBQYAAAAABAAEAPkAAACRAwAAAAA=&#10;" strokecolor="black [3040]"/>
                    </v:group>
                  </w:pict>
                </mc:Fallback>
              </mc:AlternateContent>
            </w:r>
          </w:p>
        </w:tc>
        <w:tc>
          <w:tcPr>
            <w:tcW w:w="504" w:type="dxa"/>
            <w:shd w:val="clear" w:color="auto" w:fill="F2F2F2" w:themeFill="background1" w:themeFillShade="F2"/>
            <w:tcMar>
              <w:left w:w="0" w:type="dxa"/>
              <w:right w:w="0" w:type="dxa"/>
            </w:tcMar>
            <w:vAlign w:val="center"/>
          </w:tcPr>
          <w:p w:rsidR="00410B61" w:rsidRPr="00D91840" w:rsidRDefault="00410B61" w:rsidP="00140785">
            <w:pPr>
              <w:pStyle w:val="Numbers"/>
            </w:pPr>
            <w:r>
              <w:rPr>
                <w:noProof/>
                <w:lang w:val="en-GB" w:eastAsia="en-GB"/>
              </w:rPr>
              <w:drawing>
                <wp:inline distT="0" distB="0" distL="0" distR="0" wp14:anchorId="300FE706" wp14:editId="6D1EADCA">
                  <wp:extent cx="238125" cy="238125"/>
                  <wp:effectExtent l="0" t="0" r="9525"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MC900423169[1].WM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8125" cy="238125"/>
                          </a:xfrm>
                          <a:prstGeom prst="rect">
                            <a:avLst/>
                          </a:prstGeom>
                        </pic:spPr>
                      </pic:pic>
                    </a:graphicData>
                  </a:graphic>
                </wp:inline>
              </w:drawing>
            </w:r>
          </w:p>
        </w:tc>
        <w:tc>
          <w:tcPr>
            <w:tcW w:w="504" w:type="dxa"/>
            <w:shd w:val="clear" w:color="auto" w:fill="F2F2F2" w:themeFill="background1" w:themeFillShade="F2"/>
            <w:tcMar>
              <w:left w:w="0" w:type="dxa"/>
              <w:right w:w="0" w:type="dxa"/>
            </w:tcMar>
            <w:vAlign w:val="center"/>
          </w:tcPr>
          <w:p w:rsidR="00410B61" w:rsidRPr="00D91840" w:rsidRDefault="00410B61" w:rsidP="00140785">
            <w:pPr>
              <w:pStyle w:val="Numbers"/>
            </w:pPr>
            <w:r>
              <w:rPr>
                <w:noProof/>
                <w:lang w:val="en-GB" w:eastAsia="en-GB"/>
              </w:rPr>
              <w:drawing>
                <wp:inline distT="0" distB="0" distL="0" distR="0" wp14:anchorId="4CFE0BB4" wp14:editId="4913D2D4">
                  <wp:extent cx="257801" cy="257801"/>
                  <wp:effectExtent l="0" t="0" r="9525" b="952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MC900423171[1].W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8429" cy="258429"/>
                          </a:xfrm>
                          <a:prstGeom prst="rect">
                            <a:avLst/>
                          </a:prstGeom>
                        </pic:spPr>
                      </pic:pic>
                    </a:graphicData>
                  </a:graphic>
                </wp:inline>
              </w:drawing>
            </w:r>
          </w:p>
        </w:tc>
      </w:tr>
      <w:tr w:rsidR="00410B61" w:rsidRPr="005555DB" w:rsidTr="00140785">
        <w:trPr>
          <w:trHeight w:val="360"/>
          <w:jc w:val="center"/>
        </w:trPr>
        <w:tc>
          <w:tcPr>
            <w:tcW w:w="6840" w:type="dxa"/>
            <w:shd w:val="clear" w:color="auto" w:fill="auto"/>
            <w:vAlign w:val="center"/>
          </w:tcPr>
          <w:p w:rsidR="00410B61" w:rsidRPr="005555DB" w:rsidRDefault="00410B61" w:rsidP="00410B61">
            <w:pPr>
              <w:pStyle w:val="NumberedList"/>
              <w:numPr>
                <w:ilvl w:val="0"/>
                <w:numId w:val="0"/>
              </w:numPr>
              <w:rPr>
                <w:rFonts w:ascii="Arial" w:hAnsi="Arial" w:cs="Arial"/>
                <w:sz w:val="20"/>
                <w:szCs w:val="20"/>
              </w:rPr>
            </w:pPr>
            <w:r w:rsidRPr="005555DB">
              <w:rPr>
                <w:rFonts w:ascii="Arial" w:hAnsi="Arial" w:cs="Arial"/>
                <w:sz w:val="20"/>
                <w:szCs w:val="20"/>
              </w:rPr>
              <w:t xml:space="preserve">1. </w:t>
            </w:r>
            <w:r>
              <w:rPr>
                <w:rFonts w:ascii="Arial" w:hAnsi="Arial" w:cs="Arial"/>
                <w:sz w:val="20"/>
                <w:szCs w:val="20"/>
              </w:rPr>
              <w:t>Was there adequate information given prior to the course?</w:t>
            </w:r>
          </w:p>
        </w:tc>
        <w:tc>
          <w:tcPr>
            <w:tcW w:w="504" w:type="dxa"/>
            <w:shd w:val="clear" w:color="auto" w:fill="F2F2F2" w:themeFill="background1" w:themeFillShade="F2"/>
            <w:tcMar>
              <w:left w:w="0" w:type="dxa"/>
              <w:right w:w="0" w:type="dxa"/>
            </w:tcMar>
            <w:vAlign w:val="center"/>
          </w:tcPr>
          <w:p w:rsidR="00410B61" w:rsidRPr="005555DB" w:rsidRDefault="00410B61" w:rsidP="00140785">
            <w:pPr>
              <w:pStyle w:val="Numbers"/>
              <w:rPr>
                <w:rFonts w:ascii="Arial" w:hAnsi="Arial" w:cs="Arial"/>
                <w:sz w:val="20"/>
                <w:szCs w:val="20"/>
              </w:rPr>
            </w:pPr>
            <w:r w:rsidRPr="005555DB">
              <w:rPr>
                <w:rFonts w:ascii="Arial" w:hAnsi="Arial" w:cs="Arial"/>
                <w:sz w:val="20"/>
                <w:szCs w:val="20"/>
              </w:rPr>
              <w:object w:dxaOrig="225" w:dyaOrig="225">
                <v:shape id="_x0000_i1295" type="#_x0000_t75" style="width:21pt;height:18pt" o:ole="">
                  <v:imagedata r:id="rId13" o:title=""/>
                </v:shape>
                <w:control r:id="rId85" w:name="OptionButton162" w:shapeid="_x0000_i1295"/>
              </w:object>
            </w:r>
          </w:p>
        </w:tc>
        <w:tc>
          <w:tcPr>
            <w:tcW w:w="504" w:type="dxa"/>
            <w:shd w:val="clear" w:color="auto" w:fill="F2F2F2" w:themeFill="background1" w:themeFillShade="F2"/>
            <w:tcMar>
              <w:left w:w="0" w:type="dxa"/>
              <w:right w:w="0" w:type="dxa"/>
            </w:tcMar>
            <w:vAlign w:val="center"/>
          </w:tcPr>
          <w:p w:rsidR="00410B61" w:rsidRPr="005555DB" w:rsidRDefault="00410B61" w:rsidP="00140785">
            <w:pPr>
              <w:pStyle w:val="Numbers"/>
              <w:rPr>
                <w:rFonts w:ascii="Arial" w:hAnsi="Arial" w:cs="Arial"/>
                <w:sz w:val="20"/>
                <w:szCs w:val="20"/>
              </w:rPr>
            </w:pPr>
            <w:r w:rsidRPr="005555DB">
              <w:rPr>
                <w:rFonts w:ascii="Arial" w:hAnsi="Arial" w:cs="Arial"/>
                <w:sz w:val="20"/>
                <w:szCs w:val="20"/>
              </w:rPr>
              <w:object w:dxaOrig="225" w:dyaOrig="225">
                <v:shape id="_x0000_i1297" type="#_x0000_t75" style="width:21pt;height:18pt" o:ole="">
                  <v:imagedata r:id="rId13" o:title=""/>
                </v:shape>
                <w:control r:id="rId86" w:name="OptionButton292" w:shapeid="_x0000_i1297"/>
              </w:object>
            </w:r>
          </w:p>
        </w:tc>
        <w:tc>
          <w:tcPr>
            <w:tcW w:w="504" w:type="dxa"/>
            <w:shd w:val="clear" w:color="auto" w:fill="F2F2F2" w:themeFill="background1" w:themeFillShade="F2"/>
            <w:tcMar>
              <w:left w:w="0" w:type="dxa"/>
              <w:right w:w="0" w:type="dxa"/>
            </w:tcMar>
            <w:vAlign w:val="center"/>
          </w:tcPr>
          <w:p w:rsidR="00410B61" w:rsidRPr="005555DB" w:rsidRDefault="00410B61" w:rsidP="00140785">
            <w:pPr>
              <w:pStyle w:val="Numbers"/>
              <w:rPr>
                <w:rFonts w:ascii="Arial" w:hAnsi="Arial" w:cs="Arial"/>
                <w:sz w:val="20"/>
                <w:szCs w:val="20"/>
              </w:rPr>
            </w:pPr>
            <w:r w:rsidRPr="005555DB">
              <w:rPr>
                <w:rFonts w:ascii="Arial" w:hAnsi="Arial" w:cs="Arial"/>
                <w:sz w:val="20"/>
                <w:szCs w:val="20"/>
              </w:rPr>
              <w:object w:dxaOrig="225" w:dyaOrig="225">
                <v:shape id="_x0000_i1299" type="#_x0000_t75" style="width:21pt;height:18pt" o:ole="">
                  <v:imagedata r:id="rId13" o:title=""/>
                </v:shape>
                <w:control r:id="rId87" w:name="OptionButton2162" w:shapeid="_x0000_i1299"/>
              </w:object>
            </w:r>
          </w:p>
        </w:tc>
        <w:tc>
          <w:tcPr>
            <w:tcW w:w="504" w:type="dxa"/>
            <w:shd w:val="clear" w:color="auto" w:fill="F2F2F2" w:themeFill="background1" w:themeFillShade="F2"/>
            <w:tcMar>
              <w:left w:w="0" w:type="dxa"/>
              <w:right w:w="0" w:type="dxa"/>
            </w:tcMar>
            <w:vAlign w:val="center"/>
          </w:tcPr>
          <w:p w:rsidR="00410B61" w:rsidRPr="005555DB" w:rsidRDefault="00410B61" w:rsidP="00140785">
            <w:pPr>
              <w:pStyle w:val="Numbers"/>
              <w:rPr>
                <w:rFonts w:ascii="Arial" w:hAnsi="Arial" w:cs="Arial"/>
                <w:sz w:val="20"/>
                <w:szCs w:val="20"/>
              </w:rPr>
            </w:pPr>
            <w:r w:rsidRPr="005555DB">
              <w:rPr>
                <w:rFonts w:ascii="Arial" w:hAnsi="Arial" w:cs="Arial"/>
                <w:sz w:val="20"/>
                <w:szCs w:val="20"/>
              </w:rPr>
              <w:object w:dxaOrig="225" w:dyaOrig="225">
                <v:shape id="_x0000_i1301" type="#_x0000_t75" style="width:21pt;height:18pt" o:ole="">
                  <v:imagedata r:id="rId13" o:title=""/>
                </v:shape>
                <w:control r:id="rId88" w:name="OptionButton2262" w:shapeid="_x0000_i1301"/>
              </w:object>
            </w:r>
          </w:p>
        </w:tc>
        <w:tc>
          <w:tcPr>
            <w:tcW w:w="504" w:type="dxa"/>
            <w:shd w:val="clear" w:color="auto" w:fill="F2F2F2" w:themeFill="background1" w:themeFillShade="F2"/>
            <w:tcMar>
              <w:left w:w="0" w:type="dxa"/>
              <w:right w:w="0" w:type="dxa"/>
            </w:tcMar>
            <w:vAlign w:val="center"/>
          </w:tcPr>
          <w:p w:rsidR="00410B61" w:rsidRPr="005555DB" w:rsidRDefault="00410B61" w:rsidP="00140785">
            <w:pPr>
              <w:pStyle w:val="Numbers"/>
              <w:rPr>
                <w:rFonts w:ascii="Arial" w:hAnsi="Arial" w:cs="Arial"/>
                <w:sz w:val="20"/>
                <w:szCs w:val="20"/>
              </w:rPr>
            </w:pPr>
            <w:r w:rsidRPr="005555DB">
              <w:rPr>
                <w:rFonts w:ascii="Arial" w:hAnsi="Arial" w:cs="Arial"/>
                <w:sz w:val="20"/>
                <w:szCs w:val="20"/>
              </w:rPr>
              <w:object w:dxaOrig="225" w:dyaOrig="225">
                <v:shape id="_x0000_i1303" type="#_x0000_t75" style="width:21pt;height:18pt" o:ole="">
                  <v:imagedata r:id="rId18" o:title=""/>
                </v:shape>
                <w:control r:id="rId89" w:name="OptionButton2362" w:shapeid="_x0000_i1303"/>
              </w:object>
            </w:r>
          </w:p>
        </w:tc>
      </w:tr>
      <w:tr w:rsidR="00410B61" w:rsidRPr="005555DB" w:rsidTr="00140785">
        <w:trPr>
          <w:trHeight w:val="360"/>
          <w:jc w:val="center"/>
        </w:trPr>
        <w:tc>
          <w:tcPr>
            <w:tcW w:w="6840" w:type="dxa"/>
            <w:shd w:val="clear" w:color="auto" w:fill="auto"/>
            <w:vAlign w:val="center"/>
          </w:tcPr>
          <w:p w:rsidR="00410B61" w:rsidRPr="005555DB" w:rsidRDefault="00410B61" w:rsidP="00410B61">
            <w:pPr>
              <w:pStyle w:val="NumberedList"/>
              <w:numPr>
                <w:ilvl w:val="0"/>
                <w:numId w:val="0"/>
              </w:numPr>
              <w:rPr>
                <w:rFonts w:ascii="Arial" w:hAnsi="Arial" w:cs="Arial"/>
                <w:sz w:val="20"/>
                <w:szCs w:val="20"/>
              </w:rPr>
            </w:pPr>
            <w:r>
              <w:rPr>
                <w:rFonts w:ascii="Arial" w:hAnsi="Arial" w:cs="Arial"/>
                <w:sz w:val="20"/>
                <w:szCs w:val="20"/>
              </w:rPr>
              <w:t>2. Was the course administration of a suitable standard?</w:t>
            </w:r>
          </w:p>
        </w:tc>
        <w:tc>
          <w:tcPr>
            <w:tcW w:w="504" w:type="dxa"/>
            <w:shd w:val="clear" w:color="auto" w:fill="F2F2F2" w:themeFill="background1" w:themeFillShade="F2"/>
            <w:tcMar>
              <w:left w:w="0" w:type="dxa"/>
              <w:right w:w="0" w:type="dxa"/>
            </w:tcMar>
            <w:vAlign w:val="center"/>
          </w:tcPr>
          <w:p w:rsidR="00410B61" w:rsidRPr="005555DB" w:rsidRDefault="00410B61" w:rsidP="00140785">
            <w:pPr>
              <w:pStyle w:val="Numbers"/>
              <w:rPr>
                <w:rFonts w:ascii="Arial" w:hAnsi="Arial" w:cs="Arial"/>
                <w:sz w:val="20"/>
                <w:szCs w:val="20"/>
              </w:rPr>
            </w:pPr>
            <w:r w:rsidRPr="005555DB">
              <w:rPr>
                <w:rFonts w:ascii="Arial" w:hAnsi="Arial" w:cs="Arial"/>
                <w:sz w:val="20"/>
                <w:szCs w:val="20"/>
              </w:rPr>
              <w:object w:dxaOrig="225" w:dyaOrig="225">
                <v:shape id="_x0000_i1305" type="#_x0000_t75" style="width:21pt;height:18pt" o:ole="">
                  <v:imagedata r:id="rId13" o:title=""/>
                </v:shape>
                <w:control r:id="rId90" w:name="OptionButton1112" w:shapeid="_x0000_i1305"/>
              </w:object>
            </w:r>
          </w:p>
        </w:tc>
        <w:tc>
          <w:tcPr>
            <w:tcW w:w="504" w:type="dxa"/>
            <w:shd w:val="clear" w:color="auto" w:fill="F2F2F2" w:themeFill="background1" w:themeFillShade="F2"/>
            <w:tcMar>
              <w:left w:w="0" w:type="dxa"/>
              <w:right w:w="0" w:type="dxa"/>
            </w:tcMar>
            <w:vAlign w:val="center"/>
          </w:tcPr>
          <w:p w:rsidR="00410B61" w:rsidRPr="005555DB" w:rsidRDefault="00410B61" w:rsidP="00140785">
            <w:pPr>
              <w:pStyle w:val="Numbers"/>
              <w:rPr>
                <w:rFonts w:ascii="Arial" w:hAnsi="Arial" w:cs="Arial"/>
                <w:sz w:val="20"/>
                <w:szCs w:val="20"/>
              </w:rPr>
            </w:pPr>
            <w:r w:rsidRPr="005555DB">
              <w:rPr>
                <w:rFonts w:ascii="Arial" w:hAnsi="Arial" w:cs="Arial"/>
                <w:sz w:val="20"/>
                <w:szCs w:val="20"/>
              </w:rPr>
              <w:object w:dxaOrig="225" w:dyaOrig="225">
                <v:shape id="_x0000_i1307" type="#_x0000_t75" style="width:21pt;height:18pt" o:ole="">
                  <v:imagedata r:id="rId13" o:title=""/>
                </v:shape>
                <w:control r:id="rId91" w:name="OptionButton2412" w:shapeid="_x0000_i1307"/>
              </w:object>
            </w:r>
          </w:p>
        </w:tc>
        <w:tc>
          <w:tcPr>
            <w:tcW w:w="504" w:type="dxa"/>
            <w:shd w:val="clear" w:color="auto" w:fill="F2F2F2" w:themeFill="background1" w:themeFillShade="F2"/>
            <w:tcMar>
              <w:left w:w="0" w:type="dxa"/>
              <w:right w:w="0" w:type="dxa"/>
            </w:tcMar>
            <w:vAlign w:val="center"/>
          </w:tcPr>
          <w:p w:rsidR="00410B61" w:rsidRPr="005555DB" w:rsidRDefault="00410B61" w:rsidP="00140785">
            <w:pPr>
              <w:pStyle w:val="Numbers"/>
              <w:rPr>
                <w:rFonts w:ascii="Arial" w:hAnsi="Arial" w:cs="Arial"/>
                <w:sz w:val="20"/>
                <w:szCs w:val="20"/>
              </w:rPr>
            </w:pPr>
            <w:r w:rsidRPr="005555DB">
              <w:rPr>
                <w:rFonts w:ascii="Arial" w:hAnsi="Arial" w:cs="Arial"/>
                <w:sz w:val="20"/>
                <w:szCs w:val="20"/>
              </w:rPr>
              <w:object w:dxaOrig="225" w:dyaOrig="225">
                <v:shape id="_x0000_i1309" type="#_x0000_t75" style="width:21pt;height:18pt" o:ole="">
                  <v:imagedata r:id="rId13" o:title=""/>
                </v:shape>
                <w:control r:id="rId92" w:name="OptionButton21112" w:shapeid="_x0000_i1309"/>
              </w:object>
            </w:r>
          </w:p>
        </w:tc>
        <w:tc>
          <w:tcPr>
            <w:tcW w:w="504" w:type="dxa"/>
            <w:shd w:val="clear" w:color="auto" w:fill="F2F2F2" w:themeFill="background1" w:themeFillShade="F2"/>
            <w:tcMar>
              <w:left w:w="0" w:type="dxa"/>
              <w:right w:w="0" w:type="dxa"/>
            </w:tcMar>
            <w:vAlign w:val="center"/>
          </w:tcPr>
          <w:p w:rsidR="00410B61" w:rsidRPr="005555DB" w:rsidRDefault="00410B61" w:rsidP="00140785">
            <w:pPr>
              <w:pStyle w:val="Numbers"/>
              <w:rPr>
                <w:rFonts w:ascii="Arial" w:hAnsi="Arial" w:cs="Arial"/>
                <w:sz w:val="20"/>
                <w:szCs w:val="20"/>
              </w:rPr>
            </w:pPr>
            <w:r w:rsidRPr="005555DB">
              <w:rPr>
                <w:rFonts w:ascii="Arial" w:hAnsi="Arial" w:cs="Arial"/>
                <w:sz w:val="20"/>
                <w:szCs w:val="20"/>
              </w:rPr>
              <w:object w:dxaOrig="225" w:dyaOrig="225">
                <v:shape id="_x0000_i1311" type="#_x0000_t75" style="width:21pt;height:18pt" o:ole="">
                  <v:imagedata r:id="rId13" o:title=""/>
                </v:shape>
                <w:control r:id="rId93" w:name="OptionButton22112" w:shapeid="_x0000_i1311"/>
              </w:object>
            </w:r>
          </w:p>
        </w:tc>
        <w:tc>
          <w:tcPr>
            <w:tcW w:w="504" w:type="dxa"/>
            <w:shd w:val="clear" w:color="auto" w:fill="F2F2F2" w:themeFill="background1" w:themeFillShade="F2"/>
            <w:tcMar>
              <w:left w:w="0" w:type="dxa"/>
              <w:right w:w="0" w:type="dxa"/>
            </w:tcMar>
            <w:vAlign w:val="center"/>
          </w:tcPr>
          <w:p w:rsidR="00410B61" w:rsidRPr="005555DB" w:rsidRDefault="00410B61" w:rsidP="00140785">
            <w:pPr>
              <w:pStyle w:val="Numbers"/>
              <w:rPr>
                <w:rFonts w:ascii="Arial" w:hAnsi="Arial" w:cs="Arial"/>
                <w:sz w:val="20"/>
                <w:szCs w:val="20"/>
              </w:rPr>
            </w:pPr>
            <w:r w:rsidRPr="005555DB">
              <w:rPr>
                <w:rFonts w:ascii="Arial" w:hAnsi="Arial" w:cs="Arial"/>
                <w:sz w:val="20"/>
                <w:szCs w:val="20"/>
              </w:rPr>
              <w:object w:dxaOrig="225" w:dyaOrig="225">
                <v:shape id="_x0000_i1313" type="#_x0000_t75" style="width:21pt;height:18pt" o:ole="">
                  <v:imagedata r:id="rId13" o:title=""/>
                </v:shape>
                <w:control r:id="rId94" w:name="OptionButton23112" w:shapeid="_x0000_i1313"/>
              </w:object>
            </w:r>
          </w:p>
        </w:tc>
      </w:tr>
      <w:tr w:rsidR="00410B61" w:rsidRPr="005555DB" w:rsidTr="00140785">
        <w:trPr>
          <w:trHeight w:val="360"/>
          <w:jc w:val="center"/>
        </w:trPr>
        <w:tc>
          <w:tcPr>
            <w:tcW w:w="6840" w:type="dxa"/>
            <w:shd w:val="clear" w:color="auto" w:fill="auto"/>
            <w:vAlign w:val="center"/>
          </w:tcPr>
          <w:p w:rsidR="00410B61" w:rsidRPr="005555DB" w:rsidRDefault="00410B61" w:rsidP="00410B61">
            <w:pPr>
              <w:pStyle w:val="NumberedList"/>
              <w:numPr>
                <w:ilvl w:val="0"/>
                <w:numId w:val="0"/>
              </w:numPr>
              <w:rPr>
                <w:rFonts w:ascii="Arial" w:hAnsi="Arial" w:cs="Arial"/>
                <w:sz w:val="20"/>
                <w:szCs w:val="20"/>
              </w:rPr>
            </w:pPr>
            <w:r w:rsidRPr="005555DB">
              <w:rPr>
                <w:rFonts w:ascii="Arial" w:hAnsi="Arial" w:cs="Arial"/>
                <w:sz w:val="20"/>
                <w:szCs w:val="20"/>
              </w:rPr>
              <w:t xml:space="preserve">3. </w:t>
            </w:r>
            <w:r>
              <w:rPr>
                <w:rFonts w:ascii="Arial" w:hAnsi="Arial" w:cs="Arial"/>
                <w:sz w:val="20"/>
                <w:szCs w:val="20"/>
              </w:rPr>
              <w:t>Was your personal preparation for the course adequate?</w:t>
            </w:r>
          </w:p>
        </w:tc>
        <w:tc>
          <w:tcPr>
            <w:tcW w:w="504" w:type="dxa"/>
            <w:shd w:val="clear" w:color="auto" w:fill="F2F2F2" w:themeFill="background1" w:themeFillShade="F2"/>
            <w:tcMar>
              <w:left w:w="0" w:type="dxa"/>
              <w:right w:w="0" w:type="dxa"/>
            </w:tcMar>
            <w:vAlign w:val="center"/>
          </w:tcPr>
          <w:p w:rsidR="00410B61" w:rsidRPr="005555DB" w:rsidRDefault="00410B61" w:rsidP="00140785">
            <w:pPr>
              <w:pStyle w:val="Numbers"/>
              <w:rPr>
                <w:rFonts w:ascii="Arial" w:hAnsi="Arial" w:cs="Arial"/>
                <w:sz w:val="20"/>
                <w:szCs w:val="20"/>
              </w:rPr>
            </w:pPr>
            <w:r w:rsidRPr="005555DB">
              <w:rPr>
                <w:rFonts w:ascii="Arial" w:hAnsi="Arial" w:cs="Arial"/>
                <w:sz w:val="20"/>
                <w:szCs w:val="20"/>
              </w:rPr>
              <w:object w:dxaOrig="225" w:dyaOrig="225">
                <v:shape id="_x0000_i1315" type="#_x0000_t75" style="width:21pt;height:18pt" o:ole="">
                  <v:imagedata r:id="rId13" o:title=""/>
                </v:shape>
                <w:control r:id="rId95" w:name="OptionButton1212" w:shapeid="_x0000_i1315"/>
              </w:object>
            </w:r>
          </w:p>
        </w:tc>
        <w:tc>
          <w:tcPr>
            <w:tcW w:w="504" w:type="dxa"/>
            <w:shd w:val="clear" w:color="auto" w:fill="F2F2F2" w:themeFill="background1" w:themeFillShade="F2"/>
            <w:tcMar>
              <w:left w:w="0" w:type="dxa"/>
              <w:right w:w="0" w:type="dxa"/>
            </w:tcMar>
            <w:vAlign w:val="center"/>
          </w:tcPr>
          <w:p w:rsidR="00410B61" w:rsidRPr="005555DB" w:rsidRDefault="00410B61" w:rsidP="00140785">
            <w:pPr>
              <w:pStyle w:val="Numbers"/>
              <w:rPr>
                <w:rFonts w:ascii="Arial" w:hAnsi="Arial" w:cs="Arial"/>
                <w:sz w:val="20"/>
                <w:szCs w:val="20"/>
              </w:rPr>
            </w:pPr>
            <w:r w:rsidRPr="005555DB">
              <w:rPr>
                <w:rFonts w:ascii="Arial" w:hAnsi="Arial" w:cs="Arial"/>
                <w:sz w:val="20"/>
                <w:szCs w:val="20"/>
              </w:rPr>
              <w:object w:dxaOrig="225" w:dyaOrig="225">
                <v:shape id="_x0000_i1317" type="#_x0000_t75" style="width:21pt;height:18pt" o:ole="">
                  <v:imagedata r:id="rId13" o:title=""/>
                </v:shape>
                <w:control r:id="rId96" w:name="OptionButton2512" w:shapeid="_x0000_i1317"/>
              </w:object>
            </w:r>
          </w:p>
        </w:tc>
        <w:tc>
          <w:tcPr>
            <w:tcW w:w="504" w:type="dxa"/>
            <w:shd w:val="clear" w:color="auto" w:fill="F2F2F2" w:themeFill="background1" w:themeFillShade="F2"/>
            <w:tcMar>
              <w:left w:w="0" w:type="dxa"/>
              <w:right w:w="0" w:type="dxa"/>
            </w:tcMar>
            <w:vAlign w:val="center"/>
          </w:tcPr>
          <w:p w:rsidR="00410B61" w:rsidRPr="005555DB" w:rsidRDefault="00410B61" w:rsidP="00140785">
            <w:pPr>
              <w:pStyle w:val="Numbers"/>
              <w:rPr>
                <w:rFonts w:ascii="Arial" w:hAnsi="Arial" w:cs="Arial"/>
                <w:sz w:val="20"/>
                <w:szCs w:val="20"/>
              </w:rPr>
            </w:pPr>
            <w:r w:rsidRPr="005555DB">
              <w:rPr>
                <w:rFonts w:ascii="Arial" w:hAnsi="Arial" w:cs="Arial"/>
                <w:sz w:val="20"/>
                <w:szCs w:val="20"/>
              </w:rPr>
              <w:object w:dxaOrig="225" w:dyaOrig="225">
                <v:shape id="_x0000_i1319" type="#_x0000_t75" style="width:21pt;height:18pt" o:ole="">
                  <v:imagedata r:id="rId13" o:title=""/>
                </v:shape>
                <w:control r:id="rId97" w:name="OptionButton21212" w:shapeid="_x0000_i1319"/>
              </w:object>
            </w:r>
          </w:p>
        </w:tc>
        <w:tc>
          <w:tcPr>
            <w:tcW w:w="504" w:type="dxa"/>
            <w:shd w:val="clear" w:color="auto" w:fill="F2F2F2" w:themeFill="background1" w:themeFillShade="F2"/>
            <w:tcMar>
              <w:left w:w="0" w:type="dxa"/>
              <w:right w:w="0" w:type="dxa"/>
            </w:tcMar>
            <w:vAlign w:val="center"/>
          </w:tcPr>
          <w:p w:rsidR="00410B61" w:rsidRPr="005555DB" w:rsidRDefault="00410B61" w:rsidP="00140785">
            <w:pPr>
              <w:pStyle w:val="Numbers"/>
              <w:rPr>
                <w:rFonts w:ascii="Arial" w:hAnsi="Arial" w:cs="Arial"/>
                <w:sz w:val="20"/>
                <w:szCs w:val="20"/>
              </w:rPr>
            </w:pPr>
            <w:r w:rsidRPr="005555DB">
              <w:rPr>
                <w:rFonts w:ascii="Arial" w:hAnsi="Arial" w:cs="Arial"/>
                <w:sz w:val="20"/>
                <w:szCs w:val="20"/>
              </w:rPr>
              <w:object w:dxaOrig="225" w:dyaOrig="225">
                <v:shape id="_x0000_i1321" type="#_x0000_t75" style="width:21pt;height:18pt" o:ole="">
                  <v:imagedata r:id="rId13" o:title=""/>
                </v:shape>
                <w:control r:id="rId98" w:name="OptionButton22212" w:shapeid="_x0000_i1321"/>
              </w:object>
            </w:r>
          </w:p>
        </w:tc>
        <w:tc>
          <w:tcPr>
            <w:tcW w:w="504" w:type="dxa"/>
            <w:shd w:val="clear" w:color="auto" w:fill="F2F2F2" w:themeFill="background1" w:themeFillShade="F2"/>
            <w:tcMar>
              <w:left w:w="0" w:type="dxa"/>
              <w:right w:w="0" w:type="dxa"/>
            </w:tcMar>
            <w:vAlign w:val="center"/>
          </w:tcPr>
          <w:p w:rsidR="00410B61" w:rsidRPr="005555DB" w:rsidRDefault="00410B61" w:rsidP="00140785">
            <w:pPr>
              <w:pStyle w:val="Numbers"/>
              <w:rPr>
                <w:rFonts w:ascii="Arial" w:hAnsi="Arial" w:cs="Arial"/>
                <w:sz w:val="20"/>
                <w:szCs w:val="20"/>
              </w:rPr>
            </w:pPr>
            <w:r w:rsidRPr="005555DB">
              <w:rPr>
                <w:rFonts w:ascii="Arial" w:hAnsi="Arial" w:cs="Arial"/>
                <w:sz w:val="20"/>
                <w:szCs w:val="20"/>
              </w:rPr>
              <w:object w:dxaOrig="225" w:dyaOrig="225">
                <v:shape id="_x0000_i1323" type="#_x0000_t75" style="width:21pt;height:18pt" o:ole="">
                  <v:imagedata r:id="rId13" o:title=""/>
                </v:shape>
                <w:control r:id="rId99" w:name="OptionButton23212" w:shapeid="_x0000_i1323"/>
              </w:object>
            </w:r>
          </w:p>
        </w:tc>
      </w:tr>
      <w:tr w:rsidR="00410B61" w:rsidRPr="005555DB" w:rsidTr="00140785">
        <w:trPr>
          <w:trHeight w:val="360"/>
          <w:jc w:val="center"/>
        </w:trPr>
        <w:tc>
          <w:tcPr>
            <w:tcW w:w="6840" w:type="dxa"/>
            <w:shd w:val="clear" w:color="auto" w:fill="auto"/>
            <w:vAlign w:val="center"/>
          </w:tcPr>
          <w:p w:rsidR="00410B61" w:rsidRPr="005555DB" w:rsidRDefault="00410B61" w:rsidP="00410B61">
            <w:pPr>
              <w:pStyle w:val="NumberedList"/>
              <w:numPr>
                <w:ilvl w:val="0"/>
                <w:numId w:val="0"/>
              </w:numPr>
              <w:rPr>
                <w:rFonts w:ascii="Arial" w:hAnsi="Arial" w:cs="Arial"/>
                <w:sz w:val="20"/>
                <w:szCs w:val="20"/>
              </w:rPr>
            </w:pPr>
            <w:r w:rsidRPr="005555DB">
              <w:rPr>
                <w:rFonts w:ascii="Arial" w:hAnsi="Arial" w:cs="Arial"/>
                <w:sz w:val="20"/>
                <w:szCs w:val="20"/>
              </w:rPr>
              <w:t xml:space="preserve">4. </w:t>
            </w:r>
            <w:r>
              <w:rPr>
                <w:rFonts w:ascii="Arial" w:hAnsi="Arial" w:cs="Arial"/>
                <w:sz w:val="20"/>
                <w:szCs w:val="20"/>
              </w:rPr>
              <w:t>What is your overall view of the course?</w:t>
            </w:r>
          </w:p>
        </w:tc>
        <w:tc>
          <w:tcPr>
            <w:tcW w:w="504" w:type="dxa"/>
            <w:shd w:val="clear" w:color="auto" w:fill="F2F2F2" w:themeFill="background1" w:themeFillShade="F2"/>
            <w:tcMar>
              <w:left w:w="0" w:type="dxa"/>
              <w:right w:w="0" w:type="dxa"/>
            </w:tcMar>
            <w:vAlign w:val="center"/>
          </w:tcPr>
          <w:p w:rsidR="00410B61" w:rsidRPr="005555DB" w:rsidRDefault="00410B61" w:rsidP="00140785">
            <w:pPr>
              <w:pStyle w:val="Numbers"/>
              <w:rPr>
                <w:rFonts w:ascii="Arial" w:hAnsi="Arial" w:cs="Arial"/>
                <w:sz w:val="20"/>
                <w:szCs w:val="20"/>
              </w:rPr>
            </w:pPr>
            <w:r w:rsidRPr="005555DB">
              <w:rPr>
                <w:rFonts w:ascii="Arial" w:hAnsi="Arial" w:cs="Arial"/>
                <w:sz w:val="20"/>
                <w:szCs w:val="20"/>
              </w:rPr>
              <w:object w:dxaOrig="225" w:dyaOrig="225">
                <v:shape id="_x0000_i1325" type="#_x0000_t75" style="width:21pt;height:18pt" o:ole="">
                  <v:imagedata r:id="rId13" o:title=""/>
                </v:shape>
                <w:control r:id="rId100" w:name="OptionButton1312" w:shapeid="_x0000_i1325"/>
              </w:object>
            </w:r>
          </w:p>
        </w:tc>
        <w:tc>
          <w:tcPr>
            <w:tcW w:w="504" w:type="dxa"/>
            <w:shd w:val="clear" w:color="auto" w:fill="F2F2F2" w:themeFill="background1" w:themeFillShade="F2"/>
            <w:tcMar>
              <w:left w:w="0" w:type="dxa"/>
              <w:right w:w="0" w:type="dxa"/>
            </w:tcMar>
            <w:vAlign w:val="center"/>
          </w:tcPr>
          <w:p w:rsidR="00410B61" w:rsidRPr="005555DB" w:rsidRDefault="00410B61" w:rsidP="00140785">
            <w:pPr>
              <w:pStyle w:val="Numbers"/>
              <w:rPr>
                <w:rFonts w:ascii="Arial" w:hAnsi="Arial" w:cs="Arial"/>
                <w:sz w:val="20"/>
                <w:szCs w:val="20"/>
              </w:rPr>
            </w:pPr>
            <w:r w:rsidRPr="005555DB">
              <w:rPr>
                <w:rFonts w:ascii="Arial" w:hAnsi="Arial" w:cs="Arial"/>
                <w:sz w:val="20"/>
                <w:szCs w:val="20"/>
              </w:rPr>
              <w:object w:dxaOrig="225" w:dyaOrig="225">
                <v:shape id="_x0000_i1327" type="#_x0000_t75" style="width:21pt;height:18pt" o:ole="">
                  <v:imagedata r:id="rId13" o:title=""/>
                </v:shape>
                <w:control r:id="rId101" w:name="OptionButton2612" w:shapeid="_x0000_i1327"/>
              </w:object>
            </w:r>
          </w:p>
        </w:tc>
        <w:tc>
          <w:tcPr>
            <w:tcW w:w="504" w:type="dxa"/>
            <w:shd w:val="clear" w:color="auto" w:fill="F2F2F2" w:themeFill="background1" w:themeFillShade="F2"/>
            <w:tcMar>
              <w:left w:w="0" w:type="dxa"/>
              <w:right w:w="0" w:type="dxa"/>
            </w:tcMar>
            <w:vAlign w:val="center"/>
          </w:tcPr>
          <w:p w:rsidR="00410B61" w:rsidRPr="005555DB" w:rsidRDefault="00410B61" w:rsidP="00140785">
            <w:pPr>
              <w:pStyle w:val="Numbers"/>
              <w:rPr>
                <w:rFonts w:ascii="Arial" w:hAnsi="Arial" w:cs="Arial"/>
                <w:sz w:val="20"/>
                <w:szCs w:val="20"/>
              </w:rPr>
            </w:pPr>
            <w:r w:rsidRPr="005555DB">
              <w:rPr>
                <w:rFonts w:ascii="Arial" w:hAnsi="Arial" w:cs="Arial"/>
                <w:sz w:val="20"/>
                <w:szCs w:val="20"/>
              </w:rPr>
              <w:object w:dxaOrig="225" w:dyaOrig="225">
                <v:shape id="_x0000_i1329" type="#_x0000_t75" style="width:21pt;height:18pt" o:ole="">
                  <v:imagedata r:id="rId13" o:title=""/>
                </v:shape>
                <w:control r:id="rId102" w:name="OptionButton21312" w:shapeid="_x0000_i1329"/>
              </w:object>
            </w:r>
          </w:p>
        </w:tc>
        <w:tc>
          <w:tcPr>
            <w:tcW w:w="504" w:type="dxa"/>
            <w:shd w:val="clear" w:color="auto" w:fill="F2F2F2" w:themeFill="background1" w:themeFillShade="F2"/>
            <w:tcMar>
              <w:left w:w="0" w:type="dxa"/>
              <w:right w:w="0" w:type="dxa"/>
            </w:tcMar>
            <w:vAlign w:val="center"/>
          </w:tcPr>
          <w:p w:rsidR="00410B61" w:rsidRPr="005555DB" w:rsidRDefault="00410B61" w:rsidP="00140785">
            <w:pPr>
              <w:pStyle w:val="Numbers"/>
              <w:rPr>
                <w:rFonts w:ascii="Arial" w:hAnsi="Arial" w:cs="Arial"/>
                <w:sz w:val="20"/>
                <w:szCs w:val="20"/>
              </w:rPr>
            </w:pPr>
            <w:r w:rsidRPr="005555DB">
              <w:rPr>
                <w:rFonts w:ascii="Arial" w:hAnsi="Arial" w:cs="Arial"/>
                <w:sz w:val="20"/>
                <w:szCs w:val="20"/>
              </w:rPr>
              <w:object w:dxaOrig="225" w:dyaOrig="225">
                <v:shape id="_x0000_i1331" type="#_x0000_t75" style="width:21pt;height:18pt" o:ole="">
                  <v:imagedata r:id="rId13" o:title=""/>
                </v:shape>
                <w:control r:id="rId103" w:name="OptionButton22312" w:shapeid="_x0000_i1331"/>
              </w:object>
            </w:r>
          </w:p>
        </w:tc>
        <w:tc>
          <w:tcPr>
            <w:tcW w:w="504" w:type="dxa"/>
            <w:shd w:val="clear" w:color="auto" w:fill="F2F2F2" w:themeFill="background1" w:themeFillShade="F2"/>
            <w:tcMar>
              <w:left w:w="0" w:type="dxa"/>
              <w:right w:w="0" w:type="dxa"/>
            </w:tcMar>
            <w:vAlign w:val="center"/>
          </w:tcPr>
          <w:p w:rsidR="00410B61" w:rsidRPr="005555DB" w:rsidRDefault="00410B61" w:rsidP="00140785">
            <w:pPr>
              <w:pStyle w:val="Numbers"/>
              <w:rPr>
                <w:rFonts w:ascii="Arial" w:hAnsi="Arial" w:cs="Arial"/>
                <w:sz w:val="20"/>
                <w:szCs w:val="20"/>
              </w:rPr>
            </w:pPr>
            <w:r w:rsidRPr="005555DB">
              <w:rPr>
                <w:rFonts w:ascii="Arial" w:hAnsi="Arial" w:cs="Arial"/>
                <w:sz w:val="20"/>
                <w:szCs w:val="20"/>
              </w:rPr>
              <w:object w:dxaOrig="225" w:dyaOrig="225">
                <v:shape id="_x0000_i1333" type="#_x0000_t75" style="width:21pt;height:18pt" o:ole="">
                  <v:imagedata r:id="rId13" o:title=""/>
                </v:shape>
                <w:control r:id="rId104" w:name="OptionButton23312" w:shapeid="_x0000_i1333"/>
              </w:object>
            </w:r>
          </w:p>
        </w:tc>
      </w:tr>
      <w:tr w:rsidR="00410B61" w:rsidRPr="005555DB" w:rsidTr="00140785">
        <w:trPr>
          <w:trHeight w:val="360"/>
          <w:jc w:val="center"/>
        </w:trPr>
        <w:tc>
          <w:tcPr>
            <w:tcW w:w="9360" w:type="dxa"/>
            <w:gridSpan w:val="6"/>
            <w:tcBorders>
              <w:bottom w:val="nil"/>
            </w:tcBorders>
            <w:shd w:val="clear" w:color="auto" w:fill="auto"/>
            <w:vAlign w:val="center"/>
          </w:tcPr>
          <w:p w:rsidR="00410B61" w:rsidRPr="005555DB" w:rsidRDefault="00410B61" w:rsidP="00410B61">
            <w:pPr>
              <w:pStyle w:val="Numbers"/>
              <w:jc w:val="left"/>
              <w:rPr>
                <w:rFonts w:ascii="Arial" w:hAnsi="Arial" w:cs="Arial"/>
                <w:sz w:val="20"/>
                <w:szCs w:val="20"/>
              </w:rPr>
            </w:pPr>
            <w:r>
              <w:rPr>
                <w:rFonts w:ascii="Arial" w:hAnsi="Arial" w:cs="Arial"/>
                <w:sz w:val="20"/>
                <w:szCs w:val="20"/>
              </w:rPr>
              <w:t>5. If you were dissatisfied with any of the above, please let us know how we can improve this in the future.</w:t>
            </w:r>
          </w:p>
        </w:tc>
      </w:tr>
      <w:tr w:rsidR="00410B61" w:rsidRPr="005555DB" w:rsidTr="00410B61">
        <w:trPr>
          <w:trHeight w:val="2098"/>
          <w:jc w:val="center"/>
        </w:trPr>
        <w:tc>
          <w:tcPr>
            <w:tcW w:w="9360" w:type="dxa"/>
            <w:gridSpan w:val="6"/>
            <w:tcBorders>
              <w:top w:val="nil"/>
              <w:bottom w:val="nil"/>
            </w:tcBorders>
            <w:shd w:val="clear" w:color="auto" w:fill="DBE5F1" w:themeFill="accent1" w:themeFillTint="33"/>
            <w:vAlign w:val="center"/>
          </w:tcPr>
          <w:p w:rsidR="00410B61" w:rsidRPr="005555DB" w:rsidRDefault="00410B61" w:rsidP="00140785">
            <w:pPr>
              <w:pStyle w:val="Numbers"/>
              <w:rPr>
                <w:rFonts w:ascii="Arial" w:hAnsi="Arial" w:cs="Arial"/>
                <w:sz w:val="20"/>
                <w:szCs w:val="20"/>
              </w:rPr>
            </w:pPr>
          </w:p>
        </w:tc>
      </w:tr>
    </w:tbl>
    <w:p w:rsidR="00410B61" w:rsidRPr="00D91840" w:rsidRDefault="00410B61" w:rsidP="00F70F54"/>
    <w:sectPr w:rsidR="00410B61" w:rsidRPr="00D91840" w:rsidSect="00B053A4">
      <w:headerReference w:type="first" r:id="rId105"/>
      <w:pgSz w:w="11907" w:h="16840" w:code="9"/>
      <w:pgMar w:top="1440" w:right="0" w:bottom="426" w:left="0"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1E53" w:rsidRDefault="00071E53" w:rsidP="000B23B1">
      <w:r>
        <w:separator/>
      </w:r>
    </w:p>
  </w:endnote>
  <w:endnote w:type="continuationSeparator" w:id="0">
    <w:p w:rsidR="00071E53" w:rsidRDefault="00071E53" w:rsidP="000B2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1E53" w:rsidRDefault="00071E53" w:rsidP="000B23B1">
      <w:r>
        <w:separator/>
      </w:r>
    </w:p>
  </w:footnote>
  <w:footnote w:type="continuationSeparator" w:id="0">
    <w:p w:rsidR="00071E53" w:rsidRDefault="00071E53" w:rsidP="000B23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1E53" w:rsidRDefault="00071E53">
    <w:pPr>
      <w:pStyle w:val="Header"/>
    </w:pPr>
    <w:r>
      <w:rPr>
        <w:noProof/>
        <w:lang w:val="en-GB" w:eastAsia="en-GB"/>
      </w:rPr>
      <w:drawing>
        <wp:inline distT="0" distB="0" distL="0" distR="0" wp14:anchorId="4C31A642" wp14:editId="27C401C7">
          <wp:extent cx="7581900" cy="1371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BS-LOGO.jpg"/>
                  <pic:cNvPicPr/>
                </pic:nvPicPr>
                <pic:blipFill>
                  <a:blip r:embed="rId1">
                    <a:extLst>
                      <a:ext uri="{28A0092B-C50C-407E-A947-70E740481C1C}">
                        <a14:useLocalDpi xmlns:a14="http://schemas.microsoft.com/office/drawing/2010/main" val="0"/>
                      </a:ext>
                    </a:extLst>
                  </a:blip>
                  <a:stretch>
                    <a:fillRect/>
                  </a:stretch>
                </pic:blipFill>
                <pic:spPr>
                  <a:xfrm>
                    <a:off x="0" y="0"/>
                    <a:ext cx="7581900" cy="13716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427C4"/>
    <w:multiLevelType w:val="hybridMultilevel"/>
    <w:tmpl w:val="31B07A82"/>
    <w:lvl w:ilvl="0" w:tplc="07E06522">
      <w:start w:val="1"/>
      <w:numFmt w:val="decimal"/>
      <w:pStyle w:val="NumberedList"/>
      <w:lvlText w:val="%1."/>
      <w:lvlJc w:val="left"/>
      <w:pPr>
        <w:tabs>
          <w:tab w:val="num" w:pos="432"/>
        </w:tabs>
        <w:ind w:left="432" w:hanging="432"/>
      </w:pPr>
      <w:rPr>
        <w:rFonts w:ascii="Verdana" w:hAnsi="Verdana" w:hint="default"/>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3745620"/>
    <w:multiLevelType w:val="hybridMultilevel"/>
    <w:tmpl w:val="9DAE9A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1745B6A"/>
    <w:multiLevelType w:val="singleLevel"/>
    <w:tmpl w:val="0409000F"/>
    <w:lvl w:ilvl="0">
      <w:start w:val="1"/>
      <w:numFmt w:val="decimal"/>
      <w:lvlText w:val="%1."/>
      <w:lvlJc w:val="left"/>
      <w:pPr>
        <w:tabs>
          <w:tab w:val="num" w:pos="360"/>
        </w:tabs>
        <w:ind w:left="360" w:hanging="360"/>
      </w:pPr>
    </w:lvl>
  </w:abstractNum>
  <w:abstractNum w:abstractNumId="3">
    <w:nsid w:val="6A3953A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73456E44"/>
    <w:multiLevelType w:val="multilevel"/>
    <w:tmpl w:val="9540532E"/>
    <w:lvl w:ilvl="0">
      <w:start w:val="1"/>
      <w:numFmt w:val="decimal"/>
      <w:lvlText w:val="%1."/>
      <w:lvlJc w:val="left"/>
      <w:pPr>
        <w:tabs>
          <w:tab w:val="num" w:pos="288"/>
        </w:tabs>
        <w:ind w:left="288" w:hanging="288"/>
      </w:pPr>
      <w:rPr>
        <w:rFonts w:ascii="Verdana" w:hAnsi="Verdana" w:hint="default"/>
        <w:sz w:val="16"/>
        <w:szCs w:val="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77473C1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3B1"/>
    <w:rsid w:val="000318D0"/>
    <w:rsid w:val="00071E53"/>
    <w:rsid w:val="000727A7"/>
    <w:rsid w:val="0008365A"/>
    <w:rsid w:val="000B23B1"/>
    <w:rsid w:val="001D2C54"/>
    <w:rsid w:val="002076B8"/>
    <w:rsid w:val="00242028"/>
    <w:rsid w:val="00265C95"/>
    <w:rsid w:val="002A3747"/>
    <w:rsid w:val="00337201"/>
    <w:rsid w:val="00342BB9"/>
    <w:rsid w:val="003B3D0F"/>
    <w:rsid w:val="003B4B31"/>
    <w:rsid w:val="00410B61"/>
    <w:rsid w:val="00421F82"/>
    <w:rsid w:val="004B5F59"/>
    <w:rsid w:val="005252B5"/>
    <w:rsid w:val="005555DB"/>
    <w:rsid w:val="005D46B0"/>
    <w:rsid w:val="005E740E"/>
    <w:rsid w:val="0066384B"/>
    <w:rsid w:val="00713420"/>
    <w:rsid w:val="00864C6B"/>
    <w:rsid w:val="00872B49"/>
    <w:rsid w:val="00915199"/>
    <w:rsid w:val="00952E17"/>
    <w:rsid w:val="00953CB5"/>
    <w:rsid w:val="009642F0"/>
    <w:rsid w:val="009C27A8"/>
    <w:rsid w:val="00A43268"/>
    <w:rsid w:val="00A76658"/>
    <w:rsid w:val="00AD1109"/>
    <w:rsid w:val="00B053A4"/>
    <w:rsid w:val="00B64488"/>
    <w:rsid w:val="00D91840"/>
    <w:rsid w:val="00DB072C"/>
    <w:rsid w:val="00DF29B3"/>
    <w:rsid w:val="00DF4F9E"/>
    <w:rsid w:val="00E10189"/>
    <w:rsid w:val="00F70F54"/>
    <w:rsid w:val="00FC00CC"/>
    <w:rsid w:val="00FF42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5541FC85-8DE6-433D-AD1D-65CE82FD9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F9E"/>
    <w:rPr>
      <w:rFonts w:asciiTheme="minorHAnsi" w:hAnsiTheme="minorHAnsi"/>
      <w:spacing w:val="8"/>
      <w:sz w:val="18"/>
      <w:szCs w:val="16"/>
    </w:rPr>
  </w:style>
  <w:style w:type="paragraph" w:styleId="Heading1">
    <w:name w:val="heading 1"/>
    <w:basedOn w:val="Normal"/>
    <w:next w:val="Normal"/>
    <w:qFormat/>
    <w:rsid w:val="00A76658"/>
    <w:pPr>
      <w:spacing w:after="160"/>
      <w:jc w:val="center"/>
      <w:outlineLvl w:val="0"/>
    </w:pPr>
    <w:rPr>
      <w:rFonts w:asciiTheme="majorHAnsi" w:hAnsiTheme="majorHAnsi"/>
      <w:caps/>
      <w:sz w:val="28"/>
      <w:szCs w:val="28"/>
    </w:rPr>
  </w:style>
  <w:style w:type="paragraph" w:styleId="Heading2">
    <w:name w:val="heading 2"/>
    <w:basedOn w:val="Normal"/>
    <w:next w:val="Normal"/>
    <w:qFormat/>
    <w:rsid w:val="00DF4F9E"/>
    <w:pPr>
      <w:jc w:val="center"/>
      <w:outlineLvl w:val="1"/>
    </w:pPr>
    <w:rPr>
      <w:rFonts w:asciiTheme="majorHAnsi" w:hAnsiTheme="majorHAnsi"/>
      <w:b/>
      <w:sz w:val="22"/>
    </w:rPr>
  </w:style>
  <w:style w:type="paragraph" w:styleId="Heading3">
    <w:name w:val="heading 3"/>
    <w:basedOn w:val="Normal"/>
    <w:next w:val="Normal"/>
    <w:qFormat/>
    <w:rsid w:val="00A76658"/>
    <w:pPr>
      <w:jc w:val="center"/>
      <w:outlineLvl w:val="2"/>
    </w:pPr>
    <w:rPr>
      <w:rFonts w:asciiTheme="majorHAnsi" w:hAnsiTheme="majorHAnsi"/>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unhideWhenUsed/>
    <w:rsid w:val="00DB072C"/>
    <w:rPr>
      <w:sz w:val="16"/>
    </w:rPr>
  </w:style>
  <w:style w:type="paragraph" w:styleId="BalloonText">
    <w:name w:val="Balloon Text"/>
    <w:basedOn w:val="Normal"/>
    <w:semiHidden/>
    <w:unhideWhenUsed/>
    <w:rsid w:val="00D91840"/>
    <w:rPr>
      <w:rFonts w:ascii="Tahoma" w:hAnsi="Tahoma" w:cs="Tahoma"/>
    </w:rPr>
  </w:style>
  <w:style w:type="paragraph" w:customStyle="1" w:styleId="Directions">
    <w:name w:val="Directions"/>
    <w:basedOn w:val="Normal"/>
    <w:unhideWhenUsed/>
    <w:qFormat/>
    <w:rsid w:val="00DF4F9E"/>
    <w:pPr>
      <w:spacing w:before="200" w:after="200"/>
      <w:jc w:val="center"/>
    </w:pPr>
  </w:style>
  <w:style w:type="paragraph" w:customStyle="1" w:styleId="NumberedList">
    <w:name w:val="Numbered List"/>
    <w:basedOn w:val="Normal"/>
    <w:qFormat/>
    <w:rsid w:val="00342BB9"/>
    <w:pPr>
      <w:numPr>
        <w:numId w:val="2"/>
      </w:numPr>
    </w:pPr>
  </w:style>
  <w:style w:type="paragraph" w:customStyle="1" w:styleId="Numbers">
    <w:name w:val="Numbers"/>
    <w:basedOn w:val="Normal"/>
    <w:qFormat/>
    <w:rsid w:val="00DF4F9E"/>
    <w:pPr>
      <w:jc w:val="center"/>
    </w:pPr>
  </w:style>
  <w:style w:type="character" w:styleId="PlaceholderText">
    <w:name w:val="Placeholder Text"/>
    <w:basedOn w:val="DefaultParagraphFont"/>
    <w:uiPriority w:val="99"/>
    <w:semiHidden/>
    <w:rsid w:val="00DF4F9E"/>
    <w:rPr>
      <w:color w:val="808080"/>
    </w:rPr>
  </w:style>
  <w:style w:type="paragraph" w:styleId="Header">
    <w:name w:val="header"/>
    <w:basedOn w:val="Normal"/>
    <w:link w:val="HeaderChar"/>
    <w:uiPriority w:val="99"/>
    <w:unhideWhenUsed/>
    <w:rsid w:val="000B23B1"/>
    <w:pPr>
      <w:tabs>
        <w:tab w:val="center" w:pos="4513"/>
        <w:tab w:val="right" w:pos="9026"/>
      </w:tabs>
    </w:pPr>
  </w:style>
  <w:style w:type="character" w:customStyle="1" w:styleId="HeaderChar">
    <w:name w:val="Header Char"/>
    <w:basedOn w:val="DefaultParagraphFont"/>
    <w:link w:val="Header"/>
    <w:uiPriority w:val="99"/>
    <w:rsid w:val="000B23B1"/>
    <w:rPr>
      <w:rFonts w:asciiTheme="minorHAnsi" w:hAnsiTheme="minorHAnsi"/>
      <w:spacing w:val="8"/>
      <w:sz w:val="18"/>
      <w:szCs w:val="16"/>
    </w:rPr>
  </w:style>
  <w:style w:type="paragraph" w:styleId="Footer">
    <w:name w:val="footer"/>
    <w:basedOn w:val="Normal"/>
    <w:link w:val="FooterChar"/>
    <w:unhideWhenUsed/>
    <w:rsid w:val="000B23B1"/>
    <w:pPr>
      <w:tabs>
        <w:tab w:val="center" w:pos="4513"/>
        <w:tab w:val="right" w:pos="9026"/>
      </w:tabs>
    </w:pPr>
  </w:style>
  <w:style w:type="character" w:customStyle="1" w:styleId="FooterChar">
    <w:name w:val="Footer Char"/>
    <w:basedOn w:val="DefaultParagraphFont"/>
    <w:link w:val="Footer"/>
    <w:rsid w:val="000B23B1"/>
    <w:rPr>
      <w:rFonts w:asciiTheme="minorHAnsi" w:hAnsiTheme="minorHAnsi"/>
      <w:spacing w:val="8"/>
      <w:sz w:val="18"/>
      <w:szCs w:val="16"/>
    </w:rPr>
  </w:style>
  <w:style w:type="paragraph" w:styleId="z-TopofForm">
    <w:name w:val="HTML Top of Form"/>
    <w:basedOn w:val="Normal"/>
    <w:next w:val="Normal"/>
    <w:link w:val="z-TopofFormChar"/>
    <w:hidden/>
    <w:semiHidden/>
    <w:unhideWhenUsed/>
    <w:rsid w:val="000727A7"/>
    <w:pPr>
      <w:pBdr>
        <w:bottom w:val="single" w:sz="6" w:space="1" w:color="auto"/>
      </w:pBdr>
      <w:jc w:val="center"/>
    </w:pPr>
    <w:rPr>
      <w:rFonts w:ascii="Arial" w:hAnsi="Arial" w:cs="Arial"/>
      <w:vanish/>
      <w:sz w:val="16"/>
    </w:rPr>
  </w:style>
  <w:style w:type="character" w:customStyle="1" w:styleId="z-TopofFormChar">
    <w:name w:val="z-Top of Form Char"/>
    <w:basedOn w:val="DefaultParagraphFont"/>
    <w:link w:val="z-TopofForm"/>
    <w:semiHidden/>
    <w:rsid w:val="000727A7"/>
    <w:rPr>
      <w:rFonts w:ascii="Arial" w:hAnsi="Arial" w:cs="Arial"/>
      <w:vanish/>
      <w:spacing w:val="8"/>
      <w:sz w:val="16"/>
      <w:szCs w:val="16"/>
    </w:rPr>
  </w:style>
  <w:style w:type="paragraph" w:styleId="z-BottomofForm">
    <w:name w:val="HTML Bottom of Form"/>
    <w:basedOn w:val="Normal"/>
    <w:next w:val="Normal"/>
    <w:link w:val="z-BottomofFormChar"/>
    <w:hidden/>
    <w:semiHidden/>
    <w:unhideWhenUsed/>
    <w:rsid w:val="000727A7"/>
    <w:pPr>
      <w:pBdr>
        <w:top w:val="single" w:sz="6" w:space="1" w:color="auto"/>
      </w:pBdr>
      <w:jc w:val="center"/>
    </w:pPr>
    <w:rPr>
      <w:rFonts w:ascii="Arial" w:hAnsi="Arial" w:cs="Arial"/>
      <w:vanish/>
      <w:sz w:val="16"/>
    </w:rPr>
  </w:style>
  <w:style w:type="character" w:customStyle="1" w:styleId="z-BottomofFormChar">
    <w:name w:val="z-Bottom of Form Char"/>
    <w:basedOn w:val="DefaultParagraphFont"/>
    <w:link w:val="z-BottomofForm"/>
    <w:semiHidden/>
    <w:rsid w:val="000727A7"/>
    <w:rPr>
      <w:rFonts w:ascii="Arial" w:hAnsi="Arial" w:cs="Arial"/>
      <w:vanish/>
      <w:spacing w:val="8"/>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26" Type="http://schemas.openxmlformats.org/officeDocument/2006/relationships/control" Target="activeX/activeX12.xml"/><Relationship Id="rId21" Type="http://schemas.openxmlformats.org/officeDocument/2006/relationships/control" Target="activeX/activeX7.xml"/><Relationship Id="rId42" Type="http://schemas.openxmlformats.org/officeDocument/2006/relationships/control" Target="activeX/activeX28.xml"/><Relationship Id="rId47" Type="http://schemas.openxmlformats.org/officeDocument/2006/relationships/control" Target="activeX/activeX33.xml"/><Relationship Id="rId63" Type="http://schemas.openxmlformats.org/officeDocument/2006/relationships/control" Target="activeX/activeX49.xml"/><Relationship Id="rId68" Type="http://schemas.openxmlformats.org/officeDocument/2006/relationships/control" Target="activeX/activeX54.xml"/><Relationship Id="rId84" Type="http://schemas.openxmlformats.org/officeDocument/2006/relationships/control" Target="activeX/activeX70.xml"/><Relationship Id="rId89" Type="http://schemas.openxmlformats.org/officeDocument/2006/relationships/control" Target="activeX/activeX75.xml"/><Relationship Id="rId7" Type="http://schemas.openxmlformats.org/officeDocument/2006/relationships/footnotes" Target="footnotes.xml"/><Relationship Id="rId71" Type="http://schemas.openxmlformats.org/officeDocument/2006/relationships/control" Target="activeX/activeX57.xml"/><Relationship Id="rId92" Type="http://schemas.openxmlformats.org/officeDocument/2006/relationships/control" Target="activeX/activeX78.xml"/><Relationship Id="rId2" Type="http://schemas.openxmlformats.org/officeDocument/2006/relationships/customXml" Target="../customXml/item1.xml"/><Relationship Id="rId16" Type="http://schemas.openxmlformats.org/officeDocument/2006/relationships/control" Target="activeX/activeX3.xml"/><Relationship Id="rId29" Type="http://schemas.openxmlformats.org/officeDocument/2006/relationships/control" Target="activeX/activeX15.xml"/><Relationship Id="rId107" Type="http://schemas.openxmlformats.org/officeDocument/2006/relationships/theme" Target="theme/theme1.xml"/><Relationship Id="rId11" Type="http://schemas.openxmlformats.org/officeDocument/2006/relationships/image" Target="media/image3.WMF"/><Relationship Id="rId24" Type="http://schemas.openxmlformats.org/officeDocument/2006/relationships/control" Target="activeX/activeX10.xml"/><Relationship Id="rId32" Type="http://schemas.openxmlformats.org/officeDocument/2006/relationships/control" Target="activeX/activeX18.xml"/><Relationship Id="rId37" Type="http://schemas.openxmlformats.org/officeDocument/2006/relationships/control" Target="activeX/activeX23.xml"/><Relationship Id="rId40" Type="http://schemas.openxmlformats.org/officeDocument/2006/relationships/control" Target="activeX/activeX26.xml"/><Relationship Id="rId45" Type="http://schemas.openxmlformats.org/officeDocument/2006/relationships/control" Target="activeX/activeX31.xml"/><Relationship Id="rId53" Type="http://schemas.openxmlformats.org/officeDocument/2006/relationships/control" Target="activeX/activeX39.xml"/><Relationship Id="rId58" Type="http://schemas.openxmlformats.org/officeDocument/2006/relationships/control" Target="activeX/activeX44.xml"/><Relationship Id="rId66" Type="http://schemas.openxmlformats.org/officeDocument/2006/relationships/control" Target="activeX/activeX52.xml"/><Relationship Id="rId74" Type="http://schemas.openxmlformats.org/officeDocument/2006/relationships/control" Target="activeX/activeX60.xml"/><Relationship Id="rId79" Type="http://schemas.openxmlformats.org/officeDocument/2006/relationships/control" Target="activeX/activeX65.xml"/><Relationship Id="rId87" Type="http://schemas.openxmlformats.org/officeDocument/2006/relationships/control" Target="activeX/activeX73.xml"/><Relationship Id="rId102" Type="http://schemas.openxmlformats.org/officeDocument/2006/relationships/control" Target="activeX/activeX88.xml"/><Relationship Id="rId5" Type="http://schemas.openxmlformats.org/officeDocument/2006/relationships/settings" Target="settings.xml"/><Relationship Id="rId61" Type="http://schemas.openxmlformats.org/officeDocument/2006/relationships/control" Target="activeX/activeX47.xml"/><Relationship Id="rId82" Type="http://schemas.openxmlformats.org/officeDocument/2006/relationships/control" Target="activeX/activeX68.xml"/><Relationship Id="rId90" Type="http://schemas.openxmlformats.org/officeDocument/2006/relationships/control" Target="activeX/activeX76.xml"/><Relationship Id="rId95" Type="http://schemas.openxmlformats.org/officeDocument/2006/relationships/control" Target="activeX/activeX81.xml"/><Relationship Id="rId19" Type="http://schemas.openxmlformats.org/officeDocument/2006/relationships/control" Target="activeX/activeX5.xml"/><Relationship Id="rId14" Type="http://schemas.openxmlformats.org/officeDocument/2006/relationships/control" Target="activeX/activeX1.xml"/><Relationship Id="rId22" Type="http://schemas.openxmlformats.org/officeDocument/2006/relationships/control" Target="activeX/activeX8.xml"/><Relationship Id="rId27" Type="http://schemas.openxmlformats.org/officeDocument/2006/relationships/control" Target="activeX/activeX13.xml"/><Relationship Id="rId30" Type="http://schemas.openxmlformats.org/officeDocument/2006/relationships/control" Target="activeX/activeX16.xml"/><Relationship Id="rId35" Type="http://schemas.openxmlformats.org/officeDocument/2006/relationships/control" Target="activeX/activeX21.xml"/><Relationship Id="rId43" Type="http://schemas.openxmlformats.org/officeDocument/2006/relationships/control" Target="activeX/activeX29.xml"/><Relationship Id="rId48" Type="http://schemas.openxmlformats.org/officeDocument/2006/relationships/control" Target="activeX/activeX34.xml"/><Relationship Id="rId56" Type="http://schemas.openxmlformats.org/officeDocument/2006/relationships/control" Target="activeX/activeX42.xml"/><Relationship Id="rId64" Type="http://schemas.openxmlformats.org/officeDocument/2006/relationships/control" Target="activeX/activeX50.xml"/><Relationship Id="rId69" Type="http://schemas.openxmlformats.org/officeDocument/2006/relationships/control" Target="activeX/activeX55.xml"/><Relationship Id="rId77" Type="http://schemas.openxmlformats.org/officeDocument/2006/relationships/control" Target="activeX/activeX63.xml"/><Relationship Id="rId100" Type="http://schemas.openxmlformats.org/officeDocument/2006/relationships/control" Target="activeX/activeX86.xml"/><Relationship Id="rId105"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control" Target="activeX/activeX37.xml"/><Relationship Id="rId72" Type="http://schemas.openxmlformats.org/officeDocument/2006/relationships/control" Target="activeX/activeX58.xml"/><Relationship Id="rId80" Type="http://schemas.openxmlformats.org/officeDocument/2006/relationships/control" Target="activeX/activeX66.xml"/><Relationship Id="rId85" Type="http://schemas.openxmlformats.org/officeDocument/2006/relationships/control" Target="activeX/activeX71.xml"/><Relationship Id="rId93" Type="http://schemas.openxmlformats.org/officeDocument/2006/relationships/control" Target="activeX/activeX79.xml"/><Relationship Id="rId98" Type="http://schemas.openxmlformats.org/officeDocument/2006/relationships/control" Target="activeX/activeX84.xml"/><Relationship Id="rId3" Type="http://schemas.openxmlformats.org/officeDocument/2006/relationships/numbering" Target="numbering.xml"/><Relationship Id="rId12" Type="http://schemas.openxmlformats.org/officeDocument/2006/relationships/image" Target="media/image4.WMF"/><Relationship Id="rId17" Type="http://schemas.openxmlformats.org/officeDocument/2006/relationships/control" Target="activeX/activeX4.xml"/><Relationship Id="rId25" Type="http://schemas.openxmlformats.org/officeDocument/2006/relationships/control" Target="activeX/activeX11.xml"/><Relationship Id="rId33" Type="http://schemas.openxmlformats.org/officeDocument/2006/relationships/control" Target="activeX/activeX19.xml"/><Relationship Id="rId38" Type="http://schemas.openxmlformats.org/officeDocument/2006/relationships/control" Target="activeX/activeX24.xml"/><Relationship Id="rId46" Type="http://schemas.openxmlformats.org/officeDocument/2006/relationships/control" Target="activeX/activeX32.xml"/><Relationship Id="rId59" Type="http://schemas.openxmlformats.org/officeDocument/2006/relationships/control" Target="activeX/activeX45.xml"/><Relationship Id="rId67" Type="http://schemas.openxmlformats.org/officeDocument/2006/relationships/control" Target="activeX/activeX53.xml"/><Relationship Id="rId103" Type="http://schemas.openxmlformats.org/officeDocument/2006/relationships/control" Target="activeX/activeX89.xml"/><Relationship Id="rId20" Type="http://schemas.openxmlformats.org/officeDocument/2006/relationships/control" Target="activeX/activeX6.xml"/><Relationship Id="rId41" Type="http://schemas.openxmlformats.org/officeDocument/2006/relationships/control" Target="activeX/activeX27.xml"/><Relationship Id="rId54" Type="http://schemas.openxmlformats.org/officeDocument/2006/relationships/control" Target="activeX/activeX40.xml"/><Relationship Id="rId62" Type="http://schemas.openxmlformats.org/officeDocument/2006/relationships/control" Target="activeX/activeX48.xml"/><Relationship Id="rId70" Type="http://schemas.openxmlformats.org/officeDocument/2006/relationships/control" Target="activeX/activeX56.xml"/><Relationship Id="rId75" Type="http://schemas.openxmlformats.org/officeDocument/2006/relationships/control" Target="activeX/activeX61.xml"/><Relationship Id="rId83" Type="http://schemas.openxmlformats.org/officeDocument/2006/relationships/control" Target="activeX/activeX69.xml"/><Relationship Id="rId88" Type="http://schemas.openxmlformats.org/officeDocument/2006/relationships/control" Target="activeX/activeX74.xml"/><Relationship Id="rId91" Type="http://schemas.openxmlformats.org/officeDocument/2006/relationships/control" Target="activeX/activeX77.xml"/><Relationship Id="rId96" Type="http://schemas.openxmlformats.org/officeDocument/2006/relationships/control" Target="activeX/activeX82.xml"/><Relationship Id="rId1" Type="http://schemas.microsoft.com/office/2006/relationships/vbaProject" Target="vbaProject.bin"/><Relationship Id="rId6" Type="http://schemas.openxmlformats.org/officeDocument/2006/relationships/webSettings" Target="webSettings.xml"/><Relationship Id="rId15" Type="http://schemas.openxmlformats.org/officeDocument/2006/relationships/control" Target="activeX/activeX2.xml"/><Relationship Id="rId23" Type="http://schemas.openxmlformats.org/officeDocument/2006/relationships/control" Target="activeX/activeX9.xml"/><Relationship Id="rId28" Type="http://schemas.openxmlformats.org/officeDocument/2006/relationships/control" Target="activeX/activeX14.xml"/><Relationship Id="rId36" Type="http://schemas.openxmlformats.org/officeDocument/2006/relationships/control" Target="activeX/activeX22.xml"/><Relationship Id="rId49" Type="http://schemas.openxmlformats.org/officeDocument/2006/relationships/control" Target="activeX/activeX35.xml"/><Relationship Id="rId57" Type="http://schemas.openxmlformats.org/officeDocument/2006/relationships/control" Target="activeX/activeX43.xml"/><Relationship Id="rId106" Type="http://schemas.openxmlformats.org/officeDocument/2006/relationships/fontTable" Target="fontTable.xml"/><Relationship Id="rId10" Type="http://schemas.openxmlformats.org/officeDocument/2006/relationships/image" Target="media/image2.WMF"/><Relationship Id="rId31" Type="http://schemas.openxmlformats.org/officeDocument/2006/relationships/control" Target="activeX/activeX17.xml"/><Relationship Id="rId44" Type="http://schemas.openxmlformats.org/officeDocument/2006/relationships/control" Target="activeX/activeX30.xml"/><Relationship Id="rId52" Type="http://schemas.openxmlformats.org/officeDocument/2006/relationships/control" Target="activeX/activeX38.xml"/><Relationship Id="rId60" Type="http://schemas.openxmlformats.org/officeDocument/2006/relationships/control" Target="activeX/activeX46.xml"/><Relationship Id="rId65" Type="http://schemas.openxmlformats.org/officeDocument/2006/relationships/control" Target="activeX/activeX51.xml"/><Relationship Id="rId73" Type="http://schemas.openxmlformats.org/officeDocument/2006/relationships/control" Target="activeX/activeX59.xml"/><Relationship Id="rId78" Type="http://schemas.openxmlformats.org/officeDocument/2006/relationships/control" Target="activeX/activeX64.xml"/><Relationship Id="rId81" Type="http://schemas.openxmlformats.org/officeDocument/2006/relationships/control" Target="activeX/activeX67.xml"/><Relationship Id="rId86" Type="http://schemas.openxmlformats.org/officeDocument/2006/relationships/control" Target="activeX/activeX72.xml"/><Relationship Id="rId94" Type="http://schemas.openxmlformats.org/officeDocument/2006/relationships/control" Target="activeX/activeX80.xml"/><Relationship Id="rId99" Type="http://schemas.openxmlformats.org/officeDocument/2006/relationships/control" Target="activeX/activeX85.xml"/><Relationship Id="rId101" Type="http://schemas.openxmlformats.org/officeDocument/2006/relationships/control" Target="activeX/activeX87.xml"/><Relationship Id="rId4" Type="http://schemas.openxmlformats.org/officeDocument/2006/relationships/styles" Target="styles.xml"/><Relationship Id="rId9" Type="http://schemas.openxmlformats.org/officeDocument/2006/relationships/image" Target="media/image1.WMF"/><Relationship Id="rId13" Type="http://schemas.openxmlformats.org/officeDocument/2006/relationships/image" Target="media/image5.wmf"/><Relationship Id="rId18" Type="http://schemas.openxmlformats.org/officeDocument/2006/relationships/image" Target="media/image6.wmf"/><Relationship Id="rId39" Type="http://schemas.openxmlformats.org/officeDocument/2006/relationships/control" Target="activeX/activeX25.xml"/><Relationship Id="rId34" Type="http://schemas.openxmlformats.org/officeDocument/2006/relationships/control" Target="activeX/activeX20.xml"/><Relationship Id="rId50" Type="http://schemas.openxmlformats.org/officeDocument/2006/relationships/control" Target="activeX/activeX36.xml"/><Relationship Id="rId55" Type="http://schemas.openxmlformats.org/officeDocument/2006/relationships/control" Target="activeX/activeX41.xml"/><Relationship Id="rId76" Type="http://schemas.openxmlformats.org/officeDocument/2006/relationships/control" Target="activeX/activeX62.xml"/><Relationship Id="rId97" Type="http://schemas.openxmlformats.org/officeDocument/2006/relationships/control" Target="activeX/activeX83.xml"/><Relationship Id="rId104" Type="http://schemas.openxmlformats.org/officeDocument/2006/relationships/control" Target="activeX/activeX90.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wynn_000\AppData\Roaming\Microsoft\Templates\Survey%20of%20quality.dot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5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50-EC42-11CE-9E0D-00AA006002F3}" ax:persistence="persistStorage" r:id="rId1"/>
</file>

<file path=word/activeX/activeX30.xml><?xml version="1.0" encoding="utf-8"?>
<ax:ocx xmlns:ax="http://schemas.microsoft.com/office/2006/activeX" xmlns:r="http://schemas.openxmlformats.org/officeDocument/2006/relationships" ax:classid="{8BD21D50-EC42-11CE-9E0D-00AA006002F3}" ax:persistence="persistStorage" r:id="rId1"/>
</file>

<file path=word/activeX/activeX31.xml><?xml version="1.0" encoding="utf-8"?>
<ax:ocx xmlns:ax="http://schemas.microsoft.com/office/2006/activeX" xmlns:r="http://schemas.openxmlformats.org/officeDocument/2006/relationships" ax:classid="{8BD21D5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50-EC42-11CE-9E0D-00AA006002F3}" ax:persistence="persistStorage" r:id="rId1"/>
</file>

<file path=word/activeX/activeX34.xml><?xml version="1.0" encoding="utf-8"?>
<ax:ocx xmlns:ax="http://schemas.microsoft.com/office/2006/activeX" xmlns:r="http://schemas.openxmlformats.org/officeDocument/2006/relationships" ax:classid="{8BD21D50-EC42-11CE-9E0D-00AA006002F3}" ax:persistence="persistStorage" r:id="rId1"/>
</file>

<file path=word/activeX/activeX35.xml><?xml version="1.0" encoding="utf-8"?>
<ax:ocx xmlns:ax="http://schemas.microsoft.com/office/2006/activeX" xmlns:r="http://schemas.openxmlformats.org/officeDocument/2006/relationships" ax:classid="{8BD21D50-EC42-11CE-9E0D-00AA006002F3}"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50-EC42-11CE-9E0D-00AA006002F3}" ax:persistence="persistStorage" r:id="rId1"/>
</file>

<file path=word/activeX/activeX38.xml><?xml version="1.0" encoding="utf-8"?>
<ax:ocx xmlns:ax="http://schemas.microsoft.com/office/2006/activeX" xmlns:r="http://schemas.openxmlformats.org/officeDocument/2006/relationships" ax:classid="{8BD21D5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50-EC42-11CE-9E0D-00AA006002F3}" ax:persistence="persistStorage" r:id="rId1"/>
</file>

<file path=word/activeX/activeX41.xml><?xml version="1.0" encoding="utf-8"?>
<ax:ocx xmlns:ax="http://schemas.microsoft.com/office/2006/activeX" xmlns:r="http://schemas.openxmlformats.org/officeDocument/2006/relationships" ax:classid="{8BD21D5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activeX/activeX43.xml><?xml version="1.0" encoding="utf-8"?>
<ax:ocx xmlns:ax="http://schemas.microsoft.com/office/2006/activeX" xmlns:r="http://schemas.openxmlformats.org/officeDocument/2006/relationships" ax:classid="{8BD21D50-EC42-11CE-9E0D-00AA006002F3}" ax:persistence="persistStorage" r:id="rId1"/>
</file>

<file path=word/activeX/activeX44.xml><?xml version="1.0" encoding="utf-8"?>
<ax:ocx xmlns:ax="http://schemas.microsoft.com/office/2006/activeX" xmlns:r="http://schemas.openxmlformats.org/officeDocument/2006/relationships" ax:classid="{8BD21D50-EC42-11CE-9E0D-00AA006002F3}" ax:persistence="persistStorage" r:id="rId1"/>
</file>

<file path=word/activeX/activeX45.xml><?xml version="1.0" encoding="utf-8"?>
<ax:ocx xmlns:ax="http://schemas.microsoft.com/office/2006/activeX" xmlns:r="http://schemas.openxmlformats.org/officeDocument/2006/relationships" ax:classid="{8BD21D50-EC42-11CE-9E0D-00AA006002F3}" ax:persistence="persistStorage" r:id="rId1"/>
</file>

<file path=word/activeX/activeX46.xml><?xml version="1.0" encoding="utf-8"?>
<ax:ocx xmlns:ax="http://schemas.microsoft.com/office/2006/activeX" xmlns:r="http://schemas.openxmlformats.org/officeDocument/2006/relationships" ax:classid="{8BD21D50-EC42-11CE-9E0D-00AA006002F3}"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50-EC42-11CE-9E0D-00AA006002F3}" ax:persistence="persistStorage" r:id="rId1"/>
</file>

<file path=word/activeX/activeX49.xml><?xml version="1.0" encoding="utf-8"?>
<ax:ocx xmlns:ax="http://schemas.microsoft.com/office/2006/activeX" xmlns:r="http://schemas.openxmlformats.org/officeDocument/2006/relationships" ax:classid="{8BD21D50-EC42-11CE-9E0D-00AA006002F3}" ax:persistence="persistStorage" r:id="rId1"/>
</file>

<file path=word/activeX/activeX50.xml><?xml version="1.0" encoding="utf-8"?>
<ax:ocx xmlns:ax="http://schemas.microsoft.com/office/2006/activeX" xmlns:r="http://schemas.openxmlformats.org/officeDocument/2006/relationships" ax:classid="{8BD21D50-EC42-11CE-9E0D-00AA006002F3}" ax:persistence="persistStorage" r:id="rId1"/>
</file>

<file path=word/activeX/activeX51.xml><?xml version="1.0" encoding="utf-8"?>
<ax:ocx xmlns:ax="http://schemas.microsoft.com/office/2006/activeX" xmlns:r="http://schemas.openxmlformats.org/officeDocument/2006/relationships" ax:classid="{8BD21D50-EC42-11CE-9E0D-00AA006002F3}" ax:persistence="persistStorage" r:id="rId1"/>
</file>

<file path=word/activeX/activeX52.xml><?xml version="1.0" encoding="utf-8"?>
<ax:ocx xmlns:ax="http://schemas.microsoft.com/office/2006/activeX" xmlns:r="http://schemas.openxmlformats.org/officeDocument/2006/relationships" ax:classid="{8BD21D50-EC42-11CE-9E0D-00AA006002F3}" ax:persistence="persistStorage" r:id="rId1"/>
</file>

<file path=word/activeX/activeX53.xml><?xml version="1.0" encoding="utf-8"?>
<ax:ocx xmlns:ax="http://schemas.microsoft.com/office/2006/activeX" xmlns:r="http://schemas.openxmlformats.org/officeDocument/2006/relationships" ax:classid="{8BD21D50-EC42-11CE-9E0D-00AA006002F3}" ax:persistence="persistStorage" r:id="rId1"/>
</file>

<file path=word/activeX/activeX54.xml><?xml version="1.0" encoding="utf-8"?>
<ax:ocx xmlns:ax="http://schemas.microsoft.com/office/2006/activeX" xmlns:r="http://schemas.openxmlformats.org/officeDocument/2006/relationships" ax:classid="{8BD21D50-EC42-11CE-9E0D-00AA006002F3}" ax:persistence="persistStorage" r:id="rId1"/>
</file>

<file path=word/activeX/activeX55.xml><?xml version="1.0" encoding="utf-8"?>
<ax:ocx xmlns:ax="http://schemas.microsoft.com/office/2006/activeX" xmlns:r="http://schemas.openxmlformats.org/officeDocument/2006/relationships" ax:classid="{8BD21D50-EC42-11CE-9E0D-00AA006002F3}" ax:persistence="persistStorage" r:id="rId1"/>
</file>

<file path=word/activeX/activeX56.xml><?xml version="1.0" encoding="utf-8"?>
<ax:ocx xmlns:ax="http://schemas.microsoft.com/office/2006/activeX" xmlns:r="http://schemas.openxmlformats.org/officeDocument/2006/relationships" ax:classid="{8BD21D50-EC42-11CE-9E0D-00AA006002F3}" ax:persistence="persistStorage" r:id="rId1"/>
</file>

<file path=word/activeX/activeX57.xml><?xml version="1.0" encoding="utf-8"?>
<ax:ocx xmlns:ax="http://schemas.microsoft.com/office/2006/activeX" xmlns:r="http://schemas.openxmlformats.org/officeDocument/2006/relationships" ax:classid="{8BD21D50-EC42-11CE-9E0D-00AA006002F3}" ax:persistence="persistStorage" r:id="rId1"/>
</file>

<file path=word/activeX/activeX58.xml><?xml version="1.0" encoding="utf-8"?>
<ax:ocx xmlns:ax="http://schemas.microsoft.com/office/2006/activeX" xmlns:r="http://schemas.openxmlformats.org/officeDocument/2006/relationships" ax:classid="{8BD21D5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50-EC42-11CE-9E0D-00AA006002F3}" ax:persistence="persistStorage" r:id="rId1"/>
</file>

<file path=word/activeX/activeX62.xml><?xml version="1.0" encoding="utf-8"?>
<ax:ocx xmlns:ax="http://schemas.microsoft.com/office/2006/activeX" xmlns:r="http://schemas.openxmlformats.org/officeDocument/2006/relationships" ax:classid="{8BD21D50-EC42-11CE-9E0D-00AA006002F3}" ax:persistence="persistStorage" r:id="rId1"/>
</file>

<file path=word/activeX/activeX63.xml><?xml version="1.0" encoding="utf-8"?>
<ax:ocx xmlns:ax="http://schemas.microsoft.com/office/2006/activeX" xmlns:r="http://schemas.openxmlformats.org/officeDocument/2006/relationships" ax:classid="{8BD21D50-EC42-11CE-9E0D-00AA006002F3}" ax:persistence="persistStorage" r:id="rId1"/>
</file>

<file path=word/activeX/activeX64.xml><?xml version="1.0" encoding="utf-8"?>
<ax:ocx xmlns:ax="http://schemas.microsoft.com/office/2006/activeX" xmlns:r="http://schemas.openxmlformats.org/officeDocument/2006/relationships" ax:classid="{8BD21D50-EC42-11CE-9E0D-00AA006002F3}" ax:persistence="persistStorage" r:id="rId1"/>
</file>

<file path=word/activeX/activeX65.xml><?xml version="1.0" encoding="utf-8"?>
<ax:ocx xmlns:ax="http://schemas.microsoft.com/office/2006/activeX" xmlns:r="http://schemas.openxmlformats.org/officeDocument/2006/relationships" ax:classid="{8BD21D50-EC42-11CE-9E0D-00AA006002F3}" ax:persistence="persistStorage" r:id="rId1"/>
</file>

<file path=word/activeX/activeX66.xml><?xml version="1.0" encoding="utf-8"?>
<ax:ocx xmlns:ax="http://schemas.microsoft.com/office/2006/activeX" xmlns:r="http://schemas.openxmlformats.org/officeDocument/2006/relationships" ax:classid="{8BD21D50-EC42-11CE-9E0D-00AA006002F3}" ax:persistence="persistStorage" r:id="rId1"/>
</file>

<file path=word/activeX/activeX67.xml><?xml version="1.0" encoding="utf-8"?>
<ax:ocx xmlns:ax="http://schemas.microsoft.com/office/2006/activeX" xmlns:r="http://schemas.openxmlformats.org/officeDocument/2006/relationships" ax:classid="{8BD21D50-EC42-11CE-9E0D-00AA006002F3}" ax:persistence="persistStorage" r:id="rId1"/>
</file>

<file path=word/activeX/activeX68.xml><?xml version="1.0" encoding="utf-8"?>
<ax:ocx xmlns:ax="http://schemas.microsoft.com/office/2006/activeX" xmlns:r="http://schemas.openxmlformats.org/officeDocument/2006/relationships" ax:classid="{8BD21D50-EC42-11CE-9E0D-00AA006002F3}" ax:persistence="persistStorage" r:id="rId1"/>
</file>

<file path=word/activeX/activeX69.xml><?xml version="1.0" encoding="utf-8"?>
<ax:ocx xmlns:ax="http://schemas.microsoft.com/office/2006/activeX" xmlns:r="http://schemas.openxmlformats.org/officeDocument/2006/relationships" ax:classid="{8BD21D50-EC42-11CE-9E0D-00AA006002F3}" ax:persistence="persistStorage" r:id="rId1"/>
</file>

<file path=word/activeX/activeX70.xml><?xml version="1.0" encoding="utf-8"?>
<ax:ocx xmlns:ax="http://schemas.microsoft.com/office/2006/activeX" xmlns:r="http://schemas.openxmlformats.org/officeDocument/2006/relationships" ax:classid="{8BD21D50-EC42-11CE-9E0D-00AA006002F3}" ax:persistence="persistStorage" r:id="rId1"/>
</file>

<file path=word/activeX/activeX71.xml><?xml version="1.0" encoding="utf-8"?>
<ax:ocx xmlns:ax="http://schemas.microsoft.com/office/2006/activeX" xmlns:r="http://schemas.openxmlformats.org/officeDocument/2006/relationships" ax:classid="{8BD21D50-EC42-11CE-9E0D-00AA006002F3}" ax:persistence="persistStorage" r:id="rId1"/>
</file>

<file path=word/activeX/activeX72.xml><?xml version="1.0" encoding="utf-8"?>
<ax:ocx xmlns:ax="http://schemas.microsoft.com/office/2006/activeX" xmlns:r="http://schemas.openxmlformats.org/officeDocument/2006/relationships" ax:classid="{8BD21D50-EC42-11CE-9E0D-00AA006002F3}" ax:persistence="persistStorage" r:id="rId1"/>
</file>

<file path=word/activeX/activeX73.xml><?xml version="1.0" encoding="utf-8"?>
<ax:ocx xmlns:ax="http://schemas.microsoft.com/office/2006/activeX" xmlns:r="http://schemas.openxmlformats.org/officeDocument/2006/relationships" ax:classid="{8BD21D50-EC42-11CE-9E0D-00AA006002F3}" ax:persistence="persistStorage" r:id="rId1"/>
</file>

<file path=word/activeX/activeX74.xml><?xml version="1.0" encoding="utf-8"?>
<ax:ocx xmlns:ax="http://schemas.microsoft.com/office/2006/activeX" xmlns:r="http://schemas.openxmlformats.org/officeDocument/2006/relationships" ax:classid="{8BD21D50-EC42-11CE-9E0D-00AA006002F3}" ax:persistence="persistStorage" r:id="rId1"/>
</file>

<file path=word/activeX/activeX75.xml><?xml version="1.0" encoding="utf-8"?>
<ax:ocx xmlns:ax="http://schemas.microsoft.com/office/2006/activeX" xmlns:r="http://schemas.openxmlformats.org/officeDocument/2006/relationships" ax:classid="{8BD21D50-EC42-11CE-9E0D-00AA006002F3}" ax:persistence="persistStorage" r:id="rId1"/>
</file>

<file path=word/activeX/activeX76.xml><?xml version="1.0" encoding="utf-8"?>
<ax:ocx xmlns:ax="http://schemas.microsoft.com/office/2006/activeX" xmlns:r="http://schemas.openxmlformats.org/officeDocument/2006/relationships" ax:classid="{8BD21D50-EC42-11CE-9E0D-00AA006002F3}" ax:persistence="persistStorage" r:id="rId1"/>
</file>

<file path=word/activeX/activeX77.xml><?xml version="1.0" encoding="utf-8"?>
<ax:ocx xmlns:ax="http://schemas.microsoft.com/office/2006/activeX" xmlns:r="http://schemas.openxmlformats.org/officeDocument/2006/relationships" ax:classid="{8BD21D50-EC42-11CE-9E0D-00AA006002F3}" ax:persistence="persistStorage" r:id="rId1"/>
</file>

<file path=word/activeX/activeX78.xml><?xml version="1.0" encoding="utf-8"?>
<ax:ocx xmlns:ax="http://schemas.microsoft.com/office/2006/activeX" xmlns:r="http://schemas.openxmlformats.org/officeDocument/2006/relationships" ax:classid="{8BD21D50-EC42-11CE-9E0D-00AA006002F3}" ax:persistence="persistStorage" r:id="rId1"/>
</file>

<file path=word/activeX/activeX79.xml><?xml version="1.0" encoding="utf-8"?>
<ax:ocx xmlns:ax="http://schemas.microsoft.com/office/2006/activeX" xmlns:r="http://schemas.openxmlformats.org/officeDocument/2006/relationships" ax:classid="{8BD21D5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50-EC42-11CE-9E0D-00AA006002F3}" ax:persistence="persistStorage" r:id="rId1"/>
</file>

<file path=word/activeX/activeX84.xml><?xml version="1.0" encoding="utf-8"?>
<ax:ocx xmlns:ax="http://schemas.microsoft.com/office/2006/activeX" xmlns:r="http://schemas.openxmlformats.org/officeDocument/2006/relationships" ax:classid="{8BD21D50-EC42-11CE-9E0D-00AA006002F3}" ax:persistence="persistStorage" r:id="rId1"/>
</file>

<file path=word/activeX/activeX85.xml><?xml version="1.0" encoding="utf-8"?>
<ax:ocx xmlns:ax="http://schemas.microsoft.com/office/2006/activeX" xmlns:r="http://schemas.openxmlformats.org/officeDocument/2006/relationships" ax:classid="{8BD21D50-EC42-11CE-9E0D-00AA006002F3}" ax:persistence="persistStorage" r:id="rId1"/>
</file>

<file path=word/activeX/activeX86.xml><?xml version="1.0" encoding="utf-8"?>
<ax:ocx xmlns:ax="http://schemas.microsoft.com/office/2006/activeX" xmlns:r="http://schemas.openxmlformats.org/officeDocument/2006/relationships" ax:classid="{8BD21D50-EC42-11CE-9E0D-00AA006002F3}" ax:persistence="persistStorage" r:id="rId1"/>
</file>

<file path=word/activeX/activeX87.xml><?xml version="1.0" encoding="utf-8"?>
<ax:ocx xmlns:ax="http://schemas.microsoft.com/office/2006/activeX" xmlns:r="http://schemas.openxmlformats.org/officeDocument/2006/relationships" ax:classid="{8BD21D50-EC42-11CE-9E0D-00AA006002F3}" ax:persistence="persistStorage" r:id="rId1"/>
</file>

<file path=word/activeX/activeX88.xml><?xml version="1.0" encoding="utf-8"?>
<ax:ocx xmlns:ax="http://schemas.microsoft.com/office/2006/activeX" xmlns:r="http://schemas.openxmlformats.org/officeDocument/2006/relationships" ax:classid="{8BD21D50-EC42-11CE-9E0D-00AA006002F3}" ax:persistence="persistStorage" r:id="rId1"/>
</file>

<file path=word/activeX/activeX89.xml><?xml version="1.0" encoding="utf-8"?>
<ax:ocx xmlns:ax="http://schemas.microsoft.com/office/2006/activeX" xmlns:r="http://schemas.openxmlformats.org/officeDocument/2006/relationships" ax:classid="{8BD21D50-EC42-11CE-9E0D-00AA006002F3}" ax:persistence="persistStorage" r:id="rId1"/>
</file>

<file path=word/activeX/activeX90.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F40ECCA3-C2B9-43ED-A294-1586DEADE6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Survey of quality</Template>
  <TotalTime>1</TotalTime>
  <Pages>2</Pages>
  <Words>294</Words>
  <Characters>4739</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Survey of quality</vt:lpstr>
    </vt:vector>
  </TitlesOfParts>
  <Company/>
  <LinksUpToDate>false</LinksUpToDate>
  <CharactersWithSpaces>5023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Survey of quality</dc:title>
  <dc:creator>Gwynne Burn</dc:creator>
  <cp:keywords/>
  <cp:lastModifiedBy>Gwynne Burn</cp:lastModifiedBy>
  <cp:revision>2</cp:revision>
  <cp:lastPrinted>2004-02-20T15:06:00Z</cp:lastPrinted>
  <dcterms:created xsi:type="dcterms:W3CDTF">2014-10-27T09:25:00Z</dcterms:created>
  <dcterms:modified xsi:type="dcterms:W3CDTF">2014-10-27T09:25:00Z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TC010176151033</vt:lpwstr>
  </property>
</Properties>
</file>